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7.9715pt;margin-top:56.758919pt;width:539.457650pt;height:728.3719pt;mso-position-horizontal-relative:page;mso-position-vertical-relative:page;z-index:-1396" coordorigin="559,1135" coordsize="10789,14567">
            <v:group style="position:absolute;left:592;top:1145;width:10747;height:14547" coordorigin="592,1145" coordsize="10747,14547">
              <v:shape style="position:absolute;left:592;top:1145;width:10747;height:14547" coordorigin="592,1145" coordsize="10747,14547" path="m592,15693l11339,15693,11339,1145,592,1145,592,15693xe" filled="f" stroked="t" strokeweight="1.0001pt" strokecolor="#000000">
                <v:path arrowok="t"/>
              </v:shape>
            </v:group>
            <v:group style="position:absolute;left:584;top:1645;width:10747;height:2" coordorigin="584,1645" coordsize="10747,2">
              <v:shape style="position:absolute;left:584;top:1645;width:10747;height:2" coordorigin="584,1645" coordsize="10747,0" path="m584,1645l11331,1645e" filled="f" stroked="t" strokeweight=".75pt" strokecolor="#000000">
                <v:path arrowok="t"/>
              </v:shape>
            </v:group>
            <v:group style="position:absolute;left:584;top:2824;width:10747;height:2" coordorigin="584,2824" coordsize="10747,2">
              <v:shape style="position:absolute;left:584;top:2824;width:10747;height:2" coordorigin="584,2824" coordsize="10747,0" path="m584,2824l11331,2824e" filled="f" stroked="t" strokeweight=".75pt" strokecolor="#000000">
                <v:path arrowok="t"/>
              </v:shape>
              <v:shape style="position:absolute;left:4131;top:1328;width:6587;height:197" type="#_x0000_t75">
                <v:imagedata r:id="rId7" o:title=""/>
              </v:shape>
            </v:group>
            <v:group style="position:absolute;left:4294;top:4571;width:1180;height:393" coordorigin="4294,4571" coordsize="1180,393">
              <v:shape style="position:absolute;left:4294;top:4571;width:1180;height:393" coordorigin="4294,4571" coordsize="1180,393" path="m4294,4964l5474,4964,5474,4571,4294,4571,4294,4964xe" filled="f" stroked="t" strokeweight=".75pt" strokecolor="#000000">
                <v:path arrowok="t"/>
              </v:shape>
            </v:group>
            <v:group style="position:absolute;left:4687;top:4574;width:2;height:391" coordorigin="4687,4574" coordsize="2,391">
              <v:shape style="position:absolute;left:4687;top:4574;width:2;height:391" coordorigin="4687,4574" coordsize="0,391" path="m4687,4574l4687,4964e" filled="f" stroked="t" strokeweight=".75pt" strokecolor="#000000">
                <v:path arrowok="t"/>
              </v:shape>
            </v:group>
            <v:group style="position:absolute;left:5081;top:4574;width:2;height:391" coordorigin="5081,4574" coordsize="2,391">
              <v:shape style="position:absolute;left:5081;top:4574;width:2;height:391" coordorigin="5081,4574" coordsize="0,391" path="m5081,4574l5081,4964e" filled="f" stroked="t" strokeweight=".75pt" strokecolor="#000000">
                <v:path arrowok="t"/>
              </v:shape>
            </v:group>
            <v:group style="position:absolute;left:5081;top:4571;width:1180;height:393" coordorigin="5081,4571" coordsize="1180,393">
              <v:shape style="position:absolute;left:5081;top:4571;width:1180;height:393" coordorigin="5081,4571" coordsize="1180,393" path="m5081,4964l6260,4964,6260,4571,5081,4571,5081,4964xe" filled="f" stroked="t" strokeweight=".75pt" strokecolor="#000000">
                <v:path arrowok="t"/>
              </v:shape>
            </v:group>
            <v:group style="position:absolute;left:5474;top:4574;width:2;height:391" coordorigin="5474,4574" coordsize="2,391">
              <v:shape style="position:absolute;left:5474;top:4574;width:2;height:391" coordorigin="5474,4574" coordsize="0,391" path="m5474,4574l5474,4964e" filled="f" stroked="t" strokeweight=".75pt" strokecolor="#000000">
                <v:path arrowok="t"/>
              </v:shape>
            </v:group>
            <v:group style="position:absolute;left:5867;top:4574;width:2;height:391" coordorigin="5867,4574" coordsize="2,391">
              <v:shape style="position:absolute;left:5867;top:4574;width:2;height:391" coordorigin="5867,4574" coordsize="0,391" path="m5867,4574l5867,4964e" filled="f" stroked="t" strokeweight=".75pt" strokecolor="#000000">
                <v:path arrowok="t"/>
              </v:shape>
            </v:group>
            <v:group style="position:absolute;left:6260;top:4571;width:1180;height:393" coordorigin="6260,4571" coordsize="1180,393">
              <v:shape style="position:absolute;left:6260;top:4571;width:1180;height:393" coordorigin="6260,4571" coordsize="1180,393" path="m6260,4964l7440,4964,7440,4571,6260,4571,6260,4964xe" filled="f" stroked="t" strokeweight=".75pt" strokecolor="#000000">
                <v:path arrowok="t"/>
              </v:shape>
            </v:group>
            <v:group style="position:absolute;left:6653;top:4574;width:2;height:391" coordorigin="6653,4574" coordsize="2,391">
              <v:shape style="position:absolute;left:6653;top:4574;width:2;height:391" coordorigin="6653,4574" coordsize="0,391" path="m6653,4574l6653,4964e" filled="f" stroked="t" strokeweight=".75pt" strokecolor="#000000">
                <v:path arrowok="t"/>
              </v:shape>
            </v:group>
            <v:group style="position:absolute;left:7046;top:4574;width:2;height:391" coordorigin="7046,4574" coordsize="2,391">
              <v:shape style="position:absolute;left:7046;top:4574;width:2;height:391" coordorigin="7046,4574" coordsize="0,391" path="m7046,4574l7046,4964e" filled="f" stroked="t" strokeweight=".75pt" strokecolor="#000000">
                <v:path arrowok="t"/>
              </v:shape>
            </v:group>
            <v:group style="position:absolute;left:9390;top:4591;width:393;height:393" coordorigin="9390,4591" coordsize="393,393">
              <v:shape style="position:absolute;left:9390;top:4591;width:393;height:393" coordorigin="9390,4591" coordsize="393,393" path="m9390,4984l9783,4984,9783,4591,9390,4591,9390,4984xe" filled="f" stroked="t" strokeweight=".75pt" strokecolor="#000000">
                <v:path arrowok="t"/>
              </v:shape>
            </v:group>
            <v:group style="position:absolute;left:10386;top:4591;width:393;height:393" coordorigin="10386,4591" coordsize="393,393">
              <v:shape style="position:absolute;left:10386;top:4591;width:393;height:393" coordorigin="10386,4591" coordsize="393,393" path="m10386,4984l10779,4984,10779,4591,10386,4591,10386,4984xe" filled="f" stroked="t" strokeweight=".75pt" strokecolor="#000000">
                <v:path arrowok="t"/>
              </v:shape>
            </v:group>
            <v:group style="position:absolute;left:2111;top:3724;width:9039;height:393" coordorigin="2111,3724" coordsize="9039,393">
              <v:shape style="position:absolute;left:2111;top:3724;width:9039;height:393" coordorigin="2111,3724" coordsize="9039,393" path="m2111,4118l11150,4118,11150,3724,2111,3724,2111,4118xe" filled="f" stroked="t" strokeweight=".75pt" strokecolor="#000000">
                <v:path arrowok="t"/>
              </v:shape>
            </v:group>
            <v:group style="position:absolute;left:2116;top:4118;width:9034;height:393" coordorigin="2116,4118" coordsize="9034,393">
              <v:shape style="position:absolute;left:2116;top:4118;width:9034;height:393" coordorigin="2116,4118" coordsize="9034,393" path="m2116,4511l11150,4511,11150,4118,2116,4118,2116,4511xe" filled="f" stroked="t" strokeweight=".75pt" strokecolor="#000000">
                <v:path arrowok="t"/>
              </v:shape>
            </v:group>
            <v:group style="position:absolute;left:8322;top:4748;width:2008;height:152" coordorigin="8322,4748" coordsize="2008,152">
              <v:shape style="position:absolute;left:8322;top:4748;width:2008;height:152" coordorigin="8322,4748" coordsize="2008,152" path="m8328,4850l8324,4850,8324,4899,8328,4899,8328,4896,8329,4894,8331,4892,8332,4891,8402,4891,8363,4891,8356,4889,8343,4882,8338,4878,8332,4868,8329,4860,8328,4850e" filled="t" fillcolor="#000000" stroked="f">
                <v:path arrowok="t"/>
                <v:fill/>
              </v:shape>
              <v:shape style="position:absolute;left:8322;top:4748;width:2008;height:152" coordorigin="8322,4748" coordsize="2008,152" path="m8402,4891l8336,4891,8340,4892,8354,4897,8359,4898,8361,4898,8365,4899,8369,4899,8386,4899,8397,4895,8402,4891e" filled="t" fillcolor="#000000" stroked="f">
                <v:path arrowok="t"/>
                <v:fill/>
              </v:shape>
              <v:shape style="position:absolute;left:8322;top:4748;width:2008;height:152" coordorigin="8322,4748" coordsize="2008,152" path="m8372,4748l8352,4748,8342,4752,8326,4767,8322,4776,8322,4792,8377,4840,8385,4844,8387,4846,8392,4850,8395,4853,8398,4860,8399,4864,8399,4874,8397,4879,8387,4889,8380,4891,8402,4891,8414,4879,8419,4870,8418,4853,8417,4848,8412,4837,8408,4833,8403,4829,8398,4825,8389,4819,8359,4803,8348,4796,8344,4791,8341,4787,8339,4783,8339,4773,8342,4768,8351,4759,8357,4756,8409,4756,8409,4756,8396,4756,8393,4755,8380,4750,8372,4748e" filled="t" fillcolor="#000000" stroked="f">
                <v:path arrowok="t"/>
                <v:fill/>
              </v:shape>
              <v:shape style="position:absolute;left:8322;top:4748;width:2008;height:152" coordorigin="8322,4748" coordsize="2008,152" path="m8409,4756l8371,4756,8378,4758,8390,4765,8395,4769,8401,4781,8404,4788,8405,4798,8409,4798,8409,4756e" filled="t" fillcolor="#000000" stroked="f">
                <v:path arrowok="t"/>
                <v:fill/>
              </v:shape>
              <v:shape style="position:absolute;left:8322;top:4748;width:2008;height:152" coordorigin="8322,4748" coordsize="2008,152" path="m8409,4748l8405,4748,8404,4751,8403,4753,8401,4756,8399,4756,8409,4756,8409,4748e" filled="t" fillcolor="#000000" stroked="f">
                <v:path arrowok="t"/>
                <v:fill/>
              </v:shape>
              <v:shape style="position:absolute;left:8322;top:4748;width:2008;height:152" coordorigin="8322,4748" coordsize="2008,152" path="m8547,4751l8435,4751,8435,4755,8446,4755,8450,4757,8453,4760,8455,4762,8456,4767,8455,4880,8455,4882,8453,4887,8452,4888,8450,4890,8447,4891,8443,4892,8435,4892,8435,4896,8547,4896,8549,4888,8484,4888,8481,4888,8476,4824,8535,4824,8535,4816,8476,4816,8476,4759,8547,4759,8547,4751e" filled="t" fillcolor="#000000" stroked="f">
                <v:path arrowok="t"/>
                <v:fill/>
              </v:shape>
              <v:shape style="position:absolute;left:8322;top:4748;width:2008;height:152" coordorigin="8322,4748" coordsize="2008,152" path="m8559,4860l8555,4860,8550,4869,8546,4875,8521,4888,8549,4888,8559,4860e" filled="t" fillcolor="#000000" stroked="f">
                <v:path arrowok="t"/>
                <v:fill/>
              </v:shape>
              <v:shape style="position:absolute;left:8322;top:4748;width:2008;height:152" coordorigin="8322,4748" coordsize="2008,152" path="m8535,4824l8514,4824,8518,4825,8524,4828,8531,4846,8535,4846,8535,4824e" filled="t" fillcolor="#000000" stroked="f">
                <v:path arrowok="t"/>
                <v:fill/>
              </v:shape>
              <v:shape style="position:absolute;left:8322;top:4748;width:2008;height:152" coordorigin="8322,4748" coordsize="2008,152" path="m8535,4795l8531,4795,8530,4804,8528,4809,8522,4815,8516,4816,8535,4816,8535,4795e" filled="t" fillcolor="#000000" stroked="f">
                <v:path arrowok="t"/>
                <v:fill/>
              </v:shape>
              <v:shape style="position:absolute;left:8322;top:4748;width:2008;height:152" coordorigin="8322,4748" coordsize="2008,152" path="m8547,4759l8523,4759,8528,4760,8531,4761,8544,4783,8548,4783,8547,4759e" filled="t" fillcolor="#000000" stroked="f">
                <v:path arrowok="t"/>
                <v:fill/>
              </v:shape>
              <v:shape style="position:absolute;left:8322;top:4748;width:2008;height:152" coordorigin="8322,4748" coordsize="2008,152" path="m8636,4751l8569,4751,8569,4755,8576,4755,8582,4757,8593,4764,8599,4772,8607,4783,8636,4825,8596,4874,8566,4892,8566,4896,8617,4896,8617,4892,8612,4892,8608,4891,8604,4888,8603,4886,8603,4882,8640,4832,8665,4832,8653,4816,8659,4808,8648,4808,8622,4770,8621,4766,8621,4761,8622,4760,8626,4756,8630,4755,8636,4755,8636,4751e" filled="t" fillcolor="#000000" stroked="f">
                <v:path arrowok="t"/>
                <v:fill/>
              </v:shape>
              <v:shape style="position:absolute;left:8322;top:4748;width:2008;height:152" coordorigin="8322,4748" coordsize="2008,152" path="m8665,4832l8640,4832,8665,4870,8668,4875,8670,4878,8671,4879,8671,4881,8671,4881,8672,4886,8671,4887,8657,4892,8657,4896,8720,4896,8720,4892,8713,4892,8708,4890,8700,4883,8693,4875,8665,4832e" filled="t" fillcolor="#000000" stroked="f">
                <v:path arrowok="t"/>
                <v:fill/>
              </v:shape>
              <v:shape style="position:absolute;left:8322;top:4748;width:2008;height:152" coordorigin="8322,4748" coordsize="2008,152" path="m8716,4751l8665,4751,8665,4755,8670,4755,8673,4756,8677,4757,8678,4758,8679,4759,8680,4760,8680,4761,8680,4765,8680,4766,8648,4808,8659,4808,8699,4761,8716,4755,8716,4751e" filled="t" fillcolor="#000000" stroked="f">
                <v:path arrowok="t"/>
                <v:fill/>
              </v:shape>
              <v:shape style="position:absolute;left:8322;top:4748;width:2008;height:152" coordorigin="8322,4748" coordsize="2008,152" path="m8802,4748l8746,4774,8731,4835,8735,4852,8745,4869,8762,4888,8781,4897,8802,4899,8820,4897,8830,4892,8814,4892,8798,4892,8756,4834,8755,4805,8760,4785,8769,4770,8777,4760,8787,4756,8832,4756,8822,4751,8802,4748e" filled="t" fillcolor="#000000" stroked="f">
                <v:path arrowok="t"/>
                <v:fill/>
              </v:shape>
              <v:shape style="position:absolute;left:8322;top:4748;width:2008;height:152" coordorigin="8322,4748" coordsize="2008,152" path="m8832,4756l8800,4756,8803,4756,8820,4761,8837,4777,8843,4791,8846,4812,8847,4840,8842,4861,8834,4876,8825,4886,8814,4892,8830,4892,8870,4838,8871,4814,8867,4796,8857,4779,8840,4760,8832,4756e" filled="t" fillcolor="#000000" stroked="f">
                <v:path arrowok="t"/>
                <v:fill/>
              </v:shape>
              <v:shape style="position:absolute;left:8322;top:4748;width:2008;height:152" coordorigin="8322,4748" coordsize="2008,152" path="m8915,4795l8908,4795,8905,4796,8903,4799,8901,4801,8899,4804,8899,4810,8901,4813,8905,4818,8908,4819,8915,4819,8917,4818,8920,4815,8922,4813,8923,4810,8923,4804,8922,4801,8917,4796,8915,4795e" filled="t" fillcolor="#000000" stroked="f">
                <v:path arrowok="t"/>
                <v:fill/>
              </v:shape>
              <v:shape style="position:absolute;left:8322;top:4748;width:2008;height:152" coordorigin="8322,4748" coordsize="2008,152" path="m8914,4875l8908,4875,8905,4876,8900,4881,8899,4884,8899,4890,8900,4893,8905,4898,8908,4899,8914,4899,8917,4898,8922,4893,8923,4890,8923,4884,8922,4881,8920,4879,8917,4876,8914,4875e" filled="t" fillcolor="#000000" stroked="f">
                <v:path arrowok="t"/>
                <v:fill/>
              </v:shape>
              <v:shape style="position:absolute;left:8322;top:4748;width:2008;height:152" coordorigin="8322,4748" coordsize="2008,152" path="m9221,4751l9162,4751,9162,4755,9167,4755,9170,4756,9173,4758,9175,4759,9177,4760,9180,4764,9183,4769,9239,4899,9243,4899,9257,4866,9247,4866,9207,4774,9205,4769,9205,4762,9206,4760,9210,4757,9215,4756,9221,4755,9221,4751e" filled="t" fillcolor="#000000" stroked="f">
                <v:path arrowok="t"/>
                <v:fill/>
              </v:shape>
              <v:shape style="position:absolute;left:8322;top:4748;width:2008;height:152" coordorigin="8322,4748" coordsize="2008,152" path="m9316,4751l9271,4751,9271,4755,9273,4755,9278,4756,9281,4758,9285,4761,9286,4763,9286,4769,9285,4774,9247,4866,9257,4866,9297,4769,9316,4755,9316,4751e" filled="t" fillcolor="#000000" stroked="f">
                <v:path arrowok="t"/>
                <v:fill/>
              </v:shape>
              <v:shape style="position:absolute;left:8322;top:4748;width:2008;height:152" coordorigin="8322,4748" coordsize="2008,152" path="m10194,4892l10144,4892,10144,4896,10194,4896,10194,4892e" filled="t" fillcolor="#000000" stroked="f">
                <v:path arrowok="t"/>
                <v:fill/>
              </v:shape>
              <v:shape style="position:absolute;left:8322;top:4748;width:2008;height:152" coordorigin="8322,4748" coordsize="2008,152" path="m10195,4774l10174,4774,10230,4896,10233,4896,10248,4865,10237,4865,10195,4774e" filled="t" fillcolor="#000000" stroked="f">
                <v:path arrowok="t"/>
                <v:fill/>
              </v:shape>
              <v:shape style="position:absolute;left:8322;top:4748;width:2008;height:152" coordorigin="8322,4748" coordsize="2008,152" path="m10330,4892l10268,4892,10268,4896,10330,4896,10330,4892e" filled="t" fillcolor="#000000" stroked="f">
                <v:path arrowok="t"/>
                <v:fill/>
              </v:shape>
              <v:shape style="position:absolute;left:8322;top:4748;width:2008;height:152" coordorigin="8322,4748" coordsize="2008,152" path="m10185,4751l10144,4751,10144,4755,10150,4755,10154,4756,10164,4880,10163,4884,10159,4890,10155,4892,10183,4892,10179,4891,10175,4885,10174,4880,10174,4774,10195,4774,10185,4751e" filled="t" fillcolor="#000000" stroked="f">
                <v:path arrowok="t"/>
                <v:fill/>
              </v:shape>
              <v:shape style="position:absolute;left:8322;top:4748;width:2008;height:152" coordorigin="8322,4748" coordsize="2008,152" path="m10309,4774l10289,4774,10289,4880,10288,4884,10284,4890,10280,4892,10319,4892,10315,4891,10311,4885,10309,4880,10309,4774e" filled="t" fillcolor="#000000" stroked="f">
                <v:path arrowok="t"/>
                <v:fill/>
              </v:shape>
              <v:shape style="position:absolute;left:8322;top:4748;width:2008;height:152" coordorigin="8322,4748" coordsize="2008,152" path="m10330,4751l10289,4751,10237,4865,10248,4865,10289,4774,10309,4774,10309,4768,10310,4763,10314,4757,10319,4755,10330,4755,10330,4751e" filled="t" fillcolor="#000000" stroked="f">
                <v:path arrowok="t"/>
                <v:fill/>
              </v:shape>
              <v:shape style="position:absolute;left:2634;top:5194;width:4490;height:167" type="#_x0000_t75">
                <v:imagedata r:id="rId8" o:title=""/>
              </v:shape>
            </v:group>
            <v:group style="position:absolute;left:7189;top:5032;width:3961;height:393" coordorigin="7189,5032" coordsize="3961,393">
              <v:shape style="position:absolute;left:7189;top:5032;width:3961;height:393" coordorigin="7189,5032" coordsize="3961,393" path="m7189,5426l11150,5426,11150,5032,7189,5032,7189,5426xe" filled="f" stroked="t" strokeweight=".75pt" strokecolor="#000000">
                <v:path arrowok="t"/>
              </v:shape>
            </v:group>
            <v:group style="position:absolute;left:587;top:6990;width:10747;height:2" coordorigin="587,6990" coordsize="10747,2">
              <v:shape style="position:absolute;left:587;top:6990;width:10747;height:2" coordorigin="587,6990" coordsize="10747,0" path="m587,6990l11333,6990e" filled="f" stroked="t" strokeweight=".75pt" strokecolor="#000000">
                <v:path arrowok="t"/>
              </v:shape>
              <v:shape style="position:absolute;left:656;top:5688;width:2225;height:167" type="#_x0000_t75">
                <v:imagedata r:id="rId9" o:title=""/>
              </v:shape>
              <v:shape style="position:absolute;left:2778;top:10358;width:6585;height:214" type="#_x0000_t75">
                <v:imagedata r:id="rId10" o:title=""/>
              </v:shape>
            </v:group>
            <v:group style="position:absolute;left:10531;top:10529;width:619;height:393" coordorigin="10531,10529" coordsize="619,393">
              <v:shape style="position:absolute;left:10531;top:10529;width:619;height:393" coordorigin="10531,10529" coordsize="619,393" path="m10531,10922l11150,10922,11150,10529,10531,10529,10531,10922xe" filled="f" stroked="t" strokeweight=".75pt" strokecolor="#000000">
                <v:path arrowok="t"/>
              </v:shape>
            </v:group>
            <v:group style="position:absolute;left:579;top:11656;width:10747;height:2" coordorigin="579,11656" coordsize="10747,2">
              <v:shape style="position:absolute;left:579;top:11656;width:10747;height:2" coordorigin="579,11656" coordsize="10747,0" path="m579,11656l11325,11656e" filled="f" stroked="t" strokeweight=".75pt" strokecolor="#000000">
                <v:path arrowok="t"/>
              </v:shape>
              <v:shape style="position:absolute;left:4870;top:1889;width:1643;height:136" type="#_x0000_t75">
                <v:imagedata r:id="rId11" o:title=""/>
              </v:shape>
            </v:group>
            <v:group style="position:absolute;left:5695;top:2169;width:1180;height:396" coordorigin="5695,2169" coordsize="1180,396">
              <v:shape style="position:absolute;left:5695;top:2169;width:1180;height:396" coordorigin="5695,2169" coordsize="1180,396" path="m5695,2565l6875,2565,6875,2169,5695,2169,5695,2565xe" filled="f" stroked="t" strokeweight=".75pt" strokecolor="#000000">
                <v:path arrowok="t"/>
              </v:shape>
            </v:group>
            <v:group style="position:absolute;left:6088;top:2171;width:2;height:393" coordorigin="6088,2171" coordsize="2,393">
              <v:shape style="position:absolute;left:6088;top:2171;width:2;height:393" coordorigin="6088,2171" coordsize="0,393" path="m6088,2171l6088,2565e" filled="f" stroked="t" strokeweight=".75pt" strokecolor="#000000">
                <v:path arrowok="t"/>
              </v:shape>
            </v:group>
            <v:group style="position:absolute;left:6482;top:2171;width:2;height:393" coordorigin="6482,2171" coordsize="2,393">
              <v:shape style="position:absolute;left:6482;top:2171;width:2;height:393" coordorigin="6482,2171" coordsize="0,393" path="m6482,2171l6482,2565e" filled="f" stroked="t" strokeweight=".75pt" strokecolor="#000000">
                <v:path arrowok="t"/>
              </v:shape>
            </v:group>
            <v:group style="position:absolute;left:4385;top:2169;width:1180;height:396" coordorigin="4385,2169" coordsize="1180,396">
              <v:shape style="position:absolute;left:4385;top:2169;width:1180;height:396" coordorigin="4385,2169" coordsize="1180,396" path="m4385,2565l5564,2565,5564,2169,4385,2169,4385,2565xe" filled="f" stroked="t" strokeweight=".75pt" strokecolor="#000000">
                <v:path arrowok="t"/>
              </v:shape>
            </v:group>
            <v:group style="position:absolute;left:4778;top:2171;width:2;height:393" coordorigin="4778,2171" coordsize="2,393">
              <v:shape style="position:absolute;left:4778;top:2171;width:2;height:393" coordorigin="4778,2171" coordsize="0,393" path="m4778,2171l4778,2565e" filled="f" stroked="t" strokeweight=".75pt" strokecolor="#000000">
                <v:path arrowok="t"/>
              </v:shape>
            </v:group>
            <v:group style="position:absolute;left:5171;top:2171;width:2;height:393" coordorigin="5171,2171" coordsize="2,393">
              <v:shape style="position:absolute;left:5171;top:2171;width:2;height:393" coordorigin="5171,2171" coordsize="0,393" path="m5171,2171l5171,2565e" filled="f" stroked="t" strokeweight=".75pt" strokecolor="#000000">
                <v:path arrowok="t"/>
              </v:shape>
            </v:group>
            <v:group style="position:absolute;left:7006;top:1645;width:2;height:1180" coordorigin="7006,1645" coordsize="2,1180">
              <v:shape style="position:absolute;left:7006;top:1645;width:2;height:1180" coordorigin="7006,1645" coordsize="0,1180" path="m7006,2824l7006,1645e" filled="f" stroked="t" strokeweight=".75pt" strokecolor="#000000">
                <v:path arrowok="t"/>
              </v:shape>
            </v:group>
            <v:group style="position:absolute;left:9103;top:1645;width:2;height:1180" coordorigin="9103,1645" coordsize="2,1180">
              <v:shape style="position:absolute;left:9103;top:1645;width:2;height:1180" coordorigin="9103,1645" coordsize="0,1180" path="m9103,2824l9103,1645e" filled="f" stroked="t" strokeweight=".75pt" strokecolor="#000000">
                <v:path arrowok="t"/>
              </v:shape>
            </v:group>
            <v:group style="position:absolute;left:7228;top:1945;width:1064;height:119" coordorigin="7228,1945" coordsize="1064,119">
              <v:shape style="position:absolute;left:7228;top:1945;width:1064;height:119" coordorigin="7228,1945" coordsize="1064,119" path="m7268,2059l7228,2059,7228,2063,7268,2063,7268,2059e" filled="t" fillcolor="#000000" stroked="f">
                <v:path arrowok="t"/>
                <v:fill/>
              </v:shape>
              <v:shape style="position:absolute;left:7228;top:1945;width:1064;height:119" coordorigin="7228,1945" coordsize="1064,119" path="m7269,1965l7251,1965,7296,2063,7299,2063,7310,2037,7302,2037,7269,1965e" filled="t" fillcolor="#000000" stroked="f">
                <v:path arrowok="t"/>
                <v:fill/>
              </v:shape>
              <v:shape style="position:absolute;left:7228;top:1945;width:1064;height:119" coordorigin="7228,1945" coordsize="1064,119" path="m7376,2059l7327,2059,7327,2063,7376,2063,7376,2059e" filled="t" fillcolor="#000000" stroked="f">
                <v:path arrowok="t"/>
                <v:fill/>
              </v:shape>
              <v:shape style="position:absolute;left:7228;top:1945;width:1064;height:119" coordorigin="7228,1945" coordsize="1064,119" path="m7260,1947l7228,1947,7228,1950,7232,1950,7236,1951,7244,2050,7243,2053,7240,2058,7237,2059,7259,2059,7256,2058,7252,2054,7251,2050,7251,1965,7269,1965,7260,1947e" filled="t" fillcolor="#000000" stroked="f">
                <v:path arrowok="t"/>
                <v:fill/>
              </v:shape>
              <v:shape style="position:absolute;left:7228;top:1945;width:1064;height:119" coordorigin="7228,1945" coordsize="1064,119" path="m7360,1965l7343,1965,7343,2050,7343,2053,7339,2058,7336,2059,7367,2059,7364,2058,7360,2054,7360,2050,7360,1965e" filled="t" fillcolor="#000000" stroked="f">
                <v:path arrowok="t"/>
                <v:fill/>
              </v:shape>
              <v:shape style="position:absolute;left:7228;top:1945;width:1064;height:119" coordorigin="7228,1945" coordsize="1064,119" path="m7376,1947l7343,1947,7302,2037,7310,2037,7343,1965,7360,1965,7360,1961,7360,1957,7364,1952,7367,1950,7376,1950,7376,1947e" filled="t" fillcolor="#000000" stroked="f">
                <v:path arrowok="t"/>
                <v:fill/>
              </v:shape>
              <v:shape style="position:absolute;left:7228;top:1945;width:1064;height:119" coordorigin="7228,1945" coordsize="1064,119" path="m7443,1945l7388,1994,7388,2021,7396,2038,7412,2057,7429,2063,7455,2064,7464,2059,7432,2059,7423,2055,7413,2041,7407,2024,7405,2000,7409,1978,7417,1962,7423,1955,7431,1951,7467,1951,7463,1948,7443,1945e" filled="t" fillcolor="#000000" stroked="f">
                <v:path arrowok="t"/>
                <v:fill/>
              </v:shape>
              <v:shape style="position:absolute;left:7228;top:1945;width:1064;height:119" coordorigin="7228,1945" coordsize="1064,119" path="m7467,1951l7453,1951,7461,1955,7471,1967,7477,1985,7479,2008,7476,2031,7469,2046,7462,2055,7453,2059,7464,2059,7471,2055,7490,2038,7496,2020,7498,1996,7493,1977,7480,1960,7467,1951e" filled="t" fillcolor="#000000" stroked="f">
                <v:path arrowok="t"/>
                <v:fill/>
              </v:shape>
              <v:shape style="position:absolute;left:7228;top:1945;width:1064;height:119" coordorigin="7228,1945" coordsize="1064,119" path="m7572,1947l7508,1947,7508,1950,7517,1950,7520,1952,7524,1956,7525,1960,7525,2049,7524,2053,7523,2055,7521,2058,7517,2059,7508,2059,7508,2063,7577,2061,7590,2057,7554,2057,7548,2056,7541,2054,7541,1956,7548,1954,7553,1954,7596,1954,7586,1949,7572,1947e" filled="t" fillcolor="#000000" stroked="f">
                <v:path arrowok="t"/>
                <v:fill/>
              </v:shape>
              <v:shape style="position:absolute;left:7228;top:1945;width:1064;height:119" coordorigin="7228,1945" coordsize="1064,119" path="m7596,1954l7572,1954,7583,1958,7601,1977,7605,1989,7605,2021,7601,2034,7583,2052,7572,2057,7590,2057,7596,2055,7612,2042,7621,2025,7624,2004,7624,1992,7622,1982,7616,1973,7611,1963,7604,1957,7596,1954e" filled="t" fillcolor="#000000" stroked="f">
                <v:path arrowok="t"/>
                <v:fill/>
              </v:shape>
              <v:shape style="position:absolute;left:7228;top:1945;width:1064;height:119" coordorigin="7228,1945" coordsize="1064,119" path="m7695,1945l7692,1945,7651,2040,7648,2048,7645,2053,7640,2057,7637,2059,7632,2059,7632,2063,7669,2063,7669,2059,7663,2059,7659,2058,7656,2055,7655,2054,7655,2050,7656,2047,7658,2042,7666,2024,7728,2024,7725,2018,7669,2018,7689,1971,7706,1971,7695,1945e" filled="t" fillcolor="#000000" stroked="f">
                <v:path arrowok="t"/>
                <v:fill/>
              </v:shape>
              <v:shape style="position:absolute;left:7228;top:1945;width:1064;height:119" coordorigin="7228,1945" coordsize="1064,119" path="m7728,2024l7711,2024,7720,2046,7721,2050,7721,2054,7720,2056,7717,2058,7714,2059,7709,2059,7709,2063,7755,2063,7755,2059,7750,2059,7746,2058,7741,2053,7738,2048,7728,2024e" filled="t" fillcolor="#000000" stroked="f">
                <v:path arrowok="t"/>
                <v:fill/>
              </v:shape>
              <v:shape style="position:absolute;left:7228;top:1945;width:1064;height:119" coordorigin="7228,1945" coordsize="1064,119" path="m7706,1971l7689,1971,7708,2018,7725,2018,7706,1971e" filled="t" fillcolor="#000000" stroked="f">
                <v:path arrowok="t"/>
                <v:fill/>
              </v:shape>
              <v:shape style="position:absolute;left:7228;top:1945;width:1064;height:119" coordorigin="7228,1945" coordsize="1064,119" path="m7812,1947l7760,1947,7760,1950,7769,1950,7772,1952,7776,1956,7776,1958,7777,2050,7776,2052,7776,2053,7773,2058,7769,2059,7760,2059,7760,2063,7850,2063,7852,2055,7803,2055,7799,2055,7793,2047,7793,1963,7806,1950,7812,1950,7812,1947e" filled="t" fillcolor="#000000" stroked="f">
                <v:path arrowok="t"/>
                <v:fill/>
              </v:shape>
              <v:shape style="position:absolute;left:7228;top:1945;width:1064;height:119" coordorigin="7228,1945" coordsize="1064,119" path="m7857,2031l7828,2055,7852,2055,7859,2031,7857,2031e" filled="t" fillcolor="#000000" stroked="f">
                <v:path arrowok="t"/>
                <v:fill/>
              </v:shape>
              <v:shape style="position:absolute;left:7228;top:1945;width:1064;height:119" coordorigin="7228,1945" coordsize="1064,119" path="m7812,1950l7806,1950,7812,1950e" filled="t" fillcolor="#000000" stroked="f">
                <v:path arrowok="t"/>
                <v:fill/>
              </v:shape>
              <v:shape style="position:absolute;left:7228;top:1945;width:1064;height:119" coordorigin="7228,1945" coordsize="1064,119" path="m7917,2059l7867,2059,7867,2063,7917,2063,7917,2059e" filled="t" fillcolor="#000000" stroked="f">
                <v:path arrowok="t"/>
                <v:fill/>
              </v:shape>
              <v:shape style="position:absolute;left:7228;top:1945;width:1064;height:119" coordorigin="7228,1945" coordsize="1064,119" path="m7908,1950l7874,1950,7877,1951,7879,1952,7884,2049,7883,2053,7880,2058,7876,2059,7910,2059,7900,1961,7901,1956,7904,1952,7908,1950e" filled="t" fillcolor="#000000" stroked="f">
                <v:path arrowok="t"/>
                <v:fill/>
              </v:shape>
              <v:shape style="position:absolute;left:7228;top:1945;width:1064;height:119" coordorigin="7228,1945" coordsize="1064,119" path="m7917,1947l7867,1947,7867,1950,7917,1950,7917,1947e" filled="t" fillcolor="#000000" stroked="f">
                <v:path arrowok="t"/>
                <v:fill/>
              </v:shape>
              <v:shape style="position:absolute;left:7228;top:1945;width:1064;height:119" coordorigin="7228,1945" coordsize="1064,119" path="m7988,1947l7924,1947,7924,1950,7933,1950,7936,1952,7940,1956,7940,1960,7940,2049,7940,2053,7939,2055,7937,2058,7933,2059,7924,2059,7924,2063,7993,2061,8006,2057,7970,2057,7964,2056,7957,2054,7957,1956,7963,1954,7969,1954,8012,1954,8001,1949,7988,1947e" filled="t" fillcolor="#000000" stroked="f">
                <v:path arrowok="t"/>
                <v:fill/>
              </v:shape>
              <v:shape style="position:absolute;left:7228;top:1945;width:1064;height:119" coordorigin="7228,1945" coordsize="1064,119" path="m8012,1954l7988,1954,7999,1958,8016,1977,8021,1989,8021,2021,8016,2034,7999,2052,7988,2057,8006,2057,8012,2055,8027,2042,8037,2025,8040,2004,8040,1992,8037,1982,8032,1973,8026,1963,8019,1957,8012,1954e" filled="t" fillcolor="#000000" stroked="f">
                <v:path arrowok="t"/>
                <v:fill/>
              </v:shape>
              <v:shape style="position:absolute;left:7228;top:1945;width:1064;height:119" coordorigin="7228,1945" coordsize="1064,119" path="m8111,1945l8108,1945,8067,2040,8063,2048,8060,2053,8056,2057,8053,2059,8048,2059,8048,2063,8084,2063,8084,2059,8079,2059,8075,2058,8072,2055,8071,2054,8071,2050,8072,2047,8074,2042,8082,2024,8144,2024,8141,2018,8084,2018,8104,1971,8122,1971,8111,1945e" filled="t" fillcolor="#000000" stroked="f">
                <v:path arrowok="t"/>
                <v:fill/>
              </v:shape>
              <v:shape style="position:absolute;left:7228;top:1945;width:1064;height:119" coordorigin="7228,1945" coordsize="1064,119" path="m8144,2024l8126,2024,8136,2046,8137,2050,8137,2054,8136,2056,8133,2058,8130,2059,8125,2059,8125,2063,8171,2063,8171,2059,8166,2059,8162,2058,8157,2053,8154,2048,8144,2024e" filled="t" fillcolor="#000000" stroked="f">
                <v:path arrowok="t"/>
                <v:fill/>
              </v:shape>
              <v:shape style="position:absolute;left:7228;top:1945;width:1064;height:119" coordorigin="7228,1945" coordsize="1064,119" path="m8122,1971l8104,1971,8124,2018,8141,2018,8122,1971e" filled="t" fillcolor="#000000" stroked="f">
                <v:path arrowok="t"/>
                <v:fill/>
              </v:shape>
              <v:shape style="position:absolute;left:7228;top:1945;width:1064;height:119" coordorigin="7228,1945" coordsize="1064,119" path="m8240,1947l8175,1947,8175,1950,8184,1950,8187,1952,8191,1956,8192,1960,8192,2049,8191,2053,8190,2055,8188,2058,8185,2059,8175,2059,8175,2063,8245,2061,8258,2057,8221,2057,8215,2056,8208,2054,8208,1956,8215,1954,8221,1954,8263,1954,8253,1949,8240,1947e" filled="t" fillcolor="#000000" stroked="f">
                <v:path arrowok="t"/>
                <v:fill/>
              </v:shape>
              <v:shape style="position:absolute;left:7228;top:1945;width:1064;height:119" coordorigin="7228,1945" coordsize="1064,119" path="m8263,1954l8239,1954,8250,1958,8268,1977,8272,1989,8272,2021,8268,2034,8250,2052,8240,2057,8258,2057,8263,2055,8279,2042,8288,2025,8292,2004,8292,1992,8289,1982,8283,1973,8278,1963,8271,1957,8263,1954e" filled="t" fillcolor="#000000" stroked="f">
                <v:path arrowok="t"/>
                <v:fill/>
              </v:shape>
            </v:group>
            <v:group style="position:absolute;left:8551;top:1765;width:393;height:393" coordorigin="8551,1765" coordsize="393,393">
              <v:shape style="position:absolute;left:8551;top:1765;width:393;height:393" coordorigin="8551,1765" coordsize="393,393" path="m8551,2158l8944,2158,8944,1765,8551,1765,8551,2158xe" filled="f" stroked="t" strokeweight=".75pt" strokecolor="#000000">
                <v:path arrowok="t"/>
              </v:shape>
            </v:group>
            <v:group style="position:absolute;left:8551;top:2259;width:393;height:393" coordorigin="8551,2259" coordsize="393,393">
              <v:shape style="position:absolute;left:8551;top:2259;width:393;height:393" coordorigin="8551,2259" coordsize="393,393" path="m8551,2652l8944,2652,8944,2259,8551,2259,8551,2652xe" filled="f" stroked="t" strokeweight=".75pt" strokecolor="#000000">
                <v:path arrowok="t"/>
              </v:shape>
            </v:group>
            <v:group style="position:absolute;left:7231;top:2390;width:813;height:121" coordorigin="7231,2390" coordsize="813,121">
              <v:shape style="position:absolute;left:7231;top:2390;width:813;height:121" coordorigin="7231,2390" coordsize="813,121" path="m7298,2390l7279,2390,7269,2393,7231,2441,7231,2459,7236,2477,7249,2497,7266,2507,7287,2511,7298,2511,7307,2508,7315,2503,7285,2503,7277,2501,7264,2493,7259,2487,7252,2472,7250,2463,7250,2440,7283,2396,7314,2396,7306,2392,7298,2390e" filled="t" fillcolor="#000000" stroked="f">
                <v:path arrowok="t"/>
                <v:fill/>
              </v:shape>
              <v:shape style="position:absolute;left:7231;top:2390;width:813;height:121" coordorigin="7231,2390" coordsize="813,121" path="m7332,2479l7325,2489,7319,2495,7308,2502,7301,2503,7315,2503,7322,2499,7329,2491,7335,2481,7332,2479e" filled="t" fillcolor="#000000" stroked="f">
                <v:path arrowok="t"/>
                <v:fill/>
              </v:shape>
              <v:shape style="position:absolute;left:7231;top:2390;width:813;height:121" coordorigin="7231,2390" coordsize="813,121" path="m7314,2396l7300,2396,7308,2399,7321,2409,7326,2418,7330,2429,7332,2429,7330,2398,7318,2398,7317,2397,7314,2396e" filled="t" fillcolor="#000000" stroked="f">
                <v:path arrowok="t"/>
                <v:fill/>
              </v:shape>
              <v:shape style="position:absolute;left:7231;top:2390;width:813;height:121" coordorigin="7231,2390" coordsize="813,121" path="m7330,2390l7327,2390,7326,2393,7325,2395,7323,2397,7322,2398,7321,2398,7330,2398,7330,2390e" filled="t" fillcolor="#000000" stroked="f">
                <v:path arrowok="t"/>
                <v:fill/>
              </v:shape>
              <v:shape style="position:absolute;left:7231;top:2390;width:813;height:121" coordorigin="7231,2390" coordsize="813,121" path="m7405,2390l7349,2439,7349,2466,7357,2483,7373,2502,7391,2508,7416,2509,7425,2505,7393,2505,7385,2501,7375,2487,7369,2470,7367,2445,7370,2424,7378,2408,7384,2400,7393,2396,7428,2396,7424,2394,7405,2390e" filled="t" fillcolor="#000000" stroked="f">
                <v:path arrowok="t"/>
                <v:fill/>
              </v:shape>
              <v:shape style="position:absolute;left:7231;top:2390;width:813;height:121" coordorigin="7231,2390" coordsize="813,121" path="m7428,2396l7414,2396,7423,2400,7432,2413,7439,2430,7441,2454,7438,2476,7430,2492,7423,2501,7414,2505,7425,2505,7433,2501,7451,2483,7458,2466,7460,2441,7454,2422,7442,2405,7428,2396e" filled="t" fillcolor="#000000" stroked="f">
                <v:path arrowok="t"/>
                <v:fill/>
              </v:shape>
              <v:shape style="position:absolute;left:7231;top:2390;width:813;height:121" coordorigin="7231,2390" coordsize="813,121" path="m7519,2505l7470,2505,7470,2508,7519,2508,7519,2505e" filled="t" fillcolor="#000000" stroked="f">
                <v:path arrowok="t"/>
                <v:fill/>
              </v:shape>
              <v:shape style="position:absolute;left:7231;top:2390;width:813;height:121" coordorigin="7231,2390" coordsize="813,121" path="m7589,2505l7540,2505,7540,2508,7589,2508,7589,2505e" filled="t" fillcolor="#000000" stroked="f">
                <v:path arrowok="t"/>
                <v:fill/>
              </v:shape>
              <v:shape style="position:absolute;left:7231;top:2390;width:813;height:121" coordorigin="7231,2390" coordsize="813,121" path="m7512,2396l7477,2396,7479,2397,7482,2398,7483,2399,7485,2400,7486,2403,7486,2407,7486,2495,7486,2499,7484,2501,7482,2504,7479,2505,7512,2505,7503,2453,7573,2453,7573,2446,7503,2446,7503,2407,7503,2404,7504,2400,7506,2399,7507,2398,7510,2397,7512,2396e" filled="t" fillcolor="#000000" stroked="f">
                <v:path arrowok="t"/>
                <v:fill/>
              </v:shape>
              <v:shape style="position:absolute;left:7231;top:2390;width:813;height:121" coordorigin="7231,2390" coordsize="813,121" path="m7573,2453l7556,2453,7556,2495,7556,2499,7552,2504,7549,2505,7582,2505,7573,2495,7573,2453e" filled="t" fillcolor="#000000" stroked="f">
                <v:path arrowok="t"/>
                <v:fill/>
              </v:shape>
              <v:shape style="position:absolute;left:7231;top:2390;width:813;height:121" coordorigin="7231,2390" coordsize="813,121" path="m7582,2396l7547,2396,7549,2397,7553,2399,7555,2400,7556,2403,7556,2407,7556,2446,7573,2446,7577,2398,7580,2397,7582,2396e" filled="t" fillcolor="#000000" stroked="f">
                <v:path arrowok="t"/>
                <v:fill/>
              </v:shape>
              <v:shape style="position:absolute;left:7231;top:2390;width:813;height:121" coordorigin="7231,2390" coordsize="813,121" path="m7519,2393l7470,2393,7470,2396,7519,2396,7519,2393e" filled="t" fillcolor="#000000" stroked="f">
                <v:path arrowok="t"/>
                <v:fill/>
              </v:shape>
              <v:shape style="position:absolute;left:7231;top:2390;width:813;height:121" coordorigin="7231,2390" coordsize="813,121" path="m7589,2393l7540,2393,7540,2396,7589,2396,7589,2393e" filled="t" fillcolor="#000000" stroked="f">
                <v:path arrowok="t"/>
                <v:fill/>
              </v:shape>
              <v:shape style="position:absolute;left:7231;top:2390;width:813;height:121" coordorigin="7231,2390" coordsize="813,121" path="m7656,2390l7601,2439,7601,2466,7609,2483,7625,2502,7642,2508,7668,2509,7677,2505,7645,2505,7637,2501,7626,2487,7620,2470,7618,2445,7622,2424,7630,2408,7636,2400,7644,2396,7680,2396,7676,2394,7656,2390e" filled="t" fillcolor="#000000" stroked="f">
                <v:path arrowok="t"/>
                <v:fill/>
              </v:shape>
              <v:shape style="position:absolute;left:7231;top:2390;width:813;height:121" coordorigin="7231,2390" coordsize="813,121" path="m7680,2396l7666,2396,7674,2400,7684,2413,7690,2430,7692,2454,7689,2476,7682,2492,7675,2501,7666,2505,7677,2505,7684,2501,7703,2483,7709,2466,7711,2441,7706,2422,7693,2405,7680,2396e" filled="t" fillcolor="#000000" stroked="f">
                <v:path arrowok="t"/>
                <v:fill/>
              </v:shape>
              <v:shape style="position:absolute;left:7231;top:2390;width:813;height:121" coordorigin="7231,2390" coordsize="813,121" path="m7771,2505l7721,2505,7721,2508,7771,2508,7771,2505e" filled="t" fillcolor="#000000" stroked="f">
                <v:path arrowok="t"/>
                <v:fill/>
              </v:shape>
              <v:shape style="position:absolute;left:7231;top:2390;width:813;height:121" coordorigin="7231,2390" coordsize="813,121" path="m7785,2454l7766,2454,7805,2508,7836,2508,7836,2505,7830,2504,7825,2503,7821,2500,7817,2498,7812,2493,7785,2454e" filled="t" fillcolor="#000000" stroked="f">
                <v:path arrowok="t"/>
                <v:fill/>
              </v:shape>
              <v:shape style="position:absolute;left:7231;top:2390;width:813;height:121" coordorigin="7231,2390" coordsize="813,121" path="m7776,2393l7721,2393,7721,2396,7730,2396,7733,2397,7737,2401,7738,2405,7738,2495,7737,2499,7734,2503,7731,2505,7762,2505,7759,2504,7755,2500,7754,2495,7754,2454,7785,2454,7783,2452,7793,2450,7795,2449,7770,2449,7754,2449,7754,2401,7760,2400,7764,2399,7799,2399,7796,2397,7785,2394,7776,2393e" filled="t" fillcolor="#000000" stroked="f">
                <v:path arrowok="t"/>
                <v:fill/>
              </v:shape>
              <v:shape style="position:absolute;left:7231;top:2390;width:813;height:121" coordorigin="7231,2390" coordsize="813,121" path="m7799,2399l7775,2399,7781,2402,7790,2411,7792,2416,7792,2431,7790,2437,7778,2447,7770,2449,7795,2449,7800,2446,7809,2436,7812,2430,7812,2416,7809,2410,7801,2401,7799,2399e" filled="t" fillcolor="#000000" stroked="f">
                <v:path arrowok="t"/>
                <v:fill/>
              </v:shape>
              <v:shape style="position:absolute;left:7231;top:2390;width:813;height:121" coordorigin="7231,2390" coordsize="813,121" path="m7913,2505l7864,2505,7864,2508,7913,2508,7913,2505e" filled="t" fillcolor="#000000" stroked="f">
                <v:path arrowok="t"/>
                <v:fill/>
              </v:shape>
              <v:shape style="position:absolute;left:7231;top:2390;width:813;height:121" coordorigin="7231,2390" coordsize="813,121" path="m7896,2400l7880,2400,7880,2495,7879,2499,7876,2504,7873,2505,7904,2505,7901,2504,7899,2501,7897,2500,7896,2495,7896,2400e" filled="t" fillcolor="#000000" stroked="f">
                <v:path arrowok="t"/>
                <v:fill/>
              </v:shape>
              <v:shape style="position:absolute;left:7231;top:2390;width:813;height:121" coordorigin="7231,2390" coordsize="813,121" path="m7936,2393l7841,2393,7840,2420,7843,2420,7844,2415,7845,2410,7861,2400,7936,2400,7936,2393e" filled="t" fillcolor="#000000" stroked="f">
                <v:path arrowok="t"/>
                <v:fill/>
              </v:shape>
              <v:shape style="position:absolute;left:7231;top:2390;width:813;height:121" coordorigin="7231,2390" coordsize="813,121" path="m7936,2400l7917,2400,7921,2401,7927,2404,7929,2406,7932,2412,7933,2415,7934,2420,7937,2420,7936,2400e" filled="t" fillcolor="#000000" stroked="f">
                <v:path arrowok="t"/>
                <v:fill/>
              </v:shape>
              <v:shape style="position:absolute;left:7231;top:2390;width:813;height:121" coordorigin="7231,2390" coordsize="813,121" path="m8034,2393l7945,2393,7945,2396,7954,2396,7957,2397,7959,2399,7961,2401,7961,2406,7961,2495,7961,2497,7960,2501,7958,2502,7957,2503,7954,2504,7952,2505,7945,2505,7945,2508,8034,2508,8036,2502,7984,2502,7982,2502,7978,2451,8024,2451,8024,2445,7978,2445,7978,2399,8034,2399,8034,2393e" filled="t" fillcolor="#000000" stroked="f">
                <v:path arrowok="t"/>
                <v:fill/>
              </v:shape>
              <v:shape style="position:absolute;left:7231;top:2390;width:813;height:121" coordorigin="7231,2390" coordsize="813,121" path="m8044,2479l8040,2479,8037,2486,8033,2492,8029,2495,8027,2498,8024,2500,8021,2501,8018,2501,8013,2502,8036,2502,8044,2479e" filled="t" fillcolor="#000000" stroked="f">
                <v:path arrowok="t"/>
                <v:fill/>
              </v:shape>
              <v:shape style="position:absolute;left:7231;top:2390;width:813;height:121" coordorigin="7231,2390" coordsize="813,121" path="m8024,2451l8008,2451,8011,2451,8016,2454,8018,2455,8020,2459,8020,2462,8021,2468,8024,2468,8024,2451e" filled="t" fillcolor="#000000" stroked="f">
                <v:path arrowok="t"/>
                <v:fill/>
              </v:shape>
              <v:shape style="position:absolute;left:7231;top:2390;width:813;height:121" coordorigin="7231,2390" coordsize="813,121" path="m8024,2428l8021,2428,8021,2435,8019,2439,8014,2444,8010,2445,8024,2445,8024,2428e" filled="t" fillcolor="#000000" stroked="f">
                <v:path arrowok="t"/>
                <v:fill/>
              </v:shape>
              <v:shape style="position:absolute;left:7231;top:2390;width:813;height:121" coordorigin="7231,2390" coordsize="813,121" path="m8034,2399l8015,2399,8019,2399,8021,2400,8032,2418,8035,2418,8034,2399e" filled="t" fillcolor="#000000" stroked="f">
                <v:path arrowok="t"/>
                <v:fill/>
              </v:shape>
              <v:shape style="position:absolute;left:779;top:4730;width:3626;height:690" type="#_x0000_t75">
                <v:imagedata r:id="rId12" o:title=""/>
              </v:shape>
            </v:group>
            <v:group style="position:absolute;left:6058;top:5019;width:393;height:393" coordorigin="6058,5019" coordsize="393,393">
              <v:shape style="position:absolute;left:6058;top:5019;width:393;height:393" coordorigin="6058,5019" coordsize="393,393" path="m6058,5412l6451,5412,6451,5019,6058,5019,6058,5412xe" filled="f" stroked="t" strokeweight=".75pt" strokecolor="#000000">
                <v:path arrowok="t"/>
              </v:shape>
            </v:group>
            <v:group style="position:absolute;left:716;top:1336;width:1433;height:182" coordorigin="716,1336" coordsize="1433,182">
              <v:shape style="position:absolute;left:716;top:1336;width:1433;height:182" coordorigin="716,1336" coordsize="1433,182" path="m778,1345l730,1345,734,1346,737,1350,740,1353,742,1360,742,1443,743,1466,789,1516,813,1518,834,1515,851,1507,852,1507,802,1507,795,1505,766,1453,766,1360,767,1354,769,1351,772,1347,778,1345e" filled="t" fillcolor="#000000" stroked="f">
                <v:path arrowok="t"/>
                <v:fill/>
              </v:shape>
              <v:shape style="position:absolute;left:716;top:1336;width:1433;height:182" coordorigin="716,1336" coordsize="1433,182" path="m888,1345l853,1345,858,1347,861,1350,864,1353,864,1353,865,1360,865,1461,823,1507,852,1507,876,1443,877,1361,877,1356,879,1353,883,1347,888,1345e" filled="t" fillcolor="#000000" stroked="f">
                <v:path arrowok="t"/>
                <v:fill/>
              </v:shape>
              <v:shape style="position:absolute;left:716;top:1336;width:1433;height:182" coordorigin="716,1336" coordsize="1433,182" path="m791,1340l716,1340,716,1345,791,1345,791,1340e" filled="t" fillcolor="#000000" stroked="f">
                <v:path arrowok="t"/>
                <v:fill/>
              </v:shape>
              <v:shape style="position:absolute;left:716;top:1336;width:1433;height:182" coordorigin="716,1336" coordsize="1433,182" path="m902,1340l840,1340,840,1345,902,1345,902,1340e" filled="t" fillcolor="#000000" stroked="f">
                <v:path arrowok="t"/>
                <v:fill/>
              </v:shape>
              <v:shape style="position:absolute;left:716;top:1336;width:1433;height:182" coordorigin="716,1336" coordsize="1433,182" path="m941,1489l933,1489,929,1490,924,1495,923,1499,923,1507,924,1510,929,1516,933,1517,941,1517,944,1516,950,1510,951,1507,951,1499,950,1496,947,1493,944,1490,941,1489e" filled="t" fillcolor="#000000" stroked="f">
                <v:path arrowok="t"/>
                <v:fill/>
              </v:shape>
              <v:shape style="position:absolute;left:716;top:1336;width:1433;height:182" coordorigin="716,1336" coordsize="1433,182" path="m1043,1376l1011,1376,1126,1516,1130,1516,1130,1470,1119,1470,1043,1376e" filled="t" fillcolor="#000000" stroked="f">
                <v:path arrowok="t"/>
                <v:fill/>
              </v:shape>
              <v:shape style="position:absolute;left:716;top:1336;width:1433;height:182" coordorigin="716,1336" coordsize="1433,182" path="m1036,1509l975,1509,975,1513,1036,1513,1036,1509e" filled="t" fillcolor="#000000" stroked="f">
                <v:path arrowok="t"/>
                <v:fill/>
              </v:shape>
              <v:shape style="position:absolute;left:716;top:1336;width:1433;height:182" coordorigin="716,1336" coordsize="1433,182" path="m1013,1340l966,1340,966,1345,971,1345,975,1345,1000,1363,1000,1494,999,1499,994,1507,989,1509,1023,1509,1018,1507,1015,1503,1012,1501,1011,1494,1011,1376,1043,1376,1013,1340e" filled="t" fillcolor="#000000" stroked="f">
                <v:path arrowok="t"/>
                <v:fill/>
              </v:shape>
              <v:shape style="position:absolute;left:716;top:1336;width:1433;height:182" coordorigin="716,1336" coordsize="1433,182" path="m1141,1345l1107,1345,1112,1346,1118,1353,1119,1359,1119,1470,1130,1470,1130,1359,1131,1354,1136,1347,1141,1345e" filled="t" fillcolor="#000000" stroked="f">
                <v:path arrowok="t"/>
                <v:fill/>
              </v:shape>
              <v:shape style="position:absolute;left:716;top:1336;width:1433;height:182" coordorigin="716,1336" coordsize="1433,182" path="m1155,1340l1094,1340,1094,1345,1155,1345,1155,1340e" filled="t" fillcolor="#000000" stroked="f">
                <v:path arrowok="t"/>
                <v:fill/>
              </v:shape>
              <v:shape style="position:absolute;left:716;top:1336;width:1433;height:182" coordorigin="716,1336" coordsize="1433,182" path="m1195,1489l1187,1489,1184,1490,1178,1495,1177,1499,1177,1507,1178,1510,1184,1516,1187,1517,1195,1517,1198,1516,1204,1510,1205,1507,1205,1499,1204,1496,1201,1493,1198,1490,1195,1489e" filled="t" fillcolor="#000000" stroked="f">
                <v:path arrowok="t"/>
                <v:fill/>
              </v:shape>
              <v:shape style="position:absolute;left:716;top:1336;width:1433;height:182" coordorigin="716,1336" coordsize="1433,182" path="m1307,1337l1254,1368,1235,1422,1235,1450,1280,1510,1325,1517,1344,1513,1358,1506,1314,1506,1302,1503,1263,1445,1262,1420,1265,1399,1301,1348,1312,1345,1358,1345,1349,1341,1332,1338,1307,1337e" filled="t" fillcolor="#000000" stroked="f">
                <v:path arrowok="t"/>
                <v:fill/>
              </v:shape>
              <v:shape style="position:absolute;left:716;top:1336;width:1433;height:182" coordorigin="716,1336" coordsize="1433,182" path="m1385,1471l1370,1488,1357,1499,1348,1504,1338,1506,1358,1506,1363,1504,1377,1491,1389,1473,1385,1471e" filled="t" fillcolor="#000000" stroked="f">
                <v:path arrowok="t"/>
                <v:fill/>
              </v:shape>
              <v:shape style="position:absolute;left:716;top:1336;width:1433;height:182" coordorigin="716,1336" coordsize="1433,182" path="m1358,1345l1312,1345,1324,1345,1343,1348,1361,1359,1373,1374,1381,1395,1385,1395,1382,1348,1364,1348,1362,1347,1358,1345e" filled="t" fillcolor="#000000" stroked="f">
                <v:path arrowok="t"/>
                <v:fill/>
              </v:shape>
              <v:shape style="position:absolute;left:716;top:1336;width:1433;height:182" coordorigin="716,1336" coordsize="1433,182" path="m1381,1336l1377,1336,1376,1340,1374,1343,1372,1346,1370,1347,1368,1348,1382,1348,1381,1336e" filled="t" fillcolor="#000000" stroked="f">
                <v:path arrowok="t"/>
                <v:fill/>
              </v:shape>
              <v:shape style="position:absolute;left:716;top:1336;width:1433;height:182" coordorigin="716,1336" coordsize="1433,182" path="m1435,1489l1427,1489,1423,1490,1418,1495,1416,1499,1416,1507,1418,1510,1423,1516,1427,1517,1435,1517,1438,1516,1443,1510,1445,1507,1445,1499,1444,1496,1441,1493,1438,1490,1435,1489e" filled="t" fillcolor="#000000" stroked="f">
                <v:path arrowok="t"/>
                <v:fill/>
              </v:shape>
              <v:shape style="position:absolute;left:716;top:1336;width:1433;height:182" coordorigin="716,1336" coordsize="1433,182" path="m1542,1509l1467,1509,1467,1513,1542,1513,1542,1509e" filled="t" fillcolor="#000000" stroked="f">
                <v:path arrowok="t"/>
                <v:fill/>
              </v:shape>
              <v:shape style="position:absolute;left:716;top:1336;width:1433;height:182" coordorigin="716,1336" coordsize="1433,182" path="m1547,1340l1467,1340,1467,1345,1481,1345,1486,1347,1491,1353,1492,1358,1492,1494,1491,1499,1490,1502,1487,1506,1481,1509,1529,1509,1524,1507,1520,1503,1518,1500,1517,1494,1517,1432,1569,1432,1570,1432,1577,1427,1535,1427,1532,1427,1529,1427,1525,1426,1521,1426,1517,1425,1517,1353,1524,1351,1529,1350,1580,1350,1577,1348,1559,1342,1547,1340e" filled="t" fillcolor="#000000" stroked="f">
                <v:path arrowok="t"/>
                <v:fill/>
              </v:shape>
              <v:shape style="position:absolute;left:716;top:1336;width:1433;height:182" coordorigin="716,1336" coordsize="1433,182" path="m1569,1432l1517,1432,1522,1433,1528,1434,1537,1435,1542,1436,1548,1436,1569,1432e" filled="t" fillcolor="#000000" stroked="f">
                <v:path arrowok="t"/>
                <v:fill/>
              </v:shape>
              <v:shape style="position:absolute;left:716;top:1336;width:1433;height:182" coordorigin="716,1336" coordsize="1433,182" path="m1580,1350l1541,1350,1547,1352,1558,1358,1563,1363,1569,1376,1570,1383,1570,1401,1567,1410,1554,1424,1547,1427,1577,1427,1586,1422,1595,1414,1600,1402,1600,1378,1597,1369,1584,1353,1580,1350e" filled="t" fillcolor="#000000" stroked="f">
                <v:path arrowok="t"/>
                <v:fill/>
              </v:shape>
              <v:shape style="position:absolute;left:716;top:1336;width:1433;height:182" coordorigin="716,1336" coordsize="1433,182" path="m1645,1489l1637,1489,1634,1490,1629,1495,1627,1499,1627,1507,1629,1510,1634,1516,1637,1517,1645,1517,1649,1516,1654,1510,1656,1507,1656,1499,1654,1496,1651,1493,1649,1490,1645,1489e" filled="t" fillcolor="#000000" stroked="f">
                <v:path arrowok="t"/>
                <v:fill/>
              </v:shape>
              <v:shape style="position:absolute;left:716;top:1336;width:1433;height:182" coordorigin="716,1336" coordsize="1433,182" path="m1767,1340l1678,1340,1678,1345,1691,1345,1696,1347,1702,1353,1703,1360,1703,1492,1702,1499,1700,1502,1697,1506,1692,1509,1678,1509,1678,1513,1765,1513,1787,1512,1804,1508,1813,1504,1747,1504,1738,1503,1728,1501,1728,1430,1730,1429,1733,1429,1737,1429,1809,1429,1807,1427,1795,1425,1805,1422,1808,1420,1764,1420,1743,1420,1735,1419,1731,1419,1728,1418,1728,1351,1735,1349,1742,1348,1804,1348,1800,1346,1778,1341,1767,1340e" filled="t" fillcolor="#000000" stroked="f">
                <v:path arrowok="t"/>
                <v:fill/>
              </v:shape>
              <v:shape style="position:absolute;left:716;top:1336;width:1433;height:182" coordorigin="716,1336" coordsize="1433,182" path="m1809,1429l1763,1429,1773,1430,1789,1438,1795,1442,1803,1455,1805,1461,1805,1478,1801,1487,1784,1501,1773,1504,1813,1504,1821,1499,1832,1483,1834,1475,1834,1455,1830,1445,1816,1432,1809,1429e" filled="t" fillcolor="#000000" stroked="f">
                <v:path arrowok="t"/>
                <v:fill/>
              </v:shape>
              <v:shape style="position:absolute;left:716;top:1336;width:1433;height:182" coordorigin="716,1336" coordsize="1433,182" path="m1804,1348l1767,1348,1779,1352,1795,1366,1799,1375,1799,1392,1798,1398,1791,1409,1786,1413,1780,1416,1774,1418,1764,1420,1808,1420,1813,1416,1824,1403,1826,1395,1826,1376,1823,1367,1809,1351,1804,1348e" filled="t" fillcolor="#000000" stroked="f">
                <v:path arrowok="t"/>
                <v:fill/>
              </v:shape>
              <v:shape style="position:absolute;left:716;top:1336;width:1433;height:182" coordorigin="716,1336" coordsize="1433,182" path="m1885,1489l1877,1489,1874,1490,1868,1495,1867,1499,1867,1507,1868,1510,1874,1516,1877,1517,1885,1517,1888,1516,1894,1510,1895,1507,1895,1499,1894,1496,1891,1493,1888,1490,1885,1489e" filled="t" fillcolor="#000000" stroked="f">
                <v:path arrowok="t"/>
                <v:fill/>
              </v:shape>
              <v:shape style="position:absolute;left:716;top:1336;width:1433;height:182" coordorigin="716,1336" coordsize="1433,182" path="m2010,1336l2005,1336,1944,1479,1939,1491,1934,1500,1930,1504,1927,1506,1923,1507,1916,1509,1916,1513,1970,1513,1970,1509,1962,1508,1956,1507,1951,1503,1950,1500,1950,1494,1952,1489,1954,1483,1966,1455,2060,1455,2056,1446,1970,1446,2000,1376,2026,1376,2010,1336e" filled="t" fillcolor="#000000" stroked="f">
                <v:path arrowok="t"/>
                <v:fill/>
              </v:shape>
              <v:shape style="position:absolute;left:716;top:1336;width:1433;height:182" coordorigin="716,1336" coordsize="1433,182" path="m2060,1455l2033,1455,2047,1488,2049,1494,2049,1501,2048,1503,2043,1507,2038,1508,2031,1509,2031,1513,2100,1513,2100,1509,2093,1508,2087,1506,2079,1499,2075,1492,2060,1455e" filled="t" fillcolor="#000000" stroked="f">
                <v:path arrowok="t"/>
                <v:fill/>
              </v:shape>
              <v:shape style="position:absolute;left:716;top:1336;width:1433;height:182" coordorigin="716,1336" coordsize="1433,182" path="m2026,1376l2000,1376,2030,1446,2056,1446,2026,1376e" filled="t" fillcolor="#000000" stroked="f">
                <v:path arrowok="t"/>
                <v:fill/>
              </v:shape>
              <v:shape style="position:absolute;left:716;top:1336;width:1433;height:182" coordorigin="716,1336" coordsize="1433,182" path="m2139,1489l2131,1489,2128,1490,2122,1495,2121,1499,2121,1507,2122,1510,2128,1516,2131,1517,2139,1517,2143,1516,2148,1510,2149,1507,2149,1499,2148,1496,2145,1493,2143,1490,2139,1489e" filled="t" fillcolor="#000000" stroked="f">
                <v:path arrowok="t"/>
                <v:fill/>
              </v:shape>
              <v:shape style="position:absolute;left:779;top:3476;width:2266;height:167" type="#_x0000_t75">
                <v:imagedata r:id="rId13" o:title=""/>
              </v:shape>
            </v:group>
            <v:group style="position:absolute;left:742;top:3888;width:1113;height:152" coordorigin="742,3888" coordsize="1113,152">
              <v:shape style="position:absolute;left:742;top:3888;width:1113;height:152" coordorigin="742,3888" coordsize="1113,152" path="m820,3888l816,3888,765,4007,761,4018,757,4025,753,4028,752,4030,748,4031,742,4032,742,4036,787,4036,787,4032,780,4032,776,4031,772,4027,771,4026,771,4020,772,4016,774,4011,784,3988,862,3988,859,3980,787,3980,812,3921,834,3921,820,3888e" filled="t" fillcolor="#000000" stroked="f">
                <v:path arrowok="t"/>
                <v:fill/>
              </v:shape>
              <v:shape style="position:absolute;left:742;top:3888;width:1113;height:152" coordorigin="742,3888" coordsize="1113,152" path="m862,3988l840,3988,852,4015,853,4020,853,4026,852,4028,848,4031,844,4032,838,4032,838,4036,896,4036,896,4032,890,4032,885,4030,878,4025,875,4018,862,3988e" filled="t" fillcolor="#000000" stroked="f">
                <v:path arrowok="t"/>
                <v:fill/>
              </v:shape>
              <v:shape style="position:absolute;left:742;top:3888;width:1113;height:152" coordorigin="742,3888" coordsize="1113,152" path="m834,3921l812,3921,837,3980,859,3980,834,3921e" filled="t" fillcolor="#000000" stroked="f">
                <v:path arrowok="t"/>
                <v:fill/>
              </v:shape>
              <v:shape style="position:absolute;left:742;top:3888;width:1113;height:152" coordorigin="742,3888" coordsize="1113,152" path="m964,4032l902,4032,902,4036,964,4036,964,4032e" filled="t" fillcolor="#000000" stroked="f">
                <v:path arrowok="t"/>
                <v:fill/>
              </v:shape>
              <v:shape style="position:absolute;left:742;top:3888;width:1113;height:152" coordorigin="742,3888" coordsize="1113,152" path="m968,3891l902,3891,902,3895,913,3895,917,3897,922,3902,922,3907,923,4020,922,4024,921,4026,918,4030,913,4032,953,4032,949,4031,946,4028,944,4025,943,4020,943,3968,991,3968,993,3968,996,3964,968,3964,956,3964,950,3964,947,3963,943,3962,943,3902,949,3901,954,3900,996,3900,993,3898,978,3893,968,3891e" filled="t" fillcolor="#000000" stroked="f">
                <v:path arrowok="t"/>
                <v:fill/>
              </v:shape>
              <v:shape style="position:absolute;left:742;top:3888;width:1113;height:152" coordorigin="742,3888" coordsize="1113,152" path="m991,3968l943,3968,948,3969,952,3970,960,3971,964,3971,982,3971,991,3968e" filled="t" fillcolor="#000000" stroked="f">
                <v:path arrowok="t"/>
                <v:fill/>
              </v:shape>
              <v:shape style="position:absolute;left:742;top:3888;width:1113;height:152" coordorigin="742,3888" coordsize="1113,152" path="m996,3900l963,3900,969,3901,978,3907,982,3911,987,3922,988,3927,988,3943,985,3950,974,3962,968,3964,996,3964,1008,3953,1012,3943,1012,3923,1010,3915,999,3903,996,3900e" filled="t" fillcolor="#000000" stroked="f">
                <v:path arrowok="t"/>
                <v:fill/>
              </v:shape>
              <v:shape style="position:absolute;left:742;top:3888;width:1113;height:152" coordorigin="742,3888" coordsize="1113,152" path="m1136,3891l1025,3891,1025,3895,1036,3895,1040,3897,1043,3900,1045,3902,1046,3907,1045,4020,1045,4022,1043,4027,1042,4029,1040,4030,1037,4032,1033,4032,1025,4032,1025,4036,1136,4036,1139,4028,1074,4028,1071,4028,1066,3964,1125,3964,1125,3957,1066,3957,1066,3899,1137,3899,1136,3891e" filled="t" fillcolor="#000000" stroked="f">
                <v:path arrowok="t"/>
                <v:fill/>
              </v:shape>
              <v:shape style="position:absolute;left:742;top:3888;width:1113;height:152" coordorigin="742,3888" coordsize="1113,152" path="m1149,4000l1145,4000,1140,4009,1136,4016,1111,4028,1139,4028,1149,4000e" filled="t" fillcolor="#000000" stroked="f">
                <v:path arrowok="t"/>
                <v:fill/>
              </v:shape>
              <v:shape style="position:absolute;left:742;top:3888;width:1113;height:152" coordorigin="742,3888" coordsize="1113,152" path="m1125,3964l1104,3964,1108,3965,1114,3968,1121,3986,1125,3986,1125,3964e" filled="t" fillcolor="#000000" stroked="f">
                <v:path arrowok="t"/>
                <v:fill/>
              </v:shape>
              <v:shape style="position:absolute;left:742;top:3888;width:1113;height:152" coordorigin="742,3888" coordsize="1113,152" path="m1125,3936l1121,3936,1120,3944,1118,3950,1112,3955,1106,3957,1125,3957,1125,3936e" filled="t" fillcolor="#000000" stroked="f">
                <v:path arrowok="t"/>
                <v:fill/>
              </v:shape>
              <v:shape style="position:absolute;left:742;top:3888;width:1113;height:152" coordorigin="742,3888" coordsize="1113,152" path="m1137,3899l1113,3899,1118,3900,1121,3901,1134,3923,1138,3923,1137,3899e" filled="t" fillcolor="#000000" stroked="f">
                <v:path arrowok="t"/>
                <v:fill/>
              </v:shape>
              <v:shape style="position:absolute;left:742;top:3888;width:1113;height:152" coordorigin="742,3888" coordsize="1113,152" path="m1224,3891l1159,3891,1159,3895,1170,3895,1174,3897,1179,3902,1180,3908,1179,4020,1179,4024,1175,4030,1170,4032,1159,4032,1159,4036,1271,4036,1274,4027,1213,4027,1207,4027,1200,4016,1200,3911,1217,3895,1224,3895,1224,3891e" filled="t" fillcolor="#000000" stroked="f">
                <v:path arrowok="t"/>
                <v:fill/>
              </v:shape>
              <v:shape style="position:absolute;left:742;top:3888;width:1113;height:152" coordorigin="742,3888" coordsize="1113,152" path="m1280,3996l1244,4027,1274,4027,1283,3997,1280,3996e" filled="t" fillcolor="#000000" stroked="f">
                <v:path arrowok="t"/>
                <v:fill/>
              </v:shape>
              <v:shape style="position:absolute;left:742;top:3888;width:1113;height:152" coordorigin="742,3888" coordsize="1113,152" path="m1224,3895l1217,3895,1224,3895e" filled="t" fillcolor="#000000" stroked="f">
                <v:path arrowok="t"/>
                <v:fill/>
              </v:shape>
              <v:shape style="position:absolute;left:742;top:3888;width:1113;height:152" coordorigin="742,3888" coordsize="1113,152" path="m1358,3891l1293,3891,1293,3895,1304,3895,1308,3897,1313,3902,1314,3908,1313,4020,1313,4024,1309,4030,1304,4032,1293,4032,1293,4036,1405,4036,1408,4027,1347,4027,1341,4027,1334,4016,1334,3911,1351,3895,1358,3895,1358,3891e" filled="t" fillcolor="#000000" stroked="f">
                <v:path arrowok="t"/>
                <v:fill/>
              </v:shape>
              <v:shape style="position:absolute;left:742;top:3888;width:1113;height:152" coordorigin="742,3888" coordsize="1113,152" path="m1414,3996l1378,4027,1408,4027,1417,3997,1414,3996e" filled="t" fillcolor="#000000" stroked="f">
                <v:path arrowok="t"/>
                <v:fill/>
              </v:shape>
              <v:shape style="position:absolute;left:742;top:3888;width:1113;height:152" coordorigin="742,3888" coordsize="1113,152" path="m1358,3895l1351,3895,1358,3895e" filled="t" fillcolor="#000000" stroked="f">
                <v:path arrowok="t"/>
                <v:fill/>
              </v:shape>
              <v:shape style="position:absolute;left:742;top:3888;width:1113;height:152" coordorigin="742,3888" coordsize="1113,152" path="m1490,4032l1428,4032,1428,4036,1490,4036,1490,4032e" filled="t" fillcolor="#000000" stroked="f">
                <v:path arrowok="t"/>
                <v:fill/>
              </v:shape>
              <v:shape style="position:absolute;left:742;top:3888;width:1113;height:152" coordorigin="742,3888" coordsize="1113,152" path="m1479,3895l1436,3895,1440,3896,1443,3898,1448,4019,1448,4025,1443,4031,1439,4032,1481,4032,1469,3908,1470,3903,1474,3897,1479,3895e" filled="t" fillcolor="#000000" stroked="f">
                <v:path arrowok="t"/>
                <v:fill/>
              </v:shape>
              <v:shape style="position:absolute;left:742;top:3888;width:1113;height:152" coordorigin="742,3888" coordsize="1113,152" path="m1490,3891l1428,3891,1428,3895,1490,3895,1490,3891e" filled="t" fillcolor="#000000" stroked="f">
                <v:path arrowok="t"/>
                <v:fill/>
              </v:shape>
              <v:shape style="position:absolute;left:742;top:3888;width:1113;height:152" coordorigin="742,3888" coordsize="1113,152" path="m1558,3891l1499,3891,1499,3895,1510,3895,1514,3897,1519,3902,1520,3907,1520,4019,1519,4024,1518,4026,1515,4030,1511,4032,1499,4032,1499,4036,1565,4036,1585,4035,1602,4029,1557,4029,1550,4028,1541,4026,1541,3903,1549,3901,1556,3900,1607,3900,1600,3896,1582,3893,1558,3891e" filled="t" fillcolor="#000000" stroked="f">
                <v:path arrowok="t"/>
                <v:fill/>
              </v:shape>
              <v:shape style="position:absolute;left:742;top:3888;width:1113;height:152" coordorigin="742,3888" coordsize="1113,152" path="m1607,3900l1556,3900,1571,3900,1590,3906,1607,3919,1615,3933,1619,3952,1620,3979,1613,3998,1601,4015,1584,4025,1563,4029,1602,4029,1643,3981,1645,3959,1642,3939,1633,3920,1620,3907,1607,3900e" filled="t" fillcolor="#000000" stroked="f">
                <v:path arrowok="t"/>
                <v:fill/>
              </v:shape>
              <v:shape style="position:absolute;left:742;top:3888;width:1113;height:152" coordorigin="742,3888" coordsize="1113,152" path="m1734,3888l1678,3915,1662,3975,1667,3992,1677,4010,1694,4029,1712,4037,1733,4040,1752,4037,1762,4032,1746,4032,1730,4032,1688,3974,1687,3946,1692,3926,1701,3910,1708,3901,1719,3896,1763,3896,1754,3891,1734,3888e" filled="t" fillcolor="#000000" stroked="f">
                <v:path arrowok="t"/>
                <v:fill/>
              </v:shape>
              <v:shape style="position:absolute;left:742;top:3888;width:1113;height:152" coordorigin="742,3888" coordsize="1113,152" path="m1763,3896l1732,3896,1734,3896,1752,3901,1769,3917,1774,3932,1778,3952,1778,3981,1774,4001,1766,4016,1757,4027,1746,4032,1762,4032,1801,3978,1803,3954,1799,3937,1789,3919,1772,3900,1763,3896e" filled="t" fillcolor="#000000" stroked="f">
                <v:path arrowok="t"/>
                <v:fill/>
              </v:shape>
              <v:shape style="position:absolute;left:742;top:3888;width:1113;height:152" coordorigin="742,3888" coordsize="1113,152" path="m1846,3935l1840,3935,1837,3937,1835,3939,1832,3941,1831,3944,1831,3951,1832,3953,1837,3958,1840,3959,1846,3959,1849,3958,1851,3956,1854,3953,1855,3951,1855,3944,1854,3941,1849,3937,1846,3935e" filled="t" fillcolor="#000000" stroked="f">
                <v:path arrowok="t"/>
                <v:fill/>
              </v:shape>
              <v:shape style="position:absolute;left:742;top:3888;width:1113;height:152" coordorigin="742,3888" coordsize="1113,152" path="m1846,4015l1840,4015,1837,4017,1832,4021,1831,4024,1831,4031,1832,4034,1837,4038,1840,4039,1846,4039,1849,4038,1854,4034,1855,4031,1855,4024,1854,4021,1851,4019,1849,4017,1846,4015e" filled="t" fillcolor="#000000" stroked="f">
                <v:path arrowok="t"/>
                <v:fill/>
              </v:shape>
              <v:shape style="position:absolute;left:740;top:4325;width:1117;height:167" type="#_x0000_t75">
                <v:imagedata r:id="rId14" o:title=""/>
              </v:shape>
              <v:shape style="position:absolute;left:773;top:5194;width:1754;height:167" type="#_x0000_t75">
                <v:imagedata r:id="rId15" o:title=""/>
              </v:shape>
              <v:shape style="position:absolute;left:736;top:10305;width:1237;height:213" type="#_x0000_t75">
                <v:imagedata r:id="rId16" o:title=""/>
              </v:shape>
              <v:shape style="position:absolute;left:785;top:10613;width:1184;height:166" type="#_x0000_t75">
                <v:imagedata r:id="rId17" o:title=""/>
              </v:shape>
            </v:group>
            <v:group style="position:absolute;left:3233;top:9691;width:393;height:393" coordorigin="3233,9691" coordsize="393,393">
              <v:shape style="position:absolute;left:3233;top:9691;width:393;height:393" coordorigin="3233,9691" coordsize="393,393" path="m3233,10085l3626,10085,3626,9691,3233,9691,3233,10085xe" filled="f" stroked="t" strokeweight=".75pt" strokecolor="#000000">
                <v:path arrowok="t"/>
              </v:shape>
              <v:shape style="position:absolute;left:607;top:1768;width:2389;height:136" type="#_x0000_t75">
                <v:imagedata r:id="rId18" o:title=""/>
              </v:shape>
            </v:group>
            <v:group style="position:absolute;left:614;top:2169;width:921;height:121" coordorigin="614,2169" coordsize="921,121">
              <v:shape style="position:absolute;left:614;top:2169;width:921;height:121" coordorigin="614,2169" coordsize="921,121" path="m664,2284l614,2284,614,2287,664,2287,664,2284e" filled="t" fillcolor="#000000" stroked="f">
                <v:path arrowok="t"/>
                <v:fill/>
              </v:shape>
              <v:shape style="position:absolute;left:614;top:2169;width:921;height:121" coordorigin="614,2169" coordsize="921,121" path="m700,2171l614,2171,614,2174,621,2174,624,2175,631,2186,631,2273,630,2278,627,2282,623,2284,657,2284,647,2230,686,2230,686,2223,647,2223,647,2178,700,2178,700,2171e" filled="t" fillcolor="#000000" stroked="f">
                <v:path arrowok="t"/>
                <v:fill/>
              </v:shape>
              <v:shape style="position:absolute;left:614;top:2169;width:921;height:121" coordorigin="614,2169" coordsize="921,121" path="m686,2230l672,2230,675,2231,679,2233,680,2234,683,2238,683,2242,683,2246,686,2246,686,2230e" filled="t" fillcolor="#000000" stroked="f">
                <v:path arrowok="t"/>
                <v:fill/>
              </v:shape>
              <v:shape style="position:absolute;left:614;top:2169;width:921;height:121" coordorigin="614,2169" coordsize="921,121" path="m686,2207l683,2207,682,2213,681,2218,677,2222,673,2223,686,2223,686,2207e" filled="t" fillcolor="#000000" stroked="f">
                <v:path arrowok="t"/>
                <v:fill/>
              </v:shape>
              <v:shape style="position:absolute;left:614;top:2169;width:921;height:121" coordorigin="614,2169" coordsize="921,121" path="m700,2178l679,2178,683,2178,689,2180,691,2182,695,2187,697,2191,698,2197,701,2197,700,2178e" filled="t" fillcolor="#000000" stroked="f">
                <v:path arrowok="t"/>
                <v:fill/>
              </v:shape>
              <v:shape style="position:absolute;left:614;top:2169;width:921;height:121" coordorigin="614,2169" coordsize="921,121" path="m772,2169l769,2169,729,2264,725,2272,722,2278,718,2282,715,2283,710,2284,710,2287,746,2287,746,2284,741,2283,737,2282,734,2280,733,2278,733,2274,734,2271,736,2266,744,2248,806,2248,803,2242,746,2242,766,2195,783,2195,772,2169e" filled="t" fillcolor="#000000" stroked="f">
                <v:path arrowok="t"/>
                <v:fill/>
              </v:shape>
              <v:shape style="position:absolute;left:614;top:2169;width:921;height:121" coordorigin="614,2169" coordsize="921,121" path="m806,2248l788,2248,797,2270,799,2274,799,2278,798,2280,795,2283,791,2283,787,2284,787,2287,832,2287,832,2284,828,2283,824,2282,819,2277,816,2272,806,2248e" filled="t" fillcolor="#000000" stroked="f">
                <v:path arrowok="t"/>
                <v:fill/>
              </v:shape>
              <v:shape style="position:absolute;left:614;top:2169;width:921;height:121" coordorigin="614,2169" coordsize="921,121" path="m783,2195l766,2195,786,2242,803,2242,783,2195e" filled="t" fillcolor="#000000" stroked="f">
                <v:path arrowok="t"/>
                <v:fill/>
              </v:shape>
              <v:shape style="position:absolute;left:614;top:2169;width:921;height:121" coordorigin="614,2169" coordsize="921,121" path="m908,2169l889,2169,879,2171,861,2182,854,2189,843,2209,841,2219,841,2238,846,2255,859,2275,876,2286,897,2289,907,2289,917,2287,925,2282,895,2282,887,2280,873,2272,868,2266,862,2250,860,2241,860,2218,893,2175,924,2175,916,2171,908,2169e" filled="t" fillcolor="#000000" stroked="f">
                <v:path arrowok="t"/>
                <v:fill/>
              </v:shape>
              <v:shape style="position:absolute;left:614;top:2169;width:921;height:121" coordorigin="614,2169" coordsize="921,121" path="m942,2258l935,2267,929,2274,917,2280,911,2282,925,2282,932,2277,939,2270,945,2260,942,2258e" filled="t" fillcolor="#000000" stroked="f">
                <v:path arrowok="t"/>
                <v:fill/>
              </v:shape>
              <v:shape style="position:absolute;left:614;top:2169;width:921;height:121" coordorigin="614,2169" coordsize="921,121" path="m924,2175l910,2175,918,2177,931,2188,936,2196,939,2208,942,2208,940,2177,928,2177,926,2176,924,2175e" filled="t" fillcolor="#000000" stroked="f">
                <v:path arrowok="t"/>
                <v:fill/>
              </v:shape>
              <v:shape style="position:absolute;left:614;top:2169;width:921;height:121" coordorigin="614,2169" coordsize="921,121" path="m939,2169l936,2169,936,2171,935,2173,933,2175,932,2176,931,2177,940,2177,939,2169e" filled="t" fillcolor="#000000" stroked="f">
                <v:path arrowok="t"/>
                <v:fill/>
              </v:shape>
              <v:shape style="position:absolute;left:614;top:2169;width:921;height:121" coordorigin="614,2169" coordsize="921,121" path="m992,2174l960,2174,963,2176,967,2180,968,2184,968,2252,969,2260,1001,2289,1025,2289,1034,2287,1042,2282,1009,2282,1004,2281,985,2246,985,2184,985,2181,987,2179,989,2176,992,2174e" filled="t" fillcolor="#000000" stroked="f">
                <v:path arrowok="t"/>
                <v:fill/>
              </v:shape>
              <v:shape style="position:absolute;left:614;top:2169;width:921;height:121" coordorigin="614,2169" coordsize="921,121" path="m1066,2174l1042,2174,1046,2176,1048,2178,1050,2180,1050,2184,1050,2252,1022,2282,1042,2282,1058,2186,1059,2182,1060,2180,1062,2176,1066,2174e" filled="t" fillcolor="#000000" stroked="f">
                <v:path arrowok="t"/>
                <v:fill/>
              </v:shape>
              <v:shape style="position:absolute;left:614;top:2169;width:921;height:121" coordorigin="614,2169" coordsize="921,121" path="m1001,2171l952,2171,952,2174,1001,2174,1001,2171e" filled="t" fillcolor="#000000" stroked="f">
                <v:path arrowok="t"/>
                <v:fill/>
              </v:shape>
              <v:shape style="position:absolute;left:614;top:2169;width:921;height:121" coordorigin="614,2169" coordsize="921,121" path="m1075,2171l1034,2171,1034,2174,1075,2174,1075,2171e" filled="t" fillcolor="#000000" stroked="f">
                <v:path arrowok="t"/>
                <v:fill/>
              </v:shape>
              <v:shape style="position:absolute;left:614;top:2169;width:921;height:121" coordorigin="614,2169" coordsize="921,121" path="m1133,2171l1081,2171,1081,2174,1090,2174,1093,2176,1097,2180,1097,2182,1098,2274,1097,2276,1097,2277,1094,2282,1090,2284,1081,2284,1081,2287,1171,2287,1173,2279,1124,2279,1120,2279,1114,2271,1114,2187,1127,2174,1133,2174,1133,2171e" filled="t" fillcolor="#000000" stroked="f">
                <v:path arrowok="t"/>
                <v:fill/>
              </v:shape>
              <v:shape style="position:absolute;left:614;top:2169;width:921;height:121" coordorigin="614,2169" coordsize="921,121" path="m1178,2255l1149,2279,1173,2279,1180,2255,1178,2255e" filled="t" fillcolor="#000000" stroked="f">
                <v:path arrowok="t"/>
                <v:fill/>
              </v:shape>
              <v:shape style="position:absolute;left:614;top:2169;width:921;height:121" coordorigin="614,2169" coordsize="921,121" path="m1133,2174l1127,2174,1133,2174e" filled="t" fillcolor="#000000" stroked="f">
                <v:path arrowok="t"/>
                <v:fill/>
              </v:shape>
              <v:shape style="position:absolute;left:614;top:2169;width:921;height:121" coordorigin="614,2169" coordsize="921,121" path="m1262,2284l1213,2284,1213,2287,1262,2287,1262,2284e" filled="t" fillcolor="#000000" stroked="f">
                <v:path arrowok="t"/>
                <v:fill/>
              </v:shape>
              <v:shape style="position:absolute;left:614;top:2169;width:921;height:121" coordorigin="614,2169" coordsize="921,121" path="m1246,2178l1229,2178,1229,2274,1229,2277,1225,2282,1222,2284,1253,2284,1250,2282,1248,2280,1246,2278,1246,2274,1246,2178e" filled="t" fillcolor="#000000" stroked="f">
                <v:path arrowok="t"/>
                <v:fill/>
              </v:shape>
              <v:shape style="position:absolute;left:614;top:2169;width:921;height:121" coordorigin="614,2169" coordsize="921,121" path="m1285,2171l1191,2171,1189,2198,1193,2198,1193,2193,1194,2189,1210,2178,1285,2178,1285,2171e" filled="t" fillcolor="#000000" stroked="f">
                <v:path arrowok="t"/>
                <v:fill/>
              </v:shape>
              <v:shape style="position:absolute;left:614;top:2169;width:921;height:121" coordorigin="614,2169" coordsize="921,121" path="m1285,2178l1267,2178,1271,2179,1276,2182,1279,2185,1282,2190,1282,2194,1283,2198,1286,2198,1285,2178e" filled="t" fillcolor="#000000" stroked="f">
                <v:path arrowok="t"/>
                <v:fill/>
              </v:shape>
              <v:shape style="position:absolute;left:614;top:2169;width:921;height:121" coordorigin="614,2169" coordsize="921,121" path="m1355,2169l1352,2169,1311,2264,1307,2272,1304,2278,1300,2282,1297,2283,1292,2284,1292,2287,1328,2287,1328,2284,1323,2283,1319,2282,1316,2280,1315,2278,1315,2274,1316,2271,1318,2266,1326,2248,1388,2248,1385,2242,1328,2242,1348,2195,1366,2195,1355,2169e" filled="t" fillcolor="#000000" stroked="f">
                <v:path arrowok="t"/>
                <v:fill/>
              </v:shape>
              <v:shape style="position:absolute;left:614;top:2169;width:921;height:121" coordorigin="614,2169" coordsize="921,121" path="m1388,2248l1370,2248,1380,2270,1381,2274,1381,2278,1380,2280,1377,2283,1374,2283,1369,2284,1369,2287,1415,2287,1415,2284,1410,2283,1406,2282,1401,2277,1398,2272,1388,2248e" filled="t" fillcolor="#000000" stroked="f">
                <v:path arrowok="t"/>
                <v:fill/>
              </v:shape>
              <v:shape style="position:absolute;left:614;top:2169;width:921;height:121" coordorigin="614,2169" coordsize="921,121" path="m1366,2195l1348,2195,1368,2242,1385,2242,1366,2195e" filled="t" fillcolor="#000000" stroked="f">
                <v:path arrowok="t"/>
                <v:fill/>
              </v:shape>
              <v:shape style="position:absolute;left:614;top:2169;width:921;height:121" coordorigin="614,2169" coordsize="921,121" path="m1484,2171l1420,2171,1420,2174,1428,2174,1432,2176,1435,2180,1436,2184,1436,2273,1435,2277,1434,2279,1432,2282,1429,2284,1420,2284,1420,2287,1489,2285,1502,2281,1466,2281,1460,2280,1452,2278,1452,2180,1459,2179,1465,2178,1507,2178,1497,2173,1484,2171e" filled="t" fillcolor="#000000" stroked="f">
                <v:path arrowok="t"/>
                <v:fill/>
              </v:shape>
              <v:shape style="position:absolute;left:614;top:2169;width:921;height:121" coordorigin="614,2169" coordsize="921,121" path="m1507,2178l1484,2178,1495,2182,1512,2201,1516,2213,1516,2245,1512,2258,1495,2276,1484,2281,1502,2281,1508,2279,1523,2266,1533,2249,1536,2228,1536,2216,1533,2206,1528,2197,1522,2188,1515,2181,1507,2178e" filled="t" fillcolor="#000000" stroked="f">
                <v:path arrowok="t"/>
                <v:fill/>
              </v:shape>
            </v:group>
            <v:group style="position:absolute;left:616;top:2562;width:1314;height:121" coordorigin="616,2562" coordsize="1314,121">
              <v:shape style="position:absolute;left:616;top:2562;width:1314;height:121" coordorigin="616,2562" coordsize="1314,121" path="m665,2677l616,2677,616,2680,665,2680,665,2677e" filled="t" fillcolor="#000000" stroked="f">
                <v:path arrowok="t"/>
                <v:fill/>
              </v:shape>
              <v:shape style="position:absolute;left:616;top:2562;width:1314;height:121" coordorigin="616,2562" coordsize="1314,121" path="m656,2568l623,2568,625,2568,628,2570,632,2666,632,2671,628,2675,625,2677,658,2677,649,2578,649,2574,653,2569,656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665,2564l616,2564,616,2568,665,2568,665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718,2589l697,2589,774,2682,777,2682,777,2651,769,2651,718,2589e" filled="t" fillcolor="#000000" stroked="f">
                <v:path arrowok="t"/>
                <v:fill/>
              </v:shape>
              <v:shape style="position:absolute;left:616;top:2562;width:1314;height:121" coordorigin="616,2562" coordsize="1314,121" path="m714,2677l674,2677,674,2680,714,2680,714,2677e" filled="t" fillcolor="#000000" stroked="f">
                <v:path arrowok="t"/>
                <v:fill/>
              </v:shape>
              <v:shape style="position:absolute;left:616;top:2562;width:1314;height:121" coordorigin="616,2562" coordsize="1314,121" path="m699,2564l667,2564,667,2568,671,2568,673,2568,690,2580,690,2667,689,2670,686,2675,683,2677,705,2677,702,2676,700,2673,698,2671,697,2667,697,2589,718,2589,699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784,2568l761,2568,765,2569,768,2573,769,2577,769,2651,777,2651,777,2577,777,2574,781,2569,784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793,2564l753,2564,753,2568,793,2568,793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811,2643l807,2643,807,2682,811,2682,811,2680,812,2678,813,2676,814,2676,870,2676,839,2676,833,2674,823,2669,819,2666,814,2657,812,2651,811,2643e" filled="t" fillcolor="#000000" stroked="f">
                <v:path arrowok="t"/>
                <v:fill/>
              </v:shape>
              <v:shape style="position:absolute;left:616;top:2562;width:1314;height:121" coordorigin="616,2562" coordsize="1314,121" path="m870,2676l817,2676,821,2677,832,2680,835,2681,837,2682,840,2682,843,2682,857,2682,866,2679,870,2676e" filled="t" fillcolor="#000000" stroked="f">
                <v:path arrowok="t"/>
                <v:fill/>
              </v:shape>
              <v:shape style="position:absolute;left:616;top:2562;width:1314;height:121" coordorigin="616,2562" coordsize="1314,121" path="m846,2562l830,2562,822,2565,809,2577,806,2584,806,2597,850,2635,856,2639,862,2643,864,2645,867,2651,868,2654,868,2662,866,2666,858,2674,852,2676,870,2676,880,2667,883,2659,883,2645,835,2606,827,2600,824,2596,821,2593,820,2590,820,2582,822,2578,829,2570,834,2569,875,2569,865,2568,863,2568,859,2566,853,2563,846,2562e" filled="t" fillcolor="#000000" stroked="f">
                <v:path arrowok="t"/>
                <v:fill/>
              </v:shape>
              <v:shape style="position:absolute;left:616;top:2562;width:1314;height:121" coordorigin="616,2562" coordsize="1314,121" path="m875,2569l846,2569,851,2570,860,2575,864,2579,869,2588,871,2594,872,2602,875,2602,875,2569e" filled="t" fillcolor="#000000" stroked="f">
                <v:path arrowok="t"/>
                <v:fill/>
              </v:shape>
              <v:shape style="position:absolute;left:616;top:2562;width:1314;height:121" coordorigin="616,2562" coordsize="1314,121" path="m875,2562l872,2562,872,2564,871,2566,869,2568,868,2568,875,2568,875,2562e" filled="t" fillcolor="#000000" stroked="f">
                <v:path arrowok="t"/>
                <v:fill/>
              </v:shape>
              <v:shape style="position:absolute;left:616;top:2562;width:1314;height:121" coordorigin="616,2562" coordsize="1314,121" path="m966,2562l947,2562,937,2564,899,2612,899,2631,904,2649,917,2668,934,2679,955,2682,965,2682,975,2680,983,2675,953,2675,945,2673,931,2665,926,2659,920,2644,918,2635,918,2611,951,2568,982,2568,974,2564,966,2562e" filled="t" fillcolor="#000000" stroked="f">
                <v:path arrowok="t"/>
                <v:fill/>
              </v:shape>
              <v:shape style="position:absolute;left:616;top:2562;width:1314;height:121" coordorigin="616,2562" coordsize="1314,121" path="m1000,2651l993,2661,987,2667,975,2673,969,2675,983,2675,990,2671,997,2663,1003,2653,1000,2651e" filled="t" fillcolor="#000000" stroked="f">
                <v:path arrowok="t"/>
                <v:fill/>
              </v:shape>
              <v:shape style="position:absolute;left:616;top:2562;width:1314;height:121" coordorigin="616,2562" coordsize="1314,121" path="m982,2568l968,2568,976,2571,989,2581,994,2589,997,2601,1000,2601,998,2570,986,2570,984,2569,982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997,2562l994,2562,994,2565,993,2567,991,2568,990,2569,989,2570,998,2570,997,2562e" filled="t" fillcolor="#000000" stroked="f">
                <v:path arrowok="t"/>
                <v:fill/>
              </v:shape>
              <v:shape style="position:absolute;left:616;top:2562;width:1314;height:121" coordorigin="616,2562" coordsize="1314,121" path="m1063,2677l1013,2677,1013,2680,1063,2680,1063,2677e" filled="t" fillcolor="#000000" stroked="f">
                <v:path arrowok="t"/>
                <v:fill/>
              </v:shape>
              <v:shape style="position:absolute;left:616;top:2562;width:1314;height:121" coordorigin="616,2562" coordsize="1314,121" path="m1077,2626l1058,2626,1097,2680,1128,2680,1128,2677,1122,2676,1117,2674,1113,2672,1109,2669,1104,2664,1077,2626e" filled="t" fillcolor="#000000" stroked="f">
                <v:path arrowok="t"/>
                <v:fill/>
              </v:shape>
              <v:shape style="position:absolute;left:616;top:2562;width:1314;height:121" coordorigin="616,2562" coordsize="1314,121" path="m1068,2564l1013,2564,1013,2568,1022,2568,1025,2569,1029,2573,1030,2577,1030,2667,1029,2670,1026,2675,1023,2677,1054,2677,1051,2675,1047,2671,1046,2667,1046,2626,1077,2626,1075,2624,1085,2622,1086,2621,1062,2621,1046,2621,1046,2573,1052,2571,1056,2571,1091,2571,1088,2569,1077,2565,1068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1091,2571l1067,2571,1073,2573,1082,2582,1084,2588,1084,2603,1081,2609,1070,2618,1062,2621,1086,2621,1092,2618,1101,2607,1103,2601,1103,2587,1101,2582,1093,2572,1091,2571e" filled="t" fillcolor="#000000" stroked="f">
                <v:path arrowok="t"/>
                <v:fill/>
              </v:shape>
              <v:shape style="position:absolute;left:616;top:2562;width:1314;height:121" coordorigin="616,2562" coordsize="1314,121" path="m1180,2677l1131,2677,1131,2680,1180,2680,1180,2677e" filled="t" fillcolor="#000000" stroked="f">
                <v:path arrowok="t"/>
                <v:fill/>
              </v:shape>
              <v:shape style="position:absolute;left:616;top:2562;width:1314;height:121" coordorigin="616,2562" coordsize="1314,121" path="m1171,2568l1138,2568,1140,2568,1143,2570,1147,2666,1147,2671,1143,2675,1140,2677,1173,2677,1164,2578,1164,2574,1168,2569,1171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1180,2564l1131,2564,1131,2568,1180,2568,1180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1238,2677l1188,2677,1188,2680,1238,2680,1238,2677e" filled="t" fillcolor="#000000" stroked="f">
                <v:path arrowok="t"/>
                <v:fill/>
              </v:shape>
              <v:shape style="position:absolute;left:616;top:2562;width:1314;height:121" coordorigin="616,2562" coordsize="1314,121" path="m1241,2564l1188,2564,1188,2568,1197,2568,1200,2569,1204,2573,1204,2573,1205,2577,1205,2667,1204,2670,1201,2675,1198,2677,1229,2677,1226,2675,1224,2673,1222,2671,1221,2667,1221,2626,1259,2626,1261,2625,1264,2623,1241,2623,1232,2623,1227,2622,1224,2622,1221,2621,1221,2573,1226,2572,1230,2571,1263,2571,1261,2570,1249,2566,1241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1259,2626l1221,2626,1225,2627,1228,2627,1235,2628,1238,2628,1252,2628,1259,2626e" filled="t" fillcolor="#000000" stroked="f">
                <v:path arrowok="t"/>
                <v:fill/>
              </v:shape>
              <v:shape style="position:absolute;left:616;top:2562;width:1314;height:121" coordorigin="616,2562" coordsize="1314,121" path="m1263,2571l1237,2571,1241,2572,1249,2577,1252,2580,1256,2588,1257,2593,1257,2606,1255,2611,1246,2620,1241,2623,1264,2623,1273,2613,1276,2606,1276,2589,1274,2583,1266,2573,1263,2571e" filled="t" fillcolor="#000000" stroked="f">
                <v:path arrowok="t"/>
                <v:fill/>
              </v:shape>
              <v:shape style="position:absolute;left:616;top:2562;width:1314;height:121" coordorigin="616,2562" coordsize="1314,121" path="m1356,2562l1337,2562,1327,2564,1289,2612,1289,2631,1294,2649,1307,2668,1324,2679,1345,2682,1356,2682,1365,2680,1373,2675,1343,2675,1335,2673,1322,2665,1317,2659,1310,2644,1308,2635,1308,2611,1341,2568,1372,2568,1364,2564,1356,2562e" filled="t" fillcolor="#000000" stroked="f">
                <v:path arrowok="t"/>
                <v:fill/>
              </v:shape>
              <v:shape style="position:absolute;left:616;top:2562;width:1314;height:121" coordorigin="616,2562" coordsize="1314,121" path="m1390,2651l1383,2661,1377,2667,1365,2673,1359,2675,1373,2675,1380,2671,1387,2663,1393,2653,1390,2651e" filled="t" fillcolor="#000000" stroked="f">
                <v:path arrowok="t"/>
                <v:fill/>
              </v:shape>
              <v:shape style="position:absolute;left:616;top:2562;width:1314;height:121" coordorigin="616,2562" coordsize="1314,121" path="m1372,2568l1358,2568,1366,2571,1379,2581,1384,2589,1387,2601,1390,2601,1388,2570,1376,2570,1375,2569,1372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1387,2562l1384,2562,1384,2565,1383,2567,1381,2568,1380,2569,1379,2570,1388,2570,1387,2562e" filled="t" fillcolor="#000000" stroked="f">
                <v:path arrowok="t"/>
                <v:fill/>
              </v:shape>
              <v:shape style="position:absolute;left:616;top:2562;width:1314;height:121" coordorigin="616,2562" coordsize="1314,121" path="m1453,2677l1403,2677,1403,2680,1453,2680,1453,2677e" filled="t" fillcolor="#000000" stroked="f">
                <v:path arrowok="t"/>
                <v:fill/>
              </v:shape>
              <v:shape style="position:absolute;left:616;top:2562;width:1314;height:121" coordorigin="616,2562" coordsize="1314,121" path="m1444,2568l1410,2568,1413,2568,1415,2570,1420,2666,1419,2671,1415,2675,1412,2677,1446,2677,1436,2578,1437,2574,1440,2569,1444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1453,2564l1403,2564,1403,2568,1453,2568,1453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1521,2562l1465,2611,1465,2638,1473,2655,1489,2674,1506,2680,1532,2681,1541,2676,1509,2676,1501,2673,1490,2659,1484,2641,1482,2617,1486,2595,1494,2580,1500,2572,1509,2568,1544,2568,1540,2566,1521,2562e" filled="t" fillcolor="#000000" stroked="f">
                <v:path arrowok="t"/>
                <v:fill/>
              </v:shape>
              <v:shape style="position:absolute;left:616;top:2562;width:1314;height:121" coordorigin="616,2562" coordsize="1314,121" path="m1544,2568l1530,2568,1539,2572,1548,2585,1554,2602,1556,2626,1554,2648,1546,2664,1539,2672,1530,2676,1541,2676,1548,2673,1567,2655,1574,2637,1575,2613,1570,2594,1558,2577,1544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1632,2589l1611,2589,1687,2682,1690,2682,1690,2651,1682,2651,1632,2589e" filled="t" fillcolor="#000000" stroked="f">
                <v:path arrowok="t"/>
                <v:fill/>
              </v:shape>
              <v:shape style="position:absolute;left:616;top:2562;width:1314;height:121" coordorigin="616,2562" coordsize="1314,121" path="m1627,2677l1587,2677,1587,2680,1627,2680,1627,2677e" filled="t" fillcolor="#000000" stroked="f">
                <v:path arrowok="t"/>
                <v:fill/>
              </v:shape>
              <v:shape style="position:absolute;left:616;top:2562;width:1314;height:121" coordorigin="616,2562" coordsize="1314,121" path="m1612,2564l1580,2564,1580,2568,1584,2568,1586,2568,1603,2580,1603,2667,1602,2670,1599,2675,1596,2677,1618,2677,1615,2676,1613,2673,1611,2671,1611,2667,1611,2589,1632,2589,1612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1697,2568l1674,2568,1678,2569,1681,2573,1682,2577,1682,2651,1690,2651,1690,2577,1690,2574,1694,2569,1697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1706,2564l1666,2564,1666,2568,1706,2568,1706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1801,2589l1780,2589,1856,2682,1859,2682,1859,2651,1851,2651,1801,2589e" filled="t" fillcolor="#000000" stroked="f">
                <v:path arrowok="t"/>
                <v:fill/>
              </v:shape>
              <v:shape style="position:absolute;left:616;top:2562;width:1314;height:121" coordorigin="616,2562" coordsize="1314,121" path="m1796,2677l1756,2677,1756,2680,1796,2680,1796,2677e" filled="t" fillcolor="#000000" stroked="f">
                <v:path arrowok="t"/>
                <v:fill/>
              </v:shape>
              <v:shape style="position:absolute;left:616;top:2562;width:1314;height:121" coordorigin="616,2562" coordsize="1314,121" path="m1781,2564l1750,2564,1750,2568,1753,2568,1755,2568,1772,2580,1772,2667,1772,2670,1768,2675,1765,2677,1788,2677,1784,2676,1782,2673,1780,2671,1780,2667,1780,2589,1801,2589,1781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1866,2568l1844,2568,1847,2569,1851,2573,1851,2577,1851,2651,1859,2651,1859,2577,1859,2574,1863,2569,1866,2568e" filled="t" fillcolor="#000000" stroked="f">
                <v:path arrowok="t"/>
                <v:fill/>
              </v:shape>
              <v:shape style="position:absolute;left:616;top:2562;width:1314;height:121" coordorigin="616,2562" coordsize="1314,121" path="m1875,2564l1835,2564,1835,2568,1875,2568,1875,2564e" filled="t" fillcolor="#000000" stroked="f">
                <v:path arrowok="t"/>
                <v:fill/>
              </v:shape>
              <v:shape style="position:absolute;left:616;top:2562;width:1314;height:121" coordorigin="616,2562" coordsize="1314,121" path="m1912,2562l1898,2562,1892,2564,1883,2574,1880,2581,1880,2595,1882,2601,1892,2611,1897,2613,1911,2613,1917,2610,1919,2609,1903,2609,1900,2607,1894,2598,1892,2591,1892,2576,1893,2572,1897,2567,1900,2566,1919,2566,1918,2564,1912,2562e" filled="t" fillcolor="#000000" stroked="f">
                <v:path arrowok="t"/>
                <v:fill/>
              </v:shape>
              <v:shape style="position:absolute;left:616;top:2562;width:1314;height:121" coordorigin="616,2562" coordsize="1314,121" path="m1919,2566l1906,2566,1909,2567,1916,2577,1918,2584,1918,2598,1917,2602,1913,2607,1910,2609,1919,2609,1927,2600,1930,2594,1930,2580,1927,2574,1919,2566e" filled="t" fillcolor="#000000" stroked="f">
                <v:path arrowok="t"/>
                <v:fill/>
              </v:shape>
            </v:group>
            <v:group style="position:absolute;left:1960;top:2431;width:1180;height:396" coordorigin="1960,2431" coordsize="1180,396">
              <v:shape style="position:absolute;left:1960;top:2431;width:1180;height:396" coordorigin="1960,2431" coordsize="1180,396" path="m1960,2827l3140,2827,3140,2431,1960,2431,1960,2827xe" filled="f" stroked="t" strokeweight=".75pt" strokecolor="#000000">
                <v:path arrowok="t"/>
              </v:shape>
            </v:group>
            <v:group style="position:absolute;left:2353;top:2433;width:2;height:393" coordorigin="2353,2433" coordsize="2,393">
              <v:shape style="position:absolute;left:2353;top:2433;width:2;height:393" coordorigin="2353,2433" coordsize="0,393" path="m2353,2433l2353,2827e" filled="f" stroked="t" strokeweight=".75pt" strokecolor="#000000">
                <v:path arrowok="t"/>
              </v:shape>
            </v:group>
            <v:group style="position:absolute;left:2746;top:2433;width:2;height:393" coordorigin="2746,2433" coordsize="2,393">
              <v:shape style="position:absolute;left:2746;top:2433;width:2;height:393" coordorigin="2746,2433" coordsize="0,393" path="m2746,2433l2746,2827e" filled="f" stroked="t" strokeweight=".75pt" strokecolor="#000000">
                <v:path arrowok="t"/>
              </v:shape>
            </v:group>
            <v:group style="position:absolute;left:3140;top:2431;width:1180;height:393" coordorigin="3140,2431" coordsize="1180,393">
              <v:shape style="position:absolute;left:3140;top:2431;width:1180;height:393" coordorigin="3140,2431" coordsize="1180,393" path="m3140,2824l4319,2824,4319,2431,3140,2431,3140,2824xe" filled="f" stroked="t" strokeweight=".75pt" strokecolor="#000000">
                <v:path arrowok="t"/>
              </v:shape>
            </v:group>
            <v:group style="position:absolute;left:3533;top:2433;width:2;height:391" coordorigin="3533,2433" coordsize="2,391">
              <v:shape style="position:absolute;left:3533;top:2433;width:2;height:391" coordorigin="3533,2433" coordsize="0,391" path="m3533,2433l3533,2824e" filled="f" stroked="t" strokeweight=".75pt" strokecolor="#000000">
                <v:path arrowok="t"/>
              </v:shape>
            </v:group>
            <v:group style="position:absolute;left:3926;top:2433;width:2;height:391" coordorigin="3926,2433" coordsize="2,391">
              <v:shape style="position:absolute;left:3926;top:2433;width:2;height:391" coordorigin="3926,2433" coordsize="0,391" path="m3926,2433l3926,2824e" filled="f" stroked="t" strokeweight=".75pt" strokecolor="#000000">
                <v:path arrowok="t"/>
              </v:shape>
            </v:group>
            <v:group style="position:absolute;left:4319;top:1645;width:2;height:1048" coordorigin="4319,1645" coordsize="2,1048">
              <v:shape style="position:absolute;left:4319;top:1645;width:2;height:1048" coordorigin="4319,1645" coordsize="0,1048" path="m4319,2693l4319,1645e" filled="f" stroked="t" strokeweight=".75pt" strokecolor="#000000">
                <v:path arrowok="t"/>
              </v:shape>
              <v:shape style="position:absolute;left:779;top:7140;width:2220;height:167" type="#_x0000_t75">
                <v:imagedata r:id="rId19" o:title=""/>
              </v:shape>
              <v:shape style="position:absolute;left:757;top:7499;width:2974;height:201" type="#_x0000_t75">
                <v:imagedata r:id="rId20" o:title=""/>
              </v:shape>
              <v:shape style="position:absolute;left:781;top:8024;width:1063;height:201" type="#_x0000_t75">
                <v:imagedata r:id="rId21" o:title=""/>
              </v:shape>
            </v:group>
            <v:group style="position:absolute;left:1864;top:7883;width:4953;height:393" coordorigin="1864,7883" coordsize="4953,393">
              <v:shape style="position:absolute;left:1864;top:7883;width:4953;height:393" coordorigin="1864,7883" coordsize="4953,393" path="m1864,8276l6817,8276,6817,7883,1864,7883,1864,8276xe" filled="f" stroked="t" strokeweight=".75pt" strokecolor="#000000">
                <v:path arrowok="t"/>
              </v:shape>
            </v:group>
            <v:group style="position:absolute;left:1864;top:8422;width:4085;height:393" coordorigin="1864,8422" coordsize="4085,393">
              <v:shape style="position:absolute;left:1864;top:8422;width:4085;height:393" coordorigin="1864,8422" coordsize="4085,393" path="m1864,8815l5949,8815,5949,8422,1864,8422,1864,8815xe" filled="f" stroked="t" strokeweight=".75pt" strokecolor="#000000">
                <v:path arrowok="t"/>
              </v:shape>
            </v:group>
            <v:group style="position:absolute;left:6817;top:8399;width:4369;height:393" coordorigin="6817,8399" coordsize="4369,393">
              <v:shape style="position:absolute;left:6817;top:8399;width:4369;height:393" coordorigin="6817,8399" coordsize="4369,393" path="m6817,8792l11187,8792,11187,8399,6817,8399,6817,8792xe" filled="f" stroked="t" strokeweight=".75pt" strokecolor="#000000">
                <v:path arrowok="t"/>
              </v:shape>
            </v:group>
            <v:group style="position:absolute;left:816;top:9213;width:55;height:4" coordorigin="816,9213" coordsize="55,4">
              <v:shape style="position:absolute;left:816;top:9213;width:55;height:4" coordorigin="816,9213" coordsize="55,4" path="m816,9215l871,9215e" filled="f" stroked="t" strokeweight=".2769pt" strokecolor="#000000">
                <v:path arrowok="t"/>
              </v:shape>
            </v:group>
            <v:group style="position:absolute;left:826;top:9095;width:36;height:118" coordorigin="826,9095" coordsize="36,118">
              <v:shape style="position:absolute;left:826;top:9095;width:36;height:118" coordorigin="826,9095" coordsize="36,118" path="m853,9095l834,9095,834,9202,833,9206,830,9212,826,9213,861,9213,858,9212,855,9209,853,9207,853,9202,853,9095e" filled="t" fillcolor="#000000" stroked="f">
                <v:path arrowok="t"/>
                <v:fill/>
              </v:shape>
            </v:group>
            <v:group style="position:absolute;left:789;top:9087;width:108;height:31" coordorigin="789,9087" coordsize="108,31">
              <v:shape style="position:absolute;left:789;top:9087;width:108;height:31" coordorigin="789,9087" coordsize="108,31" path="m897,9087l791,9087,789,9117,793,9117,793,9112,795,9107,812,9095,897,9095,897,9087e" filled="t" fillcolor="#000000" stroked="f">
                <v:path arrowok="t"/>
                <v:fill/>
              </v:shape>
            </v:group>
            <v:group style="position:absolute;left:876;top:9095;width:22;height:22" coordorigin="876,9095" coordsize="22,22">
              <v:shape style="position:absolute;left:876;top:9095;width:22;height:22" coordorigin="876,9095" coordsize="22,22" path="m897,9095l876,9095,881,9096,887,9099,890,9102,893,9108,894,9112,895,9117,898,9117,897,9095e" filled="t" fillcolor="#000000" stroked="f">
                <v:path arrowok="t"/>
                <v:fill/>
              </v:shape>
            </v:group>
            <v:group style="position:absolute;left:908;top:9213;width:56;height:4" coordorigin="908,9213" coordsize="56,4">
              <v:shape style="position:absolute;left:908;top:9213;width:56;height:4" coordorigin="908,9213" coordsize="56,4" path="m908,9215l964,9215e" filled="f" stroked="t" strokeweight=".2769pt" strokecolor="#000000">
                <v:path arrowok="t"/>
              </v:shape>
            </v:group>
            <v:group style="position:absolute;left:916;top:9090;width:40;height:123" coordorigin="916,9090" coordsize="40,123">
              <v:shape style="position:absolute;left:916;top:9090;width:40;height:123" coordorigin="916,9090" coordsize="40,123" path="m954,9090l916,9090,919,9091,922,9093,927,9202,926,9207,922,9212,918,9213,956,9213,945,9102,946,9097,950,9092,954,9090e" filled="t" fillcolor="#000000" stroked="f">
                <v:path arrowok="t"/>
                <v:fill/>
              </v:shape>
            </v:group>
            <v:group style="position:absolute;left:908;top:9087;width:56;height:4" coordorigin="908,9087" coordsize="56,4">
              <v:shape style="position:absolute;left:908;top:9087;width:56;height:4" coordorigin="908,9087" coordsize="56,4" path="m908,9089l964,9089e" filled="f" stroked="t" strokeweight=".2786pt" strokecolor="#000000">
                <v:path arrowok="t"/>
              </v:shape>
            </v:group>
            <v:group style="position:absolute;left:1001;top:9213;width:55;height:4" coordorigin="1001,9213" coordsize="55,4">
              <v:shape style="position:absolute;left:1001;top:9213;width:55;height:4" coordorigin="1001,9213" coordsize="55,4" path="m1001,9215l1056,9215e" filled="f" stroked="t" strokeweight=".2769pt" strokecolor="#000000">
                <v:path arrowok="t"/>
              </v:shape>
            </v:group>
            <v:group style="position:absolute;left:1011;top:9095;width:36;height:118" coordorigin="1011,9095" coordsize="36,118">
              <v:shape style="position:absolute;left:1011;top:9095;width:36;height:118" coordorigin="1011,9095" coordsize="36,118" path="m1038,9095l1020,9095,1020,9202,1019,9206,1015,9212,1011,9213,1047,9213,1043,9212,1041,9209,1039,9207,1038,9202,1038,9095e" filled="t" fillcolor="#000000" stroked="f">
                <v:path arrowok="t"/>
                <v:fill/>
              </v:shape>
            </v:group>
            <v:group style="position:absolute;left:975;top:9087;width:108;height:31" coordorigin="975,9087" coordsize="108,31">
              <v:shape style="position:absolute;left:975;top:9087;width:108;height:31" coordorigin="975,9087" coordsize="108,31" path="m1083,9087l976,9087,975,9117,978,9117,979,9112,980,9107,998,9095,1083,9095,1083,9087e" filled="t" fillcolor="#000000" stroked="f">
                <v:path arrowok="t"/>
                <v:fill/>
              </v:shape>
            </v:group>
            <v:group style="position:absolute;left:1062;top:9095;width:22;height:22" coordorigin="1062,9095" coordsize="22,22">
              <v:shape style="position:absolute;left:1062;top:9095;width:22;height:22" coordorigin="1062,9095" coordsize="22,22" path="m1083,9095l1062,9095,1066,9096,1073,9099,1075,9102,1079,9108,1080,9112,1080,9117,1084,9117,1083,9095e" filled="t" fillcolor="#000000" stroked="f">
                <v:path arrowok="t"/>
                <v:fill/>
              </v:shape>
            </v:group>
            <v:group style="position:absolute;left:1100;top:9090;width:92;height:130" coordorigin="1100,9090" coordsize="92,130">
              <v:shape style="position:absolute;left:1100;top:9090;width:92;height:130" coordorigin="1100,9090" coordsize="92,130" path="m1136,9090l1100,9090,1103,9092,1108,9097,1109,9102,1109,9177,1110,9187,1146,9220,1173,9220,1183,9218,1192,9212,1154,9212,1149,9211,1127,9172,1127,9102,1128,9098,1130,9096,1132,9092,1136,9090e" filled="t" fillcolor="#000000" stroked="f">
                <v:path arrowok="t"/>
                <v:fill/>
              </v:shape>
            </v:group>
            <v:group style="position:absolute;left:1170;top:9090;width:49;height:121" coordorigin="1170,9090" coordsize="49,121">
              <v:shape style="position:absolute;left:1170;top:9090;width:49;height:121" coordorigin="1170,9090" coordsize="49,121" path="m1219,9090l1192,9090,1196,9092,1199,9095,1200,9097,1201,9102,1201,9177,1170,9212,1192,9212,1210,9103,1211,9099,1212,9097,1215,9093,1219,9090e" filled="t" fillcolor="#000000" stroked="f">
                <v:path arrowok="t"/>
                <v:fill/>
              </v:shape>
            </v:group>
            <v:group style="position:absolute;left:1090;top:9087;width:56;height:4" coordorigin="1090,9087" coordsize="56,4">
              <v:shape style="position:absolute;left:1090;top:9087;width:56;height:4" coordorigin="1090,9087" coordsize="56,4" path="m1090,9089l1146,9089e" filled="f" stroked="t" strokeweight=".2786pt" strokecolor="#000000">
                <v:path arrowok="t"/>
              </v:shape>
            </v:group>
            <v:group style="position:absolute;left:1183;top:9087;width:46;height:4" coordorigin="1183,9087" coordsize="46,4">
              <v:shape style="position:absolute;left:1183;top:9087;width:46;height:4" coordorigin="1183,9087" coordsize="46,4" path="m1183,9089l1229,9089e" filled="f" stroked="t" strokeweight=".2786pt" strokecolor="#000000">
                <v:path arrowok="t"/>
              </v:shape>
            </v:group>
            <v:group style="position:absolute;left:1235;top:9087;width:103;height:130" coordorigin="1235,9087" coordsize="103,130">
              <v:shape style="position:absolute;left:1235;top:9087;width:103;height:130" coordorigin="1235,9087" coordsize="103,130" path="m1294,9087l1235,9087,1235,9090,1245,9090,1248,9092,1253,9097,1253,9102,1253,9202,1253,9206,1249,9212,1245,9213,1235,9213,1235,9217,1336,9217,1338,9209,1284,9209,1279,9208,1272,9199,1272,9104,1287,9090,1294,9090,1294,9087e" filled="t" fillcolor="#000000" stroked="f">
                <v:path arrowok="t"/>
                <v:fill/>
              </v:shape>
            </v:group>
            <v:group style="position:absolute;left:1311;top:9181;width:35;height:28" coordorigin="1311,9181" coordsize="35,28">
              <v:shape style="position:absolute;left:1311;top:9181;width:35;height:28" coordorigin="1311,9181" coordsize="35,28" path="m1344,9181l1311,9209,1338,9209,1347,9182,1344,9181e" filled="t" fillcolor="#000000" stroked="f">
                <v:path arrowok="t"/>
                <v:fill/>
              </v:shape>
            </v:group>
            <v:group style="position:absolute;left:1287;top:9090;width:7;height:2" coordorigin="1287,9090" coordsize="7,2">
              <v:shape style="position:absolute;left:1287;top:9090;width:7;height:2" coordorigin="1287,9090" coordsize="7,0" path="m1294,9090l1287,9090,1294,9090e" filled="t" fillcolor="#000000" stroked="f">
                <v:path arrowok="t"/>
                <v:fill/>
              </v:shape>
            </v:group>
            <v:group style="position:absolute;left:1359;top:9084;width:90;height:134" coordorigin="1359,9084" coordsize="90,134">
              <v:shape style="position:absolute;left:1359;top:9084;width:90;height:134" coordorigin="1359,9084" coordsize="90,134" path="m1423,9084l1365,9121,1359,9168,1366,9186,1378,9203,1392,9212,1410,9218,1436,9218,1447,9213,1410,9213,1400,9209,1393,9199,1386,9186,1381,9167,1380,9140,1384,9120,1393,9104,1400,9095,1409,9091,1449,9091,1443,9087,1423,9084e" filled="t" fillcolor="#000000" stroked="f">
                <v:path arrowok="t"/>
                <v:fill/>
              </v:shape>
            </v:group>
            <v:group style="position:absolute;left:1421;top:9091;width:62;height:122" coordorigin="1421,9091" coordsize="62,122">
              <v:shape style="position:absolute;left:1421;top:9091;width:62;height:122" coordorigin="1421,9091" coordsize="62,122" path="m1449,9091l1421,9091,1425,9091,1440,9097,1457,9117,1462,9136,1463,9162,1459,9184,1451,9199,1443,9208,1433,9213,1447,9213,1483,9161,1483,9133,1475,9115,1460,9097,1449,9091e" filled="t" fillcolor="#000000" stroked="f">
                <v:path arrowok="t"/>
                <v:fill/>
              </v:shape>
            </v:group>
            <v:group style="position:absolute;left:1510;top:9126;width:21;height:21" coordorigin="1510,9126" coordsize="21,21">
              <v:shape style="position:absolute;left:1510;top:9126;width:21;height:21" coordorigin="1510,9126" coordsize="21,21" path="m1524,9126l1518,9126,1515,9127,1511,9132,1510,9134,1510,9140,1511,9143,1515,9147,1518,9148,1524,9148,1526,9147,1528,9145,1530,9143,1531,9140,1531,9134,1530,9132,1526,9127,1524,9126e" filled="t" fillcolor="#000000" stroked="f">
                <v:path arrowok="t"/>
                <v:fill/>
              </v:shape>
            </v:group>
            <v:group style="position:absolute;left:1510;top:9198;width:21;height:21" coordorigin="1510,9198" coordsize="21,21">
              <v:shape style="position:absolute;left:1510;top:9198;width:21;height:21" coordorigin="1510,9198" coordsize="21,21" path="m1524,9198l1518,9198,1515,9199,1511,9204,1510,9206,1510,9212,1511,9215,1515,9219,1518,9220,1523,9220,1526,9219,1530,9215,1531,9212,1531,9206,1530,9204,1528,9201,1526,9199,1524,9198e" filled="t" fillcolor="#000000" stroked="f">
                <v:path arrowok="t"/>
                <v:fill/>
              </v:shape>
            </v:group>
            <v:group style="position:absolute;left:1546;top:9255;width:9538;height:2" coordorigin="1546,9255" coordsize="9538,2">
              <v:shape style="position:absolute;left:1546;top:9255;width:9538;height:2" coordorigin="1546,9255" coordsize="9538,0" path="m1546,9255l11084,9255e" filled="f" stroked="t" strokeweight=".5031pt" strokecolor="#000000">
                <v:path arrowok="t"/>
              </v:shape>
            </v:group>
            <v:group style="position:absolute;left:3770;top:7376;width:5242;height:393" coordorigin="3770,7376" coordsize="5242,393">
              <v:shape style="position:absolute;left:3770;top:7376;width:5242;height:393" coordorigin="3770,7376" coordsize="5242,393" path="m3770,7769l9012,7769,9012,7376,3770,7376,3770,7769xe" filled="f" stroked="t" strokeweight=".75pt" strokecolor="#000000">
                <v:path arrowok="t"/>
              </v:shape>
              <v:shape style="position:absolute;left:9569;top:7158;width:1175;height:194" type="#_x0000_t75">
                <v:imagedata r:id="rId22" o:title=""/>
              </v:shape>
              <v:shape style="position:absolute;left:780;top:8486;width:1017;height:201" type="#_x0000_t75">
                <v:imagedata r:id="rId23" o:title=""/>
              </v:shape>
            </v:group>
            <v:group style="position:absolute;left:6237;top:8574;width:424;height:181" coordorigin="6237,8574" coordsize="424,181">
              <v:shape style="position:absolute;left:6237;top:8574;width:424;height:181" coordorigin="6237,8574" coordsize="424,181" path="m6311,8747l6237,8747,6237,8752,6311,8752,6311,8747e" filled="t" fillcolor="#000000" stroked="f">
                <v:path arrowok="t"/>
                <v:fill/>
              </v:shape>
              <v:shape style="position:absolute;left:6237;top:8574;width:424;height:181" coordorigin="6237,8574" coordsize="424,181" path="m6316,8578l6237,8578,6237,8583,6250,8583,6255,8585,6261,8591,6262,8597,6262,8732,6261,8737,6259,8740,6256,8745,6251,8747,6298,8747,6293,8745,6290,8741,6288,8739,6286,8732,6286,8671,6339,8671,6339,8670,6347,8666,6305,8666,6302,8666,6298,8665,6295,8665,6291,8664,6286,8663,6286,8591,6293,8589,6299,8589,6350,8589,6346,8586,6328,8580,6316,8578e" filled="t" fillcolor="#000000" stroked="f">
                <v:path arrowok="t"/>
                <v:fill/>
              </v:shape>
              <v:shape style="position:absolute;left:6237;top:8574;width:424;height:181" coordorigin="6237,8574" coordsize="424,181" path="m6339,8671l6286,8671,6292,8672,6297,8673,6307,8674,6311,8674,6318,8674,6339,8671e" filled="t" fillcolor="#000000" stroked="f">
                <v:path arrowok="t"/>
                <v:fill/>
              </v:shape>
              <v:shape style="position:absolute;left:6237;top:8574;width:424;height:181" coordorigin="6237,8574" coordsize="424,181" path="m6350,8589l6310,8589,6317,8590,6328,8597,6332,8601,6338,8614,6340,8621,6340,8640,6337,8649,6324,8662,6316,8666,6347,8666,6355,8661,6364,8652,6369,8640,6369,8616,6366,8607,6354,8592,6350,8589e" filled="t" fillcolor="#000000" stroked="f">
                <v:path arrowok="t"/>
                <v:fill/>
              </v:shape>
              <v:shape style="position:absolute;left:6237;top:8574;width:424;height:181" coordorigin="6237,8574" coordsize="424,181" path="m6466,8639l6439,8639,6444,8641,6451,8650,6453,8658,6453,8669,6445,8677,6424,8686,6410,8693,6401,8698,6395,8703,6392,8709,6389,8713,6388,8718,6388,8733,6391,8740,6401,8751,6408,8754,6421,8754,6426,8753,6434,8750,6441,8744,6447,8739,6423,8739,6419,8737,6411,8729,6409,8724,6409,8713,6453,8682,6474,8682,6474,8660,6474,8652,6470,8643,6466,8639e" filled="t" fillcolor="#000000" stroked="f">
                <v:path arrowok="t"/>
                <v:fill/>
              </v:shape>
              <v:shape style="position:absolute;left:6237;top:8574;width:424;height:181" coordorigin="6237,8574" coordsize="424,181" path="m6476,8735l6453,8735,6453,8742,6455,8747,6460,8753,6463,8754,6476,8754,6485,8748,6492,8738,6479,8738,6478,8738,6476,8736,6476,8735e" filled="t" fillcolor="#000000" stroked="f">
                <v:path arrowok="t"/>
                <v:fill/>
              </v:shape>
              <v:shape style="position:absolute;left:6237;top:8574;width:424;height:181" coordorigin="6237,8574" coordsize="424,181" path="m6474,8682l6453,8682,6453,8727,6443,8735,6434,8739,6447,8739,6453,8735,6476,8735,6475,8734,6475,8729,6474,8724,6474,8682e" filled="t" fillcolor="#000000" stroked="f">
                <v:path arrowok="t"/>
                <v:fill/>
              </v:shape>
              <v:shape style="position:absolute;left:6237;top:8574;width:424;height:181" coordorigin="6237,8574" coordsize="424,181" path="m6494,8728l6489,8733,6486,8736,6483,8738,6482,8738,6492,8738,6494,8735,6494,8728e" filled="t" fillcolor="#000000" stroked="f">
                <v:path arrowok="t"/>
                <v:fill/>
              </v:shape>
              <v:shape style="position:absolute;left:6237;top:8574;width:424;height:181" coordorigin="6237,8574" coordsize="424,181" path="m6446,8631l6422,8631,6411,8634,6396,8646,6392,8653,6392,8665,6393,8667,6397,8672,6400,8673,6406,8673,6409,8672,6413,8668,6414,8665,6414,8649,6415,8646,6419,8643,6422,8640,6426,8639,6466,8639,6461,8636,6454,8633,6446,8631e" filled="t" fillcolor="#000000" stroked="f">
                <v:path arrowok="t"/>
                <v:fill/>
              </v:shape>
              <v:shape style="position:absolute;left:6237;top:8574;width:424;height:181" coordorigin="6237,8574" coordsize="424,181" path="m6562,8747l6505,8747,6505,8752,6562,8752,6562,8747e" filled="t" fillcolor="#000000" stroked="f">
                <v:path arrowok="t"/>
                <v:fill/>
              </v:shape>
              <v:shape style="position:absolute;left:6237;top:8574;width:424;height:181" coordorigin="6237,8574" coordsize="424,181" path="m6544,8648l6516,8648,6517,8649,6520,8651,6521,8653,6521,8655,6522,8659,6523,8667,6523,8733,6522,8738,6521,8740,6520,8743,6518,8744,6516,8745,6514,8747,6510,8747,6556,8747,6552,8747,6548,8744,6546,8742,6544,8737,6544,8733,6544,8648e" filled="t" fillcolor="#000000" stroked="f">
                <v:path arrowok="t"/>
                <v:fill/>
              </v:shape>
              <v:shape style="position:absolute;left:6237;top:8574;width:424;height:181" coordorigin="6237,8574" coordsize="424,181" path="m6544,8631l6538,8631,6503,8645,6505,8650,6508,8649,6511,8648,6544,8648,6544,8631e" filled="t" fillcolor="#000000" stroked="f">
                <v:path arrowok="t"/>
                <v:fill/>
              </v:shape>
              <v:shape style="position:absolute;left:6237;top:8574;width:424;height:181" coordorigin="6237,8574" coordsize="424,181" path="m6559,8574l6530,8574,6517,8618,6521,8618,6559,8574e" filled="t" fillcolor="#000000" stroked="f">
                <v:path arrowok="t"/>
                <v:fill/>
              </v:shape>
              <v:shape style="position:absolute;left:6237;top:8574;width:424;height:181" coordorigin="6237,8574" coordsize="424,181" path="m6643,8750l6592,8750,6595,8751,6597,8752,6607,8754,6615,8755,6632,8755,6641,8752,6643,8750e" filled="t" fillcolor="#000000" stroked="f">
                <v:path arrowok="t"/>
                <v:fill/>
              </v:shape>
              <v:shape style="position:absolute;left:6237;top:8574;width:424;height:181" coordorigin="6237,8574" coordsize="424,181" path="m6586,8712l6582,8712,6582,8754,6586,8754,6587,8751,6588,8750,6643,8750,6646,8748,6614,8748,6606,8745,6593,8733,6588,8724,6586,8712e" filled="t" fillcolor="#000000" stroked="f">
                <v:path arrowok="t"/>
                <v:fill/>
              </v:shape>
              <v:shape style="position:absolute;left:6237;top:8574;width:424;height:181" coordorigin="6237,8574" coordsize="424,181" path="m6621,8631l6606,8631,6598,8634,6584,8647,6581,8655,6581,8672,6583,8679,6591,8688,6599,8694,6624,8706,6632,8711,6640,8719,6642,8724,6642,8735,6640,8739,6633,8746,6628,8748,6646,8748,6657,8739,6661,8730,6661,8718,6654,8700,6635,8686,6608,8673,6603,8670,6600,8666,6598,8663,6596,8659,6596,8650,6598,8647,6605,8640,6610,8639,6652,8639,6652,8636,6641,8636,6638,8635,6627,8632,6621,8631e" filled="t" fillcolor="#000000" stroked="f">
                <v:path arrowok="t"/>
                <v:fill/>
              </v:shape>
              <v:shape style="position:absolute;left:6237;top:8574;width:424;height:181" coordorigin="6237,8574" coordsize="424,181" path="m6652,8639l6624,8639,6630,8641,6636,8645,6641,8650,6645,8658,6648,8671,6652,8671,6652,8639e" filled="t" fillcolor="#000000" stroked="f">
                <v:path arrowok="t"/>
                <v:fill/>
              </v:shape>
              <v:shape style="position:absolute;left:6237;top:8574;width:424;height:181" coordorigin="6237,8574" coordsize="424,181" path="m6652,8631l6648,8631,6647,8633,6646,8634,6645,8636,6644,8636,6652,8636,6652,8631e" filled="t" fillcolor="#000000" stroked="f">
                <v:path arrowok="t"/>
                <v:fill/>
              </v:shape>
            </v:group>
            <v:group style="position:absolute;left:584;top:11014;width:10747;height:2" coordorigin="584,11014" coordsize="10747,2">
              <v:shape style="position:absolute;left:584;top:11014;width:10747;height:2" coordorigin="584,11014" coordsize="10747,0" path="m584,11014l11331,11014e" filled="f" stroked="t" strokeweight=".75pt" strokecolor="#000000">
                <v:path arrowok="t"/>
              </v:shape>
            </v:group>
            <v:group style="position:absolute;left:664;top:11358;width:114;height:145" coordorigin="664,11358" coordsize="114,145">
              <v:shape style="position:absolute;left:664;top:11358;width:114;height:145" coordorigin="664,11358" coordsize="114,145" path="m776,11358l664,11358,664,11362,676,11362,680,11363,683,11366,684,11368,685,11374,685,11486,685,11489,683,11494,682,11495,679,11496,676,11498,673,11499,664,11499,664,11503,776,11503,779,11495,714,11495,711,11494,706,11431,764,11431,764,11423,706,11423,706,11366,777,11366,776,11358e" filled="t" fillcolor="#000000" stroked="f">
                <v:path arrowok="t"/>
                <v:fill/>
              </v:shape>
            </v:group>
            <v:group style="position:absolute;left:750;top:11466;width:38;height:28" coordorigin="750,11466" coordsize="38,28">
              <v:shape style="position:absolute;left:750;top:11466;width:38;height:28" coordorigin="750,11466" coordsize="38,28" path="m789,11466l784,11466,780,11475,775,11482,750,11495,779,11495,789,11466e" filled="t" fillcolor="#000000" stroked="f">
                <v:path arrowok="t"/>
                <v:fill/>
              </v:shape>
            </v:group>
            <v:group style="position:absolute;left:744;top:11431;width:21;height:22" coordorigin="744,11431" coordsize="21,22">
              <v:shape style="position:absolute;left:744;top:11431;width:21;height:22" coordorigin="744,11431" coordsize="21,22" path="m764,11431l744,11431,748,11432,754,11434,760,11452,764,11452,764,11431e" filled="t" fillcolor="#000000" stroked="f">
                <v:path arrowok="t"/>
                <v:fill/>
              </v:shape>
            </v:group>
            <v:group style="position:absolute;left:746;top:11402;width:18;height:21" coordorigin="746,11402" coordsize="18,21">
              <v:shape style="position:absolute;left:746;top:11402;width:18;height:21" coordorigin="746,11402" coordsize="18,21" path="m764,11402l760,11402,760,11410,758,11416,751,11422,746,11423,764,11423,764,11402e" filled="t" fillcolor="#000000" stroked="f">
                <v:path arrowok="t"/>
                <v:fill/>
              </v:shape>
            </v:group>
            <v:group style="position:absolute;left:753;top:11366;width:25;height:24" coordorigin="753,11366" coordsize="25,24">
              <v:shape style="position:absolute;left:753;top:11366;width:25;height:24" coordorigin="753,11366" coordsize="25,24" path="m777,11366l753,11366,758,11366,761,11367,774,11390,778,11390,777,11366e" filled="t" fillcolor="#000000" stroked="f">
                <v:path arrowok="t"/>
                <v:fill/>
              </v:shape>
            </v:group>
            <v:group style="position:absolute;left:802;top:11446;width:55;height:16" coordorigin="802,11446" coordsize="55,16">
              <v:shape style="position:absolute;left:802;top:11446;width:55;height:16" coordorigin="802,11446" coordsize="55,16" path="m802,11454l857,11454e" filled="f" stroked="t" strokeweight=".9062pt" strokecolor="#000000">
                <v:path arrowok="t"/>
              </v:shape>
            </v:group>
            <v:group style="position:absolute;left:871;top:11501;width:166;height:2" coordorigin="871,11501" coordsize="166,2">
              <v:shape style="position:absolute;left:871;top:11501;width:166;height:2" coordorigin="871,11501" coordsize="166,0" path="m871,11501l1037,11501e" filled="f" stroked="t" strokeweight=".291600pt" strokecolor="#000000">
                <v:path arrowok="t"/>
              </v:shape>
            </v:group>
            <v:group style="position:absolute;left:876;top:11416;width:39;height:83" coordorigin="876,11416" coordsize="39,83">
              <v:shape style="position:absolute;left:876;top:11416;width:39;height:83" coordorigin="876,11416" coordsize="39,83" path="m904,11416l880,11416,882,11417,884,11418,885,11420,886,11426,886,11428,886,11487,886,11490,876,11499,914,11499,904,11428,907,11424,909,11423,904,11423,904,11416e" filled="t" fillcolor="#000000" stroked="f">
                <v:path arrowok="t"/>
                <v:fill/>
              </v:shape>
            </v:group>
            <v:group style="position:absolute;left:934;top:11415;width:40;height:84" coordorigin="934,11415" coordsize="40,84">
              <v:shape style="position:absolute;left:934;top:11415;width:40;height:84" coordorigin="934,11415" coordsize="40,84" path="m960,11415l934,11415,939,11417,944,11425,945,11429,945,11490,944,11494,943,11496,939,11498,935,11499,974,11499,963,11429,963,11428,969,11423,969,11423,962,11423,961,11416,960,11415e" filled="t" fillcolor="#000000" stroked="f">
                <v:path arrowok="t"/>
                <v:fill/>
              </v:shape>
            </v:group>
            <v:group style="position:absolute;left:994;top:11415;width:38;height:84" coordorigin="994,11415" coordsize="38,84">
              <v:shape style="position:absolute;left:994;top:11415;width:38;height:84" coordorigin="994,11415" coordsize="38,84" path="m1018,11415l994,11415,999,11417,1004,11425,1004,11426,1004,11429,1004,11490,1004,11492,1003,11494,1002,11495,998,11498,995,11499,1033,11499,1022,11429,1022,11424,1021,11423,1018,11415e" filled="t" fillcolor="#000000" stroked="f">
                <v:path arrowok="t"/>
                <v:fill/>
              </v:shape>
            </v:group>
            <v:group style="position:absolute;left:904;top:11402;width:56;height:21" coordorigin="904,11402" coordsize="56,21">
              <v:shape style="position:absolute;left:904;top:11402;width:56;height:21" coordorigin="904,11402" coordsize="56,21" path="m944,11402l934,11402,930,11403,904,11423,909,11423,911,11421,921,11416,925,11415,960,11415,958,11411,949,11404,944,11402e" filled="t" fillcolor="#000000" stroked="f">
                <v:path arrowok="t"/>
                <v:fill/>
              </v:shape>
            </v:group>
            <v:group style="position:absolute;left:962;top:11402;width:56;height:21" coordorigin="962,11402" coordsize="56,21">
              <v:shape style="position:absolute;left:962;top:11402;width:56;height:21" coordorigin="962,11402" coordsize="56,21" path="m1002,11402l991,11402,986,11403,976,11409,970,11414,962,11423,969,11423,973,11420,981,11416,985,11415,1018,11415,1018,11413,1014,11409,1006,11403,1002,11402e" filled="t" fillcolor="#000000" stroked="f">
                <v:path arrowok="t"/>
                <v:fill/>
              </v:shape>
            </v:group>
            <v:group style="position:absolute;left:870;top:11402;width:34;height:16" coordorigin="870,11402" coordsize="34,16">
              <v:shape style="position:absolute;left:870;top:11402;width:34;height:16" coordorigin="870,11402" coordsize="34,16" path="m904,11402l899,11402,870,11414,871,11418,874,11417,876,11416,904,11416,904,11402e" filled="t" fillcolor="#000000" stroked="f">
                <v:path arrowok="t"/>
                <v:fill/>
              </v:shape>
            </v:group>
            <v:group style="position:absolute;left:1045;top:11409;width:72;height:96" coordorigin="1045,11409" coordsize="72,96">
              <v:shape style="position:absolute;left:1045;top:11409;width:72;height:96" coordorigin="1045,11409" coordsize="72,96" path="m1110,11409l1087,11409,1092,11410,1098,11418,1100,11424,1100,11438,1083,11444,1071,11449,1056,11458,1051,11462,1046,11471,1045,11475,1045,11487,1047,11493,1056,11503,1062,11505,1073,11505,1077,11504,1083,11501,1090,11496,1095,11492,1074,11492,1071,11491,1065,11484,1063,11480,1063,11471,1100,11444,1117,11444,1117,11426,1117,11420,1113,11412,1110,11409e" filled="t" fillcolor="#000000" stroked="f">
                <v:path arrowok="t"/>
                <v:fill/>
              </v:shape>
            </v:group>
            <v:group style="position:absolute;left:1100;top:11489;width:32;height:16" coordorigin="1100,11489" coordsize="32,16">
              <v:shape style="position:absolute;left:1100;top:11489;width:32;height:16" coordorigin="1100,11489" coordsize="32,16" path="m1119,11489l1100,11489,1100,11495,1101,11499,1105,11504,1108,11505,1119,11505,1126,11499,1132,11491,1121,11491,1121,11491,1119,11489,1119,11489e" filled="t" fillcolor="#000000" stroked="f">
                <v:path arrowok="t"/>
                <v:fill/>
              </v:shape>
            </v:group>
            <v:group style="position:absolute;left:1084;top:11444;width:35;height:48" coordorigin="1084,11444" coordsize="35,48">
              <v:shape style="position:absolute;left:1084;top:11444;width:35;height:48" coordorigin="1084,11444" coordsize="35,48" path="m1117,11444l1100,11444,1100,11482,1091,11489,1084,11492,1095,11492,1100,11489,1119,11489,1118,11488,1118,11484,1117,11444e" filled="t" fillcolor="#000000" stroked="f">
                <v:path arrowok="t"/>
                <v:fill/>
              </v:shape>
            </v:group>
            <v:group style="position:absolute;left:1124;top:11483;width:11;height:9" coordorigin="1124,11483" coordsize="11,9">
              <v:shape style="position:absolute;left:1124;top:11483;width:11;height:9" coordorigin="1124,11483" coordsize="11,9" path="m1134,11483l1130,11487,1127,11490,1125,11491,1124,11491,1132,11491,1134,11489,1134,11483e" filled="t" fillcolor="#000000" stroked="f">
                <v:path arrowok="t"/>
                <v:fill/>
              </v:shape>
            </v:group>
            <v:group style="position:absolute;left:1049;top:11402;width:61;height:35" coordorigin="1049,11402" coordsize="61,35">
              <v:shape style="position:absolute;left:1049;top:11402;width:61;height:35" coordorigin="1049,11402" coordsize="61,35" path="m1093,11402l1073,11402,1065,11405,1052,11415,1049,11420,1049,11430,1050,11432,1053,11436,1055,11437,1061,11437,1063,11436,1066,11433,1067,11430,1067,11417,1068,11415,1071,11412,1074,11410,1077,11409,1110,11409,1101,11403,1093,11402e" filled="t" fillcolor="#000000" stroked="f">
                <v:path arrowok="t"/>
                <v:fill/>
              </v:shape>
            </v:group>
            <v:group style="position:absolute;left:1155;top:11351;width:22;height:22" coordorigin="1155,11351" coordsize="22,22">
              <v:shape style="position:absolute;left:1155;top:11351;width:22;height:22" coordorigin="1155,11351" coordsize="22,22" path="m1169,11351l1163,11351,1160,11352,1156,11356,1155,11359,1155,11365,1156,11367,1158,11369,1160,11371,1163,11373,1169,11373,1171,11371,1173,11369,1175,11367,1177,11365,1177,11359,1175,11356,1173,11354,1171,11352,1169,11351e" filled="t" fillcolor="#000000" stroked="f">
                <v:path arrowok="t"/>
                <v:fill/>
              </v:shape>
            </v:group>
            <v:group style="position:absolute;left:1142;top:11499;width:48;height:4" coordorigin="1142,11499" coordsize="48,4">
              <v:shape style="position:absolute;left:1142;top:11499;width:48;height:4" coordorigin="1142,11499" coordsize="48,4" path="m1142,11501l1189,11501e" filled="f" stroked="t" strokeweight=".291600pt" strokecolor="#000000">
                <v:path arrowok="t"/>
              </v:shape>
            </v:group>
            <v:group style="position:absolute;left:1147;top:11416;width:38;height:83" coordorigin="1147,11416" coordsize="38,83">
              <v:shape style="position:absolute;left:1147;top:11416;width:38;height:83" coordorigin="1147,11416" coordsize="38,83" path="m1175,11416l1151,11416,1152,11417,1155,11418,1155,11420,1156,11422,1157,11425,1157,11432,1157,11487,1156,11491,1155,11493,1154,11495,1153,11497,1152,11498,1150,11498,1147,11499,1185,11499,1182,11498,1178,11496,1177,11495,1175,11491,1175,11487,1175,11416e" filled="t" fillcolor="#000000" stroked="f">
                <v:path arrowok="t"/>
                <v:fill/>
              </v:shape>
            </v:group>
            <v:group style="position:absolute;left:1140;top:11402;width:34;height:16" coordorigin="1140,11402" coordsize="34,16">
              <v:shape style="position:absolute;left:1140;top:11402;width:34;height:16" coordorigin="1140,11402" coordsize="34,16" path="m1175,11402l1170,11402,1140,11414,1142,11418,1145,11417,1147,11416,1175,11416,1175,11402e" filled="t" fillcolor="#000000" stroked="f">
                <v:path arrowok="t"/>
                <v:fill/>
              </v:shape>
            </v:group>
            <v:group style="position:absolute;left:1203;top:11499;width:48;height:4" coordorigin="1203,11499" coordsize="48,4">
              <v:shape style="position:absolute;left:1203;top:11499;width:48;height:4" coordorigin="1203,11499" coordsize="48,4" path="m1203,11501l1251,11501e" filled="f" stroked="t" strokeweight=".291600pt" strokecolor="#000000">
                <v:path arrowok="t"/>
              </v:shape>
            </v:group>
            <v:group style="position:absolute;left:1207;top:11365;width:38;height:134" coordorigin="1207,11365" coordsize="38,134">
              <v:shape style="position:absolute;left:1207;top:11365;width:38;height:134" coordorigin="1207,11365" coordsize="38,134" path="m1235,11365l1211,11365,1213,11365,1215,11367,1216,11369,1217,11374,1217,11381,1217,11487,1216,11491,1215,11495,1213,11497,1212,11498,1210,11498,1207,11499,1245,11499,1242,11498,1238,11496,1237,11495,1235,11491,1235,11487,1235,11365e" filled="t" fillcolor="#000000" stroked="f">
                <v:path arrowok="t"/>
                <v:fill/>
              </v:shape>
            </v:group>
            <v:group style="position:absolute;left:1201;top:11351;width:34;height:16" coordorigin="1201,11351" coordsize="34,16">
              <v:shape style="position:absolute;left:1201;top:11351;width:34;height:16" coordorigin="1201,11351" coordsize="34,16" path="m1235,11351l1230,11351,1201,11363,1203,11367,1205,11365,1208,11365,1235,11365,1235,11351e" filled="t" fillcolor="#000000" stroked="f">
                <v:path arrowok="t"/>
                <v:fill/>
              </v:shape>
            </v:group>
            <v:group style="position:absolute;left:1328;top:11402;width:24;height:24" coordorigin="1328,11402" coordsize="24,24">
              <v:shape style="position:absolute;left:1328;top:11402;width:24;height:24" coordorigin="1328,11402" coordsize="24,24" path="m1344,11402l1337,11402,1334,11403,1332,11405,1330,11408,1328,11411,1328,11417,1330,11420,1334,11424,1337,11426,1344,11426,1346,11424,1349,11422,1351,11420,1352,11417,1352,11411,1351,11408,1346,11403,1344,11402e" filled="t" fillcolor="#000000" stroked="f">
                <v:path arrowok="t"/>
                <v:fill/>
              </v:shape>
            </v:group>
            <v:group style="position:absolute;left:1328;top:11482;width:24;height:24" coordorigin="1328,11482" coordsize="24,24">
              <v:shape style="position:absolute;left:1328;top:11482;width:24;height:24" coordorigin="1328,11482" coordsize="24,24" path="m1344,11482l1337,11482,1334,11483,1329,11488,1328,11491,1328,11497,1329,11500,1334,11505,1337,11506,1343,11506,1346,11505,1351,11500,1352,11497,1352,11491,1351,11488,1349,11485,1346,11483,1344,11482e" filled="t" fillcolor="#000000" stroked="f">
                <v:path arrowok="t"/>
                <v:fill/>
              </v:shape>
            </v:group>
            <v:group style="position:absolute;left:1533;top:11546;width:2730;height:2" coordorigin="1533,11546" coordsize="2730,2">
              <v:shape style="position:absolute;left:1533;top:11546;width:2730;height:2" coordorigin="1533,11546" coordsize="2730,0" path="m1533,11546l4263,11546e" filled="f" stroked="t" strokeweight=".5484pt" strokecolor="#000000">
                <v:path arrowok="t"/>
              </v:shape>
            </v:group>
            <v:group style="position:absolute;left:4273;top:11352;width:131;height:197" coordorigin="4273,11352" coordsize="131,197">
              <v:shape style="position:absolute;left:4273;top:11352;width:131;height:197" coordorigin="4273,11352" coordsize="131,197" path="m4357,11352l4292,11394,4273,11453,4273,11457,4274,11473,4303,11527,4381,11549,4398,11544,4400,11543,4354,11543,4336,11538,4289,11493,4283,11451,4285,11435,4317,11379,4374,11356,4404,11356,4402,11355,4384,11352,4357,11352e" filled="t" fillcolor="#000000" stroked="f">
                <v:path arrowok="t"/>
                <v:fill/>
              </v:shape>
            </v:group>
            <v:group style="position:absolute;left:4354;top:11484;width:104;height:58" coordorigin="4354,11484" coordsize="104,58">
              <v:shape style="position:absolute;left:4354;top:11484;width:104;height:58" coordorigin="4354,11484" coordsize="104,58" path="m4458,11484l4452,11484,4443,11502,4430,11517,4414,11531,4398,11538,4379,11542,4354,11543,4400,11543,4416,11535,4438,11519,4450,11503,4458,11484e" filled="t" fillcolor="#000000" stroked="f">
                <v:path arrowok="t"/>
                <v:fill/>
              </v:shape>
            </v:group>
            <v:group style="position:absolute;left:4315;top:11400;width:73;height:100" coordorigin="4315,11400" coordsize="73,100">
              <v:shape style="position:absolute;left:4315;top:11400;width:73;height:100" coordorigin="4315,11400" coordsize="73,100" path="m4379,11400l4367,11400,4360,11403,4318,11453,4315,11464,4315,11482,4317,11488,4325,11497,4329,11500,4339,11500,4345,11498,4358,11490,4361,11487,4341,11487,4338,11485,4333,11480,4332,11476,4332,11465,4334,11457,4338,11447,4344,11433,4351,11421,4364,11408,4370,11405,4388,11405,4383,11401,4379,11400e" filled="t" fillcolor="#000000" stroked="f">
                <v:path arrowok="t"/>
                <v:fill/>
              </v:shape>
            </v:group>
            <v:group style="position:absolute;left:4375;top:11469;width:43;height:30" coordorigin="4375,11469" coordsize="43,30">
              <v:shape style="position:absolute;left:4375;top:11469;width:43;height:30" coordorigin="4375,11469" coordsize="43,30" path="m4393,11469l4377,11469,4375,11476,4375,11480,4375,11489,4376,11493,4381,11498,4386,11499,4401,11499,4410,11497,4417,11492,4396,11492,4394,11491,4391,11488,4390,11486,4390,11481,4391,11478,4393,11469e" filled="t" fillcolor="#000000" stroked="f">
                <v:path arrowok="t"/>
                <v:fill/>
              </v:shape>
            </v:group>
            <v:group style="position:absolute;left:4387;top:11356;width:63;height:136" coordorigin="4387,11356" coordsize="63,136">
              <v:shape style="position:absolute;left:4387;top:11356;width:63;height:136" coordorigin="4387,11356" coordsize="63,136" path="m4404,11356l4387,11356,4399,11359,4421,11370,4429,11378,4441,11399,4443,11409,4443,11435,4441,11447,4431,11470,4424,11479,4410,11489,4403,11492,4417,11492,4450,11419,4446,11401,4437,11380,4424,11368,4404,11356e" filled="t" fillcolor="#000000" stroked="f">
                <v:path arrowok="t"/>
                <v:fill/>
              </v:shape>
            </v:group>
            <v:group style="position:absolute;left:4348;top:11405;width:60;height:82" coordorigin="4348,11405" coordsize="60,82">
              <v:shape style="position:absolute;left:4348;top:11405;width:60;height:82" coordorigin="4348,11405" coordsize="60,82" path="m4388,11405l4379,11405,4382,11406,4387,11412,4388,11415,4388,11427,4353,11485,4348,11487,4361,11487,4366,11482,4377,11469,4393,11469,4396,11459,4403,11435,4408,11415,4392,11415,4391,11410,4389,11406,4388,11405e" filled="t" fillcolor="#000000" stroked="f">
                <v:path arrowok="t"/>
                <v:fill/>
              </v:shape>
            </v:group>
            <v:group style="position:absolute;left:4392;top:11400;width:20;height:14" coordorigin="4392,11400" coordsize="20,14">
              <v:shape style="position:absolute;left:4392;top:11400;width:20;height:14" coordorigin="4392,11400" coordsize="20,14" path="m4413,11400l4396,11403,4392,11415,4408,11415,4413,11400e" filled="t" fillcolor="#000000" stroked="f">
                <v:path arrowok="t"/>
                <v:fill/>
              </v:shape>
            </v:group>
            <v:group style="position:absolute;left:4461;top:11546;width:2948;height:2" coordorigin="4461,11546" coordsize="2948,2">
              <v:shape style="position:absolute;left:4461;top:11546;width:2948;height:2" coordorigin="4461,11546" coordsize="2948,0" path="m4461,11546l7409,11546e" filled="f" stroked="t" strokeweight=".5484pt" strokecolor="#000000">
                <v:path arrowok="t"/>
              </v:shape>
            </v:group>
            <v:group style="position:absolute;left:592;top:3368;width:10747;height:2" coordorigin="592,3368" coordsize="10747,2">
              <v:shape style="position:absolute;left:592;top:3368;width:10747;height:2" coordorigin="592,3368" coordsize="10747,0" path="m592,3368l11339,3368e" filled="f" stroked="t" strokeweight=".75pt" strokecolor="#000000">
                <v:path arrowok="t"/>
              </v:shape>
              <v:shape style="position:absolute;left:745;top:3127;width:1756;height:136" type="#_x0000_t75">
                <v:imagedata r:id="rId24" o:title=""/>
              </v:shape>
              <v:shape style="position:absolute;left:9405;top:1889;width:1653;height:136" type="#_x0000_t75">
                <v:imagedata r:id="rId25" o:title=""/>
              </v:shape>
            </v:group>
            <v:group style="position:absolute;left:9643;top:2259;width:393;height:393" coordorigin="9643,2259" coordsize="393,393">
              <v:shape style="position:absolute;left:9643;top:2259;width:393;height:393" coordorigin="9643,2259" coordsize="393,393" path="m9643,2652l10036,2652,10036,2259,9643,2259,9643,2652xe" filled="f" stroked="t" strokeweight=".75pt" strokecolor="#000000">
                <v:path arrowok="t"/>
              </v:shape>
            </v:group>
            <v:group style="position:absolute;left:10757;top:2259;width:393;height:393" coordorigin="10757,2259" coordsize="393,393">
              <v:shape style="position:absolute;left:10757;top:2259;width:393;height:393" coordorigin="10757,2259" coordsize="393,393" path="m10757,2652l11150,2652,11150,2259,10757,2259,10757,2652xe" filled="f" stroked="t" strokeweight=".75pt" strokecolor="#000000">
                <v:path arrowok="t"/>
              </v:shape>
            </v:group>
            <v:group style="position:absolute;left:9334;top:2416;width:1275;height:177" coordorigin="9334,2416" coordsize="1275,177">
              <v:shape style="position:absolute;left:9334;top:2416;width:1275;height:177" coordorigin="9334,2416" coordsize="1275,177" path="m9408,2585l9334,2585,9334,2589,9408,2589,9408,2585e" filled="t" fillcolor="#000000" stroked="f">
                <v:path arrowok="t"/>
                <v:fill/>
              </v:shape>
              <v:shape style="position:absolute;left:9334;top:2416;width:1275;height:177" coordorigin="9334,2416" coordsize="1275,177" path="m9463,2416l9334,2416,9334,2421,9344,2421,9348,2422,9359,2438,9359,2569,9358,2576,9352,2583,9347,2585,9398,2585,9394,2584,9387,2580,9386,2578,9385,2576,9384,2573,9383,2569,9383,2504,9442,2504,9442,2494,9383,2494,9383,2425,9463,2425,9463,2416e" filled="t" fillcolor="#000000" stroked="f">
                <v:path arrowok="t"/>
                <v:fill/>
              </v:shape>
              <v:shape style="position:absolute;left:9334;top:2416;width:1275;height:177" coordorigin="9334,2416" coordsize="1275,177" path="m9442,2504l9421,2504,9425,2505,9431,2508,9433,2510,9436,2517,9437,2522,9437,2528,9442,2528,9442,2504e" filled="t" fillcolor="#000000" stroked="f">
                <v:path arrowok="t"/>
                <v:fill/>
              </v:shape>
              <v:shape style="position:absolute;left:9334;top:2416;width:1275;height:177" coordorigin="9334,2416" coordsize="1275,177" path="m9442,2470l9437,2470,9436,2479,9434,2486,9427,2492,9422,2494,9442,2494,9442,2470e" filled="t" fillcolor="#000000" stroked="f">
                <v:path arrowok="t"/>
                <v:fill/>
              </v:shape>
              <v:shape style="position:absolute;left:9334;top:2416;width:1275;height:177" coordorigin="9334,2416" coordsize="1275,177" path="m9463,2425l9430,2425,9437,2426,9446,2430,9449,2432,9455,2440,9458,2446,9460,2454,9464,2454,9463,2425e" filled="t" fillcolor="#000000" stroked="f">
                <v:path arrowok="t"/>
                <v:fill/>
              </v:shape>
              <v:shape style="position:absolute;left:9334;top:2416;width:1275;height:177" coordorigin="9334,2416" coordsize="1275,177" path="m9516,2469l9508,2469,9505,2470,9502,2473,9499,2476,9498,2479,9498,2487,9499,2490,9505,2496,9508,2497,9516,2497,9519,2496,9522,2493,9525,2490,9526,2487,9526,2479,9525,2476,9519,2470,9516,2469e" filled="t" fillcolor="#000000" stroked="f">
                <v:path arrowok="t"/>
                <v:fill/>
              </v:shape>
              <v:shape style="position:absolute;left:9334;top:2416;width:1275;height:177" coordorigin="9334,2416" coordsize="1275,177" path="m9516,2564l9508,2564,9504,2566,9499,2572,9497,2575,9497,2583,9499,2586,9504,2592,9508,2593,9515,2593,9519,2592,9524,2586,9526,2583,9526,2575,9524,2572,9522,2569,9519,2566,9516,2564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273,2585l10199,2585,10199,2589,10273,2589,10273,2585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294,2508l10266,2508,10325,2589,10371,2589,10371,2585,10362,2584,10354,2581,10348,2578,10343,2574,10335,2566,10327,2555,10294,2508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262,2416l10199,2416,10199,2421,10212,2421,10217,2423,10223,2429,10224,2435,10224,2570,10223,2575,10218,2582,10213,2585,10260,2585,10255,2583,10249,2576,10248,2570,10248,2508,10294,2508,10291,2505,10306,2502,10309,2500,10272,2500,10248,2500,10248,2428,10257,2426,10263,2426,10316,2426,10312,2423,10302,2420,10286,2417,10262,2416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266,2508l10248,2508,10258,2509,10266,2508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316,2426l10279,2426,10288,2429,10302,2443,10305,2451,10305,2473,10301,2482,10284,2497,10272,2500,10309,2500,10317,2496,10331,2480,10334,2471,10334,2451,10331,2442,10325,2435,10319,2428,10316,2426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448,2585l10373,2585,10373,2589,10448,2589,10448,2585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553,2585l10478,2585,10478,2589,10553,2589,10553,2585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437,2421l10383,2421,10387,2422,10391,2424,10394,2425,10395,2427,10397,2432,10398,2438,10398,2569,10397,2576,10395,2578,10392,2583,10386,2585,10437,2585,10423,2506,10528,2506,10528,2496,10423,2496,10423,2438,10423,2433,10425,2427,10427,2425,10430,2424,10433,2422,10437,2421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528,2506l10503,2506,10503,2569,10502,2576,10500,2578,10497,2583,10492,2585,10542,2585,10538,2584,10535,2582,10532,2580,10530,2578,10528,2573,10528,2569,10528,2506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542,2421l10489,2421,10493,2422,10499,2425,10501,2427,10502,2429,10503,2432,10503,2438,10503,2496,10528,2496,10528,2433,10535,2424,10539,2422,10542,2421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448,2416l10373,2416,10373,2421,10448,2421,10448,2416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553,2416l10478,2416,10478,2421,10553,2421,10553,2416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598,2469l10591,2469,10587,2470,10584,2473,10582,2476,10580,2479,10580,2487,10582,2490,10587,2496,10591,2497,10598,2497,10602,2496,10605,2493,10607,2490,10609,2487,10609,2479,10607,2476,10602,2470,10598,2469e" filled="t" fillcolor="#000000" stroked="f">
                <v:path arrowok="t"/>
                <v:fill/>
              </v:shape>
              <v:shape style="position:absolute;left:9334;top:2416;width:1275;height:177" coordorigin="9334,2416" coordsize="1275,177" path="m10598,2564l10590,2564,10587,2566,10581,2572,10580,2575,10580,2583,10581,2586,10587,2592,10590,2593,10598,2593,10602,2592,10607,2586,10609,2583,10609,2575,10607,2572,10604,2569,10602,2566,10598,2564e" filled="t" fillcolor="#000000" stroked="f">
                <v:path arrowok="t"/>
                <v:fill/>
              </v:shape>
            </v:group>
            <v:group style="position:absolute;left:1600;top:2292;width:2599;height:2" coordorigin="1600,2292" coordsize="2599,2">
              <v:shape style="position:absolute;left:1600;top:2292;width:2599;height:2" coordorigin="1600,2292" coordsize="2599,0" path="m1600,2292l4199,2292e" filled="f" stroked="t" strokeweight=".75pt" strokecolor="#000000">
                <v:path arrowok="t"/>
              </v:shape>
            </v:group>
            <v:group style="position:absolute;left:579;top:5538;width:10747;height:2" coordorigin="579,5538" coordsize="10747,2">
              <v:shape style="position:absolute;left:579;top:5538;width:10747;height:2" coordorigin="579,5538" coordsize="10747,0" path="m579,5538l11325,5538e" filled="f" stroked="t" strokeweight=".75pt" strokecolor="#000000">
                <v:path arrowok="t"/>
              </v:shape>
            </v:group>
            <v:group style="position:absolute;left:9035;top:5587;width:1982;height:393" coordorigin="9035,5587" coordsize="1982,393">
              <v:shape style="position:absolute;left:9035;top:5587;width:1982;height:393" coordorigin="9035,5587" coordsize="1982,393" path="m9035,5980l11016,5980,11016,5587,9035,5587,9035,5980xe" filled="f" stroked="t" strokeweight=".75pt" strokecolor="#000000">
                <v:path arrowok="t"/>
              </v:shape>
            </v:group>
            <v:group style="position:absolute;left:7931;top:7905;width:3255;height:393" coordorigin="7931,7905" coordsize="3255,393">
              <v:shape style="position:absolute;left:7931;top:7905;width:3255;height:393" coordorigin="7931,7905" coordsize="3255,393" path="m7931,8298l11187,8298,11187,7905,7931,7905,7931,8298xe" filled="f" stroked="t" strokeweight=".75pt" strokecolor="#000000">
                <v:path arrowok="t"/>
              </v:shape>
            </v:group>
            <v:group style="position:absolute;left:6980;top:8271;width:74;height:5" coordorigin="6980,8271" coordsize="74,5">
              <v:shape style="position:absolute;left:6980;top:8271;width:74;height:5" coordorigin="6980,8271" coordsize="74,5" path="m6980,8274l7054,8274e" filled="f" stroked="t" strokeweight=".33590pt" strokecolor="#000000">
                <v:path arrowok="t"/>
              </v:shape>
            </v:group>
            <v:group style="position:absolute;left:6980;top:8102;width:113;height:169" coordorigin="6980,8102" coordsize="113,169">
              <v:shape style="position:absolute;left:6980;top:8102;width:113;height:169" coordorigin="6980,8102" coordsize="113,169" path="m7059,8102l6980,8102,6980,8107,6993,8107,6998,8109,7004,8115,7005,8121,7005,8256,7004,8261,7002,8264,6999,8269,6994,8271,7041,8271,7036,8269,7033,8266,7031,8263,7029,8256,7029,8195,7082,8195,7082,8195,7090,8190,7048,8190,7045,8190,7041,8189,7038,8189,7034,8188,7029,8187,7029,8115,7036,8114,7042,8113,7093,8113,7089,8110,7071,8104,7059,8102e" filled="t" fillcolor="#000000" stroked="f">
                <v:path arrowok="t"/>
                <v:fill/>
              </v:shape>
            </v:group>
            <v:group style="position:absolute;left:7029;top:8195;width:52;height:4" coordorigin="7029,8195" coordsize="52,4">
              <v:shape style="position:absolute;left:7029;top:8195;width:52;height:4" coordorigin="7029,8195" coordsize="52,4" path="m7082,8195l7029,8195,7035,8196,7040,8197,7050,8198,7054,8198,7061,8198,7082,8195e" filled="t" fillcolor="#000000" stroked="f">
                <v:path arrowok="t"/>
                <v:fill/>
              </v:shape>
            </v:group>
            <v:group style="position:absolute;left:7053;top:8113;width:59;height:77" coordorigin="7053,8113" coordsize="59,77">
              <v:shape style="position:absolute;left:7053;top:8113;width:59;height:77" coordorigin="7053,8113" coordsize="59,77" path="m7093,8113l7053,8113,7060,8114,7071,8121,7075,8126,7082,8139,7083,8146,7083,8164,7080,8173,7067,8187,7059,8190,7090,8190,7098,8185,7108,8176,7112,8165,7112,8140,7109,8131,7097,8116,7093,8113e" filled="t" fillcolor="#000000" stroked="f">
                <v:path arrowok="t"/>
                <v:fill/>
              </v:shape>
            </v:group>
            <v:group style="position:absolute;left:7131;top:8163;width:86;height:115" coordorigin="7131,8163" coordsize="86,115">
              <v:shape style="position:absolute;left:7131;top:8163;width:86;height:115" coordorigin="7131,8163" coordsize="86,115" path="m7209,8163l7182,8163,7187,8165,7195,8174,7196,8182,7196,8194,7188,8202,7167,8210,7153,8217,7144,8222,7138,8228,7132,8238,7131,8243,7131,8257,7134,8265,7144,8276,7151,8278,7164,8278,7169,8277,7177,8274,7184,8268,7191,8264,7166,8264,7162,8262,7154,8253,7153,8248,7153,8237,7154,8233,7157,8229,7160,8225,7165,8221,7175,8215,7183,8211,7196,8206,7217,8206,7217,8184,7217,8177,7213,8167,7209,8163e" filled="t" fillcolor="#000000" stroked="f">
                <v:path arrowok="t"/>
                <v:fill/>
              </v:shape>
            </v:group>
            <v:group style="position:absolute;left:7196;top:8259;width:39;height:19" coordorigin="7196,8259" coordsize="39,19">
              <v:shape style="position:absolute;left:7196;top:8259;width:39;height:19" coordorigin="7196,8259" coordsize="39,19" path="m7219,8259l7196,8259,7196,8266,7198,8271,7203,8277,7206,8278,7219,8278,7228,8272,7235,8262,7222,8262,7221,8262,7219,8260,7219,8259e" filled="t" fillcolor="#000000" stroked="f">
                <v:path arrowok="t"/>
                <v:fill/>
              </v:shape>
            </v:group>
            <v:group style="position:absolute;left:7177;top:8206;width:42;height:57" coordorigin="7177,8206" coordsize="42,57">
              <v:shape style="position:absolute;left:7177;top:8206;width:42;height:57" coordorigin="7177,8206" coordsize="42,57" path="m7217,8206l7196,8206,7196,8251,7186,8259,7177,8264,7191,8264,7196,8259,7219,8259,7219,8258,7218,8253,7218,8248,7217,8206e" filled="t" fillcolor="#000000" stroked="f">
                <v:path arrowok="t"/>
                <v:fill/>
              </v:shape>
            </v:group>
            <v:group style="position:absolute;left:7225;top:8252;width:13;height:10" coordorigin="7225,8252" coordsize="13,10">
              <v:shape style="position:absolute;left:7225;top:8252;width:13;height:10" coordorigin="7225,8252" coordsize="13,10" path="m7238,8252l7232,8257,7229,8260,7226,8262,7225,8262,7235,8262,7237,8259,7238,8252e" filled="t" fillcolor="#000000" stroked="f">
                <v:path arrowok="t"/>
                <v:fill/>
              </v:shape>
            </v:group>
            <v:group style="position:absolute;left:7136;top:8155;width:73;height:42" coordorigin="7136,8155" coordsize="73,42">
              <v:shape style="position:absolute;left:7136;top:8155;width:73;height:42" coordorigin="7136,8155" coordsize="73,42" path="m7189,8155l7165,8155,7154,8158,7139,8171,7136,8177,7136,8189,7137,8192,7141,8196,7143,8197,7150,8197,7152,8196,7156,8192,7157,8189,7157,8174,7159,8170,7162,8167,7165,8165,7169,8163,7209,8163,7197,8157,7189,8155e" filled="t" fillcolor="#000000" stroked="f">
                <v:path arrowok="t"/>
                <v:fill/>
              </v:shape>
            </v:group>
            <v:group style="position:absolute;left:7241;top:8271;width:60;height:5" coordorigin="7241,8271" coordsize="60,5">
              <v:shape style="position:absolute;left:7241;top:8271;width:60;height:5" coordorigin="7241,8271" coordsize="60,5" path="m7241,8274l7301,8274e" filled="f" stroked="t" strokeweight=".3293pt" strokecolor="#000000">
                <v:path arrowok="t"/>
              </v:shape>
            </v:group>
            <v:group style="position:absolute;left:7247;top:8172;width:49;height:99" coordorigin="7247,8172" coordsize="49,99">
              <v:shape style="position:absolute;left:7247;top:8172;width:49;height:99" coordorigin="7247,8172" coordsize="49,99" path="m7281,8172l7252,8172,7254,8173,7257,8175,7258,8177,7259,8182,7260,8260,7260,8261,7247,8271,7296,8271,7281,8255,7281,8192,7285,8184,7287,8182,7281,8182,7281,8172e" filled="t" fillcolor="#000000" stroked="f">
                <v:path arrowok="t"/>
                <v:fill/>
              </v:shape>
            </v:group>
            <v:group style="position:absolute;left:7281;top:8155;width:46;height:26" coordorigin="7281,8155" coordsize="46,26">
              <v:shape style="position:absolute;left:7281;top:8155;width:46;height:26" coordorigin="7281,8155" coordsize="46,26" path="m7316,8155l7311,8155,7296,8162,7281,8182,7287,8182,7289,8179,7293,8175,7295,8173,7296,8173,7327,8173,7327,8166,7326,8163,7323,8160,7320,8157,7316,8155e" filled="t" fillcolor="#000000" stroked="f">
                <v:path arrowok="t"/>
                <v:fill/>
              </v:shape>
            </v:group>
            <v:group style="position:absolute;left:7300;top:8173;width:28;height:9" coordorigin="7300,8173" coordsize="28,9">
              <v:shape style="position:absolute;left:7300;top:8173;width:28;height:9" coordorigin="7300,8173" coordsize="28,9" path="m7327,8173l7300,8173,7302,8174,7310,8180,7313,8181,7319,8181,7322,8180,7326,8176,7327,8173,7327,8173e" filled="t" fillcolor="#000000" stroked="f">
                <v:path arrowok="t"/>
                <v:fill/>
              </v:shape>
            </v:group>
            <v:group style="position:absolute;left:7240;top:8155;width:41;height:19" coordorigin="7240,8155" coordsize="41,19">
              <v:shape style="position:absolute;left:7240;top:8155;width:41;height:19" coordorigin="7240,8155" coordsize="41,19" path="m7281,8155l7275,8155,7240,8170,7241,8174,7245,8173,7248,8172,7281,8172,7281,8155e" filled="t" fillcolor="#000000" stroked="f">
                <v:path arrowok="t"/>
                <v:fill/>
              </v:shape>
            </v:group>
            <v:group style="position:absolute;left:7347;top:8168;width:48;height:110" coordorigin="7347,8168" coordsize="48,110">
              <v:shape style="position:absolute;left:7347;top:8168;width:48;height:110" coordorigin="7347,8168" coordsize="48,110" path="m7368,8168l7347,8168,7347,8256,7366,8278,7375,8278,7381,8276,7392,8267,7395,8263,7376,8263,7374,8262,7371,8259,7369,8257,7368,8251,7368,8168e" filled="t" fillcolor="#000000" stroked="f">
                <v:path arrowok="t"/>
                <v:fill/>
              </v:shape>
            </v:group>
            <v:group style="position:absolute;left:7383;top:8253;width:17;height:10" coordorigin="7383,8253" coordsize="17,10">
              <v:shape style="position:absolute;left:7383;top:8253;width:17;height:10" coordorigin="7383,8253" coordsize="17,10" path="m7399,8253l7394,8253,7393,8256,7391,8259,7385,8262,7383,8263,7395,8263,7396,8261,7399,8253e" filled="t" fillcolor="#000000" stroked="f">
                <v:path arrowok="t"/>
                <v:fill/>
              </v:shape>
            </v:group>
            <v:group style="position:absolute;left:7329;top:8120;width:67;height:47" coordorigin="7329,8120" coordsize="67,47">
              <v:shape style="position:absolute;left:7329;top:8120;width:67;height:47" coordorigin="7329,8120" coordsize="67,47" path="m7368,8120l7364,8120,7361,8129,7358,8135,7329,8164,7329,8168,7396,8168,7396,8159,7368,8159,7368,8120e" filled="t" fillcolor="#000000" stroked="f">
                <v:path arrowok="t"/>
                <v:fill/>
              </v:shape>
            </v:group>
            <v:group style="position:absolute;left:7424;top:8094;width:26;height:26" coordorigin="7424,8094" coordsize="26,26">
              <v:shape style="position:absolute;left:7424;top:8094;width:26;height:26" coordorigin="7424,8094" coordsize="26,26" path="m7441,8094l7433,8094,7430,8095,7425,8100,7424,8103,7424,8111,7425,8114,7428,8116,7430,8119,7433,8120,7441,8120,7444,8119,7446,8116,7449,8114,7450,8111,7450,8103,7449,8100,7446,8098,7444,8095,7441,8094e" filled="t" fillcolor="#000000" stroked="f">
                <v:path arrowok="t"/>
                <v:fill/>
              </v:shape>
            </v:group>
            <v:group style="position:absolute;left:7409;top:8271;width:57;height:5" coordorigin="7409,8271" coordsize="57,5">
              <v:shape style="position:absolute;left:7409;top:8271;width:57;height:5" coordorigin="7409,8271" coordsize="57,5" path="m7409,8274l7465,8274e" filled="f" stroked="t" strokeweight=".3293pt" strokecolor="#000000">
                <v:path arrowok="t"/>
              </v:shape>
            </v:group>
            <v:group style="position:absolute;left:7414;top:8172;width:46;height:99" coordorigin="7414,8172" coordsize="46,99">
              <v:shape style="position:absolute;left:7414;top:8172;width:46;height:99" coordorigin="7414,8172" coordsize="46,99" path="m7448,8172l7419,8172,7421,8173,7424,8175,7425,8177,7425,8180,7426,8183,7426,8192,7426,8257,7426,8262,7425,8264,7424,8267,7422,8269,7420,8270,7418,8271,7414,8271,7460,8271,7456,8271,7452,8268,7450,8267,7448,8262,7448,8257,7448,8172e" filled="t" fillcolor="#000000" stroked="f">
                <v:path arrowok="t"/>
                <v:fill/>
              </v:shape>
            </v:group>
            <v:group style="position:absolute;left:7407;top:8155;width:41;height:19" coordorigin="7407,8155" coordsize="41,19">
              <v:shape style="position:absolute;left:7407;top:8155;width:41;height:19" coordorigin="7407,8155" coordsize="41,19" path="m7448,8155l7442,8155,7407,8170,7409,8174,7412,8173,7415,8172,7448,8172,7448,8155e" filled="t" fillcolor="#000000" stroked="f">
                <v:path arrowok="t"/>
                <v:fill/>
              </v:shape>
            </v:group>
            <v:group style="position:absolute;left:7481;top:8157;width:80;height:122" coordorigin="7481,8157" coordsize="80,122">
              <v:shape style="position:absolute;left:7481;top:8157;width:80;height:122" coordorigin="7481,8157" coordsize="80,122" path="m7523,8157l7507,8167,7490,8187,7483,8205,7481,8226,7485,8247,7495,8264,7505,8274,7516,8280,7535,8280,7541,8278,7552,8273,7557,8269,7561,8266,7531,8266,7523,8261,7515,8250,7507,8234,7504,8211,7507,8189,7516,8173,7522,8167,7529,8163,7560,8163,7549,8158,7523,8157e" filled="t" fillcolor="#000000" stroked="f">
                <v:path arrowok="t"/>
                <v:fill/>
              </v:shape>
            </v:group>
            <v:group style="position:absolute;left:7563;top:8261;width:41;height:19" coordorigin="7563,8261" coordsize="41,19">
              <v:shape style="position:absolute;left:7563;top:8261;width:41;height:19" coordorigin="7563,8261" coordsize="41,19" path="m7602,8261l7599,8262,7596,8263,7563,8263,7563,8280,7569,8280,7604,8265,7602,8261e" filled="t" fillcolor="#000000" stroked="f">
                <v:path arrowok="t"/>
                <v:fill/>
              </v:shape>
            </v:group>
            <v:group style="position:absolute;left:7540;top:8163;width:51;height:102" coordorigin="7540,8163" coordsize="51,102">
              <v:shape style="position:absolute;left:7540;top:8163;width:51;height:102" coordorigin="7540,8163" coordsize="51,102" path="m7560,8163l7540,8163,7544,8164,7553,8169,7556,8173,7561,8182,7563,8188,7563,8193,7563,8254,7556,8262,7548,8266,7561,8266,7563,8263,7591,8263,7590,8262,7588,8261,7587,8260,7586,8258,7585,8252,7584,8247,7584,8164,7562,8164,7560,8163e" filled="t" fillcolor="#000000" stroked="f">
                <v:path arrowok="t"/>
                <v:fill/>
              </v:shape>
            </v:group>
            <v:group style="position:absolute;left:7556;top:8111;width:28;height:54" coordorigin="7556,8111" coordsize="28,54">
              <v:shape style="position:absolute;left:7556;top:8111;width:28;height:54" coordorigin="7556,8111" coordsize="28,54" path="m7584,8111l7556,8111,7558,8111,7561,8114,7562,8116,7563,8122,7563,8130,7563,8143,7562,8164,7584,8164,7584,8111e" filled="t" fillcolor="#000000" stroked="f">
                <v:path arrowok="t"/>
                <v:fill/>
              </v:shape>
            </v:group>
            <v:group style="position:absolute;left:7544;top:8094;width:41;height:19" coordorigin="7544,8094" coordsize="41,19">
              <v:shape style="position:absolute;left:7544;top:8094;width:41;height:19" coordorigin="7544,8094" coordsize="41,19" path="m7584,8094l7579,8094,7544,8108,7545,8113,7549,8111,7552,8111,7584,8111,7584,8094e" filled="t" fillcolor="#000000" stroked="f">
                <v:path arrowok="t"/>
                <v:fill/>
              </v:shape>
            </v:group>
            <v:group style="position:absolute;left:7613;top:8155;width:86;height:124" coordorigin="7613,8155" coordsize="86,124">
              <v:shape style="position:absolute;left:7613;top:8155;width:86;height:124" coordorigin="7613,8155" coordsize="86,124" path="m7669,8155l7659,8155,7650,8158,7613,8227,7618,8245,7630,8264,7647,8276,7668,8280,7678,8280,7688,8277,7699,8271,7662,8271,7653,8264,7644,8248,7638,8229,7636,8208,7636,8197,7638,8189,7640,8182,7643,8175,7647,8170,7656,8165,7661,8164,7697,8164,7690,8159,7669,8155e" filled="t" fillcolor="#000000" stroked="f">
                <v:path arrowok="t"/>
                <v:fill/>
              </v:shape>
            </v:group>
            <v:group style="position:absolute;left:7674;top:8164;width:51;height:107" coordorigin="7674,8164" coordsize="51,107">
              <v:shape style="position:absolute;left:7674;top:8164;width:51;height:107" coordorigin="7674,8164" coordsize="51,107" path="m7697,8164l7674,8164,7682,8168,7693,8184,7700,8203,7702,8225,7702,8242,7699,8253,7688,8267,7681,8271,7699,8271,7725,8207,7720,8189,7707,8170,7697,8164e" filled="t" fillcolor="#000000" stroked="f">
                <v:path arrowok="t"/>
                <v:fill/>
              </v:shape>
              <v:shape style="position:absolute;left:904;top:6138;width:1063;height:201" type="#_x0000_t75">
                <v:imagedata r:id="rId26" o:title=""/>
              </v:shape>
            </v:group>
            <v:group style="position:absolute;left:2320;top:6040;width:4000;height:393" coordorigin="2320,6040" coordsize="4000,393">
              <v:shape style="position:absolute;left:2320;top:6040;width:4000;height:393" coordorigin="2320,6040" coordsize="4000,393" path="m2320,6433l6320,6433,6320,6040,2320,6040,2320,6433xe" filled="f" stroked="t" strokeweight=".75pt" strokecolor="#000000">
                <v:path arrowok="t"/>
              </v:shape>
            </v:group>
            <v:group style="position:absolute;left:2320;top:6513;width:3751;height:393" coordorigin="2320,6513" coordsize="3751,393">
              <v:shape style="position:absolute;left:2320;top:6513;width:3751;height:393" coordorigin="2320,6513" coordsize="3751,393" path="m2320,6906l6071,6906,6071,6513,2320,6513,2320,6906xe" filled="f" stroked="t" strokeweight=".75pt" strokecolor="#000000">
                <v:path arrowok="t"/>
              </v:shape>
            </v:group>
            <v:group style="position:absolute;left:6905;top:6524;width:4123;height:393" coordorigin="6905,6524" coordsize="4123,393">
              <v:shape style="position:absolute;left:6905;top:6524;width:4123;height:393" coordorigin="6905,6524" coordsize="4123,393" path="m6905,6917l11028,6917,11028,6524,6905,6524,6905,6917xe" filled="f" stroked="t" strokeweight=".75pt" strokecolor="#000000">
                <v:path arrowok="t"/>
              </v:shape>
              <v:shape style="position:absolute;left:903;top:6640;width:1017;height:201" type="#_x0000_t75">
                <v:imagedata r:id="rId27" o:title=""/>
              </v:shape>
            </v:group>
            <v:group style="position:absolute;left:6360;top:6666;width:424;height:181" coordorigin="6360,6666" coordsize="424,181">
              <v:shape style="position:absolute;left:6360;top:6666;width:424;height:181" coordorigin="6360,6666" coordsize="424,181" path="m6434,6839l6360,6839,6360,6844,6434,6844,6434,6839e" filled="t" fillcolor="#000000" stroked="f">
                <v:path arrowok="t"/>
                <v:fill/>
              </v:shape>
              <v:shape style="position:absolute;left:6360;top:6666;width:424;height:181" coordorigin="6360,6666" coordsize="424,181" path="m6439,6670l6360,6670,6360,6675,6373,6675,6378,6677,6384,6683,6385,6688,6385,6824,6384,6829,6382,6832,6379,6836,6374,6839,6421,6839,6416,6837,6413,6833,6411,6831,6409,6824,6409,6762,6462,6762,6462,6762,6470,6758,6428,6758,6425,6757,6422,6757,6418,6757,6414,6756,6409,6755,6409,6683,6416,6681,6422,6680,6473,6680,6469,6678,6451,6672,6439,6670e" filled="t" fillcolor="#000000" stroked="f">
                <v:path arrowok="t"/>
                <v:fill/>
              </v:shape>
              <v:shape style="position:absolute;left:6360;top:6666;width:424;height:181" coordorigin="6360,6666" coordsize="424,181" path="m6462,6762l6409,6762,6415,6763,6420,6764,6430,6766,6435,6766,6441,6766,6462,6762e" filled="t" fillcolor="#000000" stroked="f">
                <v:path arrowok="t"/>
                <v:fill/>
              </v:shape>
              <v:shape style="position:absolute;left:6360;top:6666;width:424;height:181" coordorigin="6360,6666" coordsize="424,181" path="m6473,6680l6433,6680,6440,6682,6451,6688,6455,6693,6462,6706,6463,6713,6463,6732,6460,6740,6447,6754,6439,6758,6470,6758,6478,6753,6488,6744,6492,6732,6492,6708,6489,6699,6477,6683,6473,6680e" filled="t" fillcolor="#000000" stroked="f">
                <v:path arrowok="t"/>
                <v:fill/>
              </v:shape>
              <v:shape style="position:absolute;left:6360;top:6666;width:424;height:181" coordorigin="6360,6666" coordsize="424,181" path="m6589,6731l6562,6731,6567,6733,6575,6742,6576,6750,6576,6761,6568,6769,6547,6777,6533,6785,6525,6790,6518,6795,6512,6805,6511,6810,6511,6825,6514,6832,6524,6843,6531,6846,6544,6846,6549,6845,6557,6841,6564,6836,6571,6831,6546,6831,6542,6829,6534,6821,6533,6816,6533,6805,6576,6774,6598,6774,6598,6752,6597,6744,6593,6735,6589,6731e" filled="t" fillcolor="#000000" stroked="f">
                <v:path arrowok="t"/>
                <v:fill/>
              </v:shape>
              <v:shape style="position:absolute;left:6360;top:6666;width:424;height:181" coordorigin="6360,6666" coordsize="424,181" path="m6599,6827l6576,6827,6577,6834,6578,6839,6583,6844,6586,6846,6599,6846,6608,6839,6615,6830,6602,6830,6601,6829,6599,6828,6599,6827e" filled="t" fillcolor="#000000" stroked="f">
                <v:path arrowok="t"/>
                <v:fill/>
              </v:shape>
              <v:shape style="position:absolute;left:6360;top:6666;width:424;height:181" coordorigin="6360,6666" coordsize="424,181" path="m6598,6774l6576,6774,6576,6818,6566,6827,6557,6831,6571,6831,6576,6827,6599,6827,6599,6826,6598,6821,6598,6816,6598,6774e" filled="t" fillcolor="#000000" stroked="f">
                <v:path arrowok="t"/>
                <v:fill/>
              </v:shape>
              <v:shape style="position:absolute;left:6360;top:6666;width:424;height:181" coordorigin="6360,6666" coordsize="424,181" path="m6618,6820l6613,6825,6609,6828,6606,6829,6605,6830,6615,6830,6617,6827,6618,6820e" filled="t" fillcolor="#000000" stroked="f">
                <v:path arrowok="t"/>
                <v:fill/>
              </v:shape>
              <v:shape style="position:absolute;left:6360;top:6666;width:424;height:181" coordorigin="6360,6666" coordsize="424,181" path="m6569,6723l6545,6723,6534,6726,6519,6738,6516,6745,6516,6756,6517,6759,6521,6764,6523,6765,6530,6765,6532,6764,6536,6759,6537,6756,6537,6741,6539,6738,6542,6735,6545,6732,6549,6731,6589,6731,6577,6725,6569,6723e" filled="t" fillcolor="#000000" stroked="f">
                <v:path arrowok="t"/>
                <v:fill/>
              </v:shape>
              <v:shape style="position:absolute;left:6360;top:6666;width:424;height:181" coordorigin="6360,6666" coordsize="424,181" path="m6685,6839l6628,6839,6628,6844,6685,6844,6685,6839e" filled="t" fillcolor="#000000" stroked="f">
                <v:path arrowok="t"/>
                <v:fill/>
              </v:shape>
              <v:shape style="position:absolute;left:6360;top:6666;width:424;height:181" coordorigin="6360,6666" coordsize="424,181" path="m6667,6740l6639,6740,6641,6740,6643,6743,6644,6744,6645,6747,6645,6751,6646,6759,6646,6824,6645,6829,6644,6832,6643,6834,6641,6836,6639,6837,6637,6838,6634,6839,6679,6839,6675,6838,6673,6837,6671,6836,6670,6834,6667,6829,6667,6824,6667,6740e" filled="t" fillcolor="#000000" stroked="f">
                <v:path arrowok="t"/>
                <v:fill/>
              </v:shape>
              <v:shape style="position:absolute;left:6360;top:6666;width:424;height:181" coordorigin="6360,6666" coordsize="424,181" path="m6667,6723l6661,6723,6626,6737,6628,6742,6631,6741,6634,6740,6667,6740,6667,6723e" filled="t" fillcolor="#000000" stroked="f">
                <v:path arrowok="t"/>
                <v:fill/>
              </v:shape>
              <v:shape style="position:absolute;left:6360;top:6666;width:424;height:181" coordorigin="6360,6666" coordsize="424,181" path="m6682,6666l6653,6666,6640,6710,6644,6710,6682,6666e" filled="t" fillcolor="#000000" stroked="f">
                <v:path arrowok="t"/>
                <v:fill/>
              </v:shape>
              <v:shape style="position:absolute;left:6360;top:6666;width:424;height:181" coordorigin="6360,6666" coordsize="424,181" path="m6766,6842l6715,6842,6718,6842,6721,6843,6730,6846,6738,6847,6755,6847,6764,6844,6766,6842e" filled="t" fillcolor="#000000" stroked="f">
                <v:path arrowok="t"/>
                <v:fill/>
              </v:shape>
              <v:shape style="position:absolute;left:6360;top:6666;width:424;height:181" coordorigin="6360,6666" coordsize="424,181" path="m6709,6804l6705,6804,6705,6845,6709,6845,6710,6843,6712,6842,6766,6842,6769,6840,6737,6840,6729,6837,6716,6824,6711,6815,6709,6804e" filled="t" fillcolor="#000000" stroked="f">
                <v:path arrowok="t"/>
                <v:fill/>
              </v:shape>
              <v:shape style="position:absolute;left:6360;top:6666;width:424;height:181" coordorigin="6360,6666" coordsize="424,181" path="m6744,6723l6729,6723,6721,6726,6708,6739,6704,6747,6704,6764,6706,6770,6714,6780,6722,6786,6747,6798,6755,6803,6763,6811,6765,6816,6765,6827,6763,6831,6756,6838,6751,6840,6769,6840,6780,6831,6784,6822,6784,6809,6777,6792,6758,6778,6732,6765,6726,6761,6723,6758,6721,6755,6719,6750,6719,6742,6721,6738,6729,6732,6733,6730,6775,6730,6775,6728,6764,6728,6761,6727,6750,6724,6744,6723e" filled="t" fillcolor="#000000" stroked="f">
                <v:path arrowok="t"/>
                <v:fill/>
              </v:shape>
              <v:shape style="position:absolute;left:6360;top:6666;width:424;height:181" coordorigin="6360,6666" coordsize="424,181" path="m6775,6730l6747,6730,6754,6733,6759,6737,6764,6742,6768,6750,6771,6763,6775,6763,6775,6730e" filled="t" fillcolor="#000000" stroked="f">
                <v:path arrowok="t"/>
                <v:fill/>
              </v:shape>
              <v:shape style="position:absolute;left:6360;top:6666;width:424;height:181" coordorigin="6360,6666" coordsize="424,181" path="m6775,6723l6771,6723,6770,6725,6769,6726,6768,6727,6767,6728,6775,6728,6775,6723e" filled="t" fillcolor="#000000" stroked="f">
                <v:path arrowok="t"/>
                <v:fill/>
              </v:shape>
            </v:group>
            <v:group style="position:absolute;left:7311;top:6045;width:3717;height:393" coordorigin="7311,6045" coordsize="3717,393">
              <v:shape style="position:absolute;left:7311;top:6045;width:3717;height:393" coordorigin="7311,6045" coordsize="3717,393" path="m7311,6439l11028,6439,11028,6045,7311,6045,7311,6439xe" filled="f" stroked="t" strokeweight=".75pt" strokecolor="#000000">
                <v:path arrowok="t"/>
              </v:shape>
            </v:group>
            <v:group style="position:absolute;left:6483;top:6300;width:74;height:5" coordorigin="6483,6300" coordsize="74,5">
              <v:shape style="position:absolute;left:6483;top:6300;width:74;height:5" coordorigin="6483,6300" coordsize="74,5" path="m6483,6303l6558,6303e" filled="f" stroked="t" strokeweight=".33590pt" strokecolor="#000000">
                <v:path arrowok="t"/>
              </v:shape>
            </v:group>
            <v:group style="position:absolute;left:6483;top:6131;width:113;height:169" coordorigin="6483,6131" coordsize="113,169">
              <v:shape style="position:absolute;left:6483;top:6131;width:113;height:169" coordorigin="6483,6131" coordsize="113,169" path="m6562,6131l6483,6131,6483,6136,6496,6136,6501,6138,6507,6144,6508,6150,6508,6285,6507,6290,6506,6293,6502,6298,6497,6300,6544,6300,6540,6298,6536,6295,6534,6292,6533,6285,6533,6224,6585,6224,6585,6224,6593,6219,6551,6219,6548,6219,6545,6218,6541,6218,6537,6217,6533,6216,6533,6144,6540,6143,6545,6142,6596,6142,6593,6139,6575,6133,6562,6131e" filled="t" fillcolor="#000000" stroked="f">
                <v:path arrowok="t"/>
                <v:fill/>
              </v:shape>
            </v:group>
            <v:group style="position:absolute;left:6533;top:6224;width:52;height:4" coordorigin="6533,6224" coordsize="52,4">
              <v:shape style="position:absolute;left:6533;top:6224;width:52;height:4" coordorigin="6533,6224" coordsize="52,4" path="m6585,6224l6533,6224,6538,6225,6543,6226,6553,6227,6558,6227,6564,6227,6585,6224e" filled="t" fillcolor="#000000" stroked="f">
                <v:path arrowok="t"/>
                <v:fill/>
              </v:shape>
            </v:group>
            <v:group style="position:absolute;left:6557;top:6142;width:59;height:77" coordorigin="6557,6142" coordsize="59,77">
              <v:shape style="position:absolute;left:6557;top:6142;width:59;height:77" coordorigin="6557,6142" coordsize="59,77" path="m6596,6142l6557,6142,6563,6143,6574,6150,6579,6155,6585,6167,6586,6174,6586,6193,6583,6202,6570,6215,6563,6219,6593,6219,6601,6214,6611,6205,6616,6194,6616,6169,6612,6160,6600,6145,6596,6142e" filled="t" fillcolor="#000000" stroked="f">
                <v:path arrowok="t"/>
                <v:fill/>
              </v:shape>
            </v:group>
            <v:group style="position:absolute;left:6634;top:6192;width:86;height:115" coordorigin="6634,6192" coordsize="86,115">
              <v:shape style="position:absolute;left:6634;top:6192;width:86;height:115" coordorigin="6634,6192" coordsize="86,115" path="m6712,6192l6685,6192,6690,6194,6698,6203,6699,6211,6699,6223,6691,6230,6670,6239,6656,6246,6647,6251,6641,6257,6638,6262,6635,6266,6634,6271,6634,6286,6637,6293,6647,6305,6654,6307,6667,6307,6672,6306,6680,6303,6687,6297,6694,6293,6669,6293,6665,6290,6657,6282,6656,6277,6656,6266,6699,6235,6720,6235,6720,6213,6720,6206,6716,6196,6712,6192e" filled="t" fillcolor="#000000" stroked="f">
                <v:path arrowok="t"/>
                <v:fill/>
              </v:shape>
            </v:group>
            <v:group style="position:absolute;left:6699;top:6288;width:39;height:19" coordorigin="6699,6288" coordsize="39,19">
              <v:shape style="position:absolute;left:6699;top:6288;width:39;height:19" coordorigin="6699,6288" coordsize="39,19" path="m6722,6288l6699,6288,6699,6295,6701,6300,6706,6306,6709,6307,6722,6307,6731,6301,6738,6291,6725,6291,6724,6291,6722,6289,6722,6288e" filled="t" fillcolor="#000000" stroked="f">
                <v:path arrowok="t"/>
                <v:fill/>
              </v:shape>
            </v:group>
            <v:group style="position:absolute;left:6680;top:6235;width:42;height:57" coordorigin="6680,6235" coordsize="42,57">
              <v:shape style="position:absolute;left:6680;top:6235;width:42;height:57" coordorigin="6680,6235" coordsize="42,57" path="m6720,6235l6699,6235,6699,6280,6689,6288,6680,6293,6694,6293,6699,6288,6722,6288,6722,6287,6721,6282,6721,6277,6720,6235e" filled="t" fillcolor="#000000" stroked="f">
                <v:path arrowok="t"/>
                <v:fill/>
              </v:shape>
            </v:group>
            <v:group style="position:absolute;left:6728;top:6281;width:13;height:10" coordorigin="6728,6281" coordsize="13,10">
              <v:shape style="position:absolute;left:6728;top:6281;width:13;height:10" coordorigin="6728,6281" coordsize="13,10" path="m6741,6281l6735,6286,6732,6289,6729,6291,6728,6291,6738,6291,6740,6288,6741,6281e" filled="t" fillcolor="#000000" stroked="f">
                <v:path arrowok="t"/>
                <v:fill/>
              </v:shape>
            </v:group>
            <v:group style="position:absolute;left:6639;top:6184;width:73;height:42" coordorigin="6639,6184" coordsize="73,42">
              <v:shape style="position:absolute;left:6639;top:6184;width:73;height:42" coordorigin="6639,6184" coordsize="73,42" path="m6692,6184l6668,6184,6657,6187,6642,6200,6639,6206,6639,6218,6640,6221,6644,6225,6646,6226,6653,6226,6655,6225,6659,6221,6660,6218,6660,6203,6662,6199,6665,6196,6668,6193,6672,6192,6712,6192,6700,6186,6692,6184e" filled="t" fillcolor="#000000" stroked="f">
                <v:path arrowok="t"/>
                <v:fill/>
              </v:shape>
            </v:group>
            <v:group style="position:absolute;left:6744;top:6300;width:60;height:5" coordorigin="6744,6300" coordsize="60,5">
              <v:shape style="position:absolute;left:6744;top:6300;width:60;height:5" coordorigin="6744,6300" coordsize="60,5" path="m6744,6303l6804,6303e" filled="f" stroked="t" strokeweight=".32940pt" strokecolor="#000000">
                <v:path arrowok="t"/>
              </v:shape>
            </v:group>
            <v:group style="position:absolute;left:6750;top:6201;width:49;height:99" coordorigin="6750,6201" coordsize="49,99">
              <v:shape style="position:absolute;left:6750;top:6201;width:49;height:99" coordorigin="6750,6201" coordsize="49,99" path="m6784,6201l6755,6201,6757,6202,6760,6204,6761,6206,6762,6211,6762,6289,6762,6290,6750,6300,6799,6300,6784,6284,6784,6221,6788,6213,6789,6211,6784,6211,6784,6201e" filled="t" fillcolor="#000000" stroked="f">
                <v:path arrowok="t"/>
                <v:fill/>
              </v:shape>
            </v:group>
            <v:group style="position:absolute;left:6784;top:6184;width:46;height:26" coordorigin="6784,6184" coordsize="46,26">
              <v:shape style="position:absolute;left:6784;top:6184;width:46;height:26" coordorigin="6784,6184" coordsize="46,26" path="m6818,6184l6814,6184,6798,6191,6784,6211,6789,6211,6792,6208,6795,6204,6797,6202,6799,6202,6830,6202,6830,6195,6828,6191,6825,6189,6822,6186,6818,6184e" filled="t" fillcolor="#000000" stroked="f">
                <v:path arrowok="t"/>
                <v:fill/>
              </v:shape>
            </v:group>
            <v:group style="position:absolute;left:6802;top:6202;width:28;height:9" coordorigin="6802,6202" coordsize="28,9">
              <v:shape style="position:absolute;left:6802;top:6202;width:28;height:9" coordorigin="6802,6202" coordsize="28,9" path="m6830,6202l6802,6202,6805,6203,6812,6209,6816,6210,6822,6210,6824,6209,6829,6205,6830,6202,6830,6202e" filled="t" fillcolor="#000000" stroked="f">
                <v:path arrowok="t"/>
                <v:fill/>
              </v:shape>
            </v:group>
            <v:group style="position:absolute;left:6743;top:6184;width:41;height:19" coordorigin="6743,6184" coordsize="41,19">
              <v:shape style="position:absolute;left:6743;top:6184;width:41;height:19" coordorigin="6743,6184" coordsize="41,19" path="m6784,6184l6778,6184,6743,6199,6744,6203,6747,6202,6750,6201,6784,6201,6784,6184e" filled="t" fillcolor="#000000" stroked="f">
                <v:path arrowok="t"/>
                <v:fill/>
              </v:shape>
            </v:group>
            <v:group style="position:absolute;left:6849;top:6197;width:48;height:110" coordorigin="6849,6197" coordsize="48,110">
              <v:shape style="position:absolute;left:6849;top:6197;width:48;height:110" coordorigin="6849,6197" coordsize="48,110" path="m6871,6197l6849,6197,6850,6285,6868,6307,6878,6307,6883,6305,6894,6296,6897,6292,6879,6292,6876,6291,6874,6288,6872,6285,6871,6280,6871,6197e" filled="t" fillcolor="#000000" stroked="f">
                <v:path arrowok="t"/>
                <v:fill/>
              </v:shape>
            </v:group>
            <v:group style="position:absolute;left:6885;top:6282;width:17;height:10" coordorigin="6885,6282" coordsize="17,10">
              <v:shape style="position:absolute;left:6885;top:6282;width:17;height:10" coordorigin="6885,6282" coordsize="17,10" path="m6902,6282l6897,6282,6895,6285,6893,6288,6888,6291,6885,6292,6897,6292,6899,6290,6902,6282e" filled="t" fillcolor="#000000" stroked="f">
                <v:path arrowok="t"/>
                <v:fill/>
              </v:shape>
            </v:group>
            <v:group style="position:absolute;left:6831;top:6149;width:67;height:47" coordorigin="6831,6149" coordsize="67,47">
              <v:shape style="position:absolute;left:6831;top:6149;width:67;height:47" coordorigin="6831,6149" coordsize="67,47" path="m6871,6149l6867,6149,6863,6158,6860,6164,6831,6192,6831,6197,6898,6197,6898,6188,6871,6188,6871,6149e" filled="t" fillcolor="#000000" stroked="f">
                <v:path arrowok="t"/>
                <v:fill/>
              </v:shape>
            </v:group>
            <v:group style="position:absolute;left:6926;top:6123;width:26;height:26" coordorigin="6926,6123" coordsize="26,26">
              <v:shape style="position:absolute;left:6926;top:6123;width:26;height:26" coordorigin="6926,6123" coordsize="26,26" path="m6943,6123l6936,6123,6932,6124,6927,6129,6926,6132,6926,6139,6927,6143,6930,6145,6933,6148,6936,6149,6943,6149,6946,6148,6948,6145,6951,6143,6952,6139,6952,6132,6951,6129,6948,6127,6946,6124,6943,6123e" filled="t" fillcolor="#000000" stroked="f">
                <v:path arrowok="t"/>
                <v:fill/>
              </v:shape>
            </v:group>
            <v:group style="position:absolute;left:6911;top:6300;width:57;height:5" coordorigin="6911,6300" coordsize="57,5">
              <v:shape style="position:absolute;left:6911;top:6300;width:57;height:5" coordorigin="6911,6300" coordsize="57,5" path="m6911,6303l6968,6303e" filled="f" stroked="t" strokeweight=".32940pt" strokecolor="#000000">
                <v:path arrowok="t"/>
              </v:shape>
            </v:group>
            <v:group style="position:absolute;left:6916;top:6201;width:46;height:99" coordorigin="6916,6201" coordsize="46,99">
              <v:shape style="position:absolute;left:6916;top:6201;width:46;height:99" coordorigin="6916,6201" coordsize="46,99" path="m6950,6201l6922,6201,6923,6202,6926,6204,6927,6206,6927,6209,6928,6212,6929,6221,6929,6286,6928,6291,6927,6293,6926,6296,6924,6298,6922,6299,6920,6300,6916,6300,6962,6300,6958,6300,6954,6297,6952,6296,6950,6291,6950,6286,6950,6201e" filled="t" fillcolor="#000000" stroked="f">
                <v:path arrowok="t"/>
                <v:fill/>
              </v:shape>
            </v:group>
            <v:group style="position:absolute;left:6909;top:6184;width:41;height:19" coordorigin="6909,6184" coordsize="41,19">
              <v:shape style="position:absolute;left:6909;top:6184;width:41;height:19" coordorigin="6909,6184" coordsize="41,19" path="m6950,6184l6944,6184,6909,6199,6911,6203,6914,6202,6917,6201,6950,6201,6950,6184e" filled="t" fillcolor="#000000" stroked="f">
                <v:path arrowok="t"/>
                <v:fill/>
              </v:shape>
            </v:group>
            <v:group style="position:absolute;left:6983;top:6186;width:80;height:122" coordorigin="6983,6186" coordsize="80,122">
              <v:shape style="position:absolute;left:6983;top:6186;width:80;height:122" coordorigin="6983,6186" coordsize="80,122" path="m7025,6186l7009,6196,6992,6215,6985,6234,6983,6255,6987,6276,6997,6292,7007,6303,7018,6309,7037,6309,7043,6307,7054,6302,7059,6298,7062,6294,7033,6294,7025,6290,7016,6279,7009,6263,7006,6240,7009,6218,7018,6202,7024,6195,7030,6192,7062,6192,7051,6187,7025,6186e" filled="t" fillcolor="#000000" stroked="f">
                <v:path arrowok="t"/>
                <v:fill/>
              </v:shape>
            </v:group>
            <v:group style="position:absolute;left:7065;top:6290;width:41;height:19" coordorigin="7065,6290" coordsize="41,19">
              <v:shape style="position:absolute;left:7065;top:6290;width:41;height:19" coordorigin="7065,6290" coordsize="41,19" path="m7104,6290l7100,6291,7097,6292,7065,6292,7065,6309,7071,6309,7106,6294,7104,6290e" filled="t" fillcolor="#000000" stroked="f">
                <v:path arrowok="t"/>
                <v:fill/>
              </v:shape>
            </v:group>
            <v:group style="position:absolute;left:7042;top:6192;width:51;height:102" coordorigin="7042,6192" coordsize="51,102">
              <v:shape style="position:absolute;left:7042;top:6192;width:51;height:102" coordorigin="7042,6192" coordsize="51,102" path="m7062,6192l7042,6192,7046,6193,7054,6198,7058,6202,7063,6211,7064,6217,7065,6222,7065,6283,7058,6291,7050,6294,7062,6294,7065,6292,7093,6292,7092,6291,7090,6290,7089,6289,7088,6287,7086,6281,7086,6276,7086,6193,7064,6193,7062,6192e" filled="t" fillcolor="#000000" stroked="f">
                <v:path arrowok="t"/>
                <v:fill/>
              </v:shape>
            </v:group>
            <v:group style="position:absolute;left:7058;top:6140;width:28;height:54" coordorigin="7058,6140" coordsize="28,54">
              <v:shape style="position:absolute;left:7058;top:6140;width:28;height:54" coordorigin="7058,6140" coordsize="28,54" path="m7086,6140l7058,6140,7060,6140,7062,6142,7063,6145,7065,6151,7065,6159,7065,6172,7064,6193,7086,6193,7086,6140e" filled="t" fillcolor="#000000" stroked="f">
                <v:path arrowok="t"/>
                <v:fill/>
              </v:shape>
            </v:group>
            <v:group style="position:absolute;left:7045;top:6123;width:41;height:19" coordorigin="7045,6123" coordsize="41,19">
              <v:shape style="position:absolute;left:7045;top:6123;width:41;height:19" coordorigin="7045,6123" coordsize="41,19" path="m7086,6123l7080,6123,7045,6137,7047,6142,7051,6140,7054,6140,7086,6140,7086,6123e" filled="t" fillcolor="#000000" stroked="f">
                <v:path arrowok="t"/>
                <v:fill/>
              </v:shape>
            </v:group>
            <v:group style="position:absolute;left:7114;top:6184;width:86;height:124" coordorigin="7114,6184" coordsize="86,124">
              <v:shape style="position:absolute;left:7114;top:6184;width:86;height:124" coordorigin="7114,6184" coordsize="86,124" path="m7171,6184l7161,6184,7152,6187,7114,6256,7120,6273,7132,6293,7149,6305,7169,6309,7180,6309,7190,6306,7200,6299,7164,6299,7155,6293,7146,6276,7140,6258,7138,6237,7138,6226,7139,6217,7142,6211,7145,6204,7148,6199,7158,6194,7162,6193,7199,6193,7191,6188,7171,6184e" filled="t" fillcolor="#000000" stroked="f">
                <v:path arrowok="t"/>
                <v:fill/>
              </v:shape>
            </v:group>
            <v:group style="position:absolute;left:7176;top:6193;width:51;height:107" coordorigin="7176,6193" coordsize="51,107">
              <v:shape style="position:absolute;left:7176;top:6193;width:51;height:107" coordorigin="7176,6193" coordsize="51,107" path="m7199,6193l7176,6193,7184,6197,7195,6213,7201,6232,7203,6254,7203,6271,7201,6282,7195,6289,7190,6296,7183,6299,7200,6299,7227,6236,7221,6218,7208,6199,7199,6193e" filled="t" fillcolor="#000000" stroked="f">
                <v:path arrowok="t"/>
                <v:fill/>
              </v:shape>
              <v:shape style="position:absolute;left:6713;top:5737;width:3512;height:201" type="#_x0000_t75">
                <v:imagedata r:id="rId28" o:title=""/>
              </v:shape>
            </v:group>
            <v:group style="position:absolute;left:2608;top:3250;width:8542;height:2" coordorigin="2608,3250" coordsize="8542,2">
              <v:shape style="position:absolute;left:2608;top:3250;width:8542;height:2" coordorigin="2608,3250" coordsize="8542,0" path="m2608,3250l11150,3250e" filled="f" stroked="t" strokeweight=".75pt" strokecolor="#000000">
                <v:path arrowok="t"/>
              </v:shape>
            </v:group>
            <v:group style="position:absolute;left:9204;top:7370;width:1946;height:393" coordorigin="9204,7370" coordsize="1946,393">
              <v:shape style="position:absolute;left:9204;top:7370;width:1946;height:393" coordorigin="9204,7370" coordsize="1946,393" path="m9204,7764l11150,7764,11150,7370,9204,7370,9204,7764xe" filled="f" stroked="t" strokeweight=".75pt" strokecolor="#000000">
                <v:path arrowok="t"/>
              </v:shape>
            </v:group>
            <v:group style="position:absolute;left:9665;top:7378;width:2;height:371" coordorigin="9665,7378" coordsize="2,371">
              <v:shape style="position:absolute;left:9665;top:7378;width:2;height:371" coordorigin="9665,7378" coordsize="0,371" path="m9665,7378l9665,7749e" filled="f" stroked="t" strokeweight=".75pt" strokecolor="#000000">
                <v:path arrowok="t"/>
              </v:shape>
            </v:group>
            <v:group style="position:absolute;left:10162;top:7370;width:2;height:371" coordorigin="10162,7370" coordsize="2,371">
              <v:shape style="position:absolute;left:10162;top:7370;width:2;height:371" coordorigin="10162,7370" coordsize="0,371" path="m10162,7370l10162,7741e" filled="f" stroked="t" strokeweight=".75pt" strokecolor="#000000">
                <v:path arrowok="t"/>
              </v:shape>
            </v:group>
            <v:group style="position:absolute;left:10656;top:7370;width:2;height:371" coordorigin="10656,7370" coordsize="2,371">
              <v:shape style="position:absolute;left:10656;top:7370;width:2;height:371" coordorigin="10656,7370" coordsize="0,371" path="m10656,7370l10656,7741e" filled="f" stroked="t" strokeweight=".75pt" strokecolor="#000000">
                <v:path arrowok="t"/>
              </v:shape>
            </v:group>
            <v:group style="position:absolute;left:600;top:10186;width:10701;height:2" coordorigin="600,10186" coordsize="10701,2">
              <v:shape style="position:absolute;left:600;top:10186;width:10701;height:2" coordorigin="600,10186" coordsize="10701,0" path="m600,10186l11301,10186e" filled="f" stroked="t" strokeweight=".75pt" strokecolor="#000000">
                <v:path arrowok="t"/>
              </v:shape>
              <v:shape style="position:absolute;left:785;top:9359;width:3562;height:201" type="#_x0000_t75">
                <v:imagedata r:id="rId29" o:title=""/>
              </v:shape>
            </v:group>
            <v:group style="position:absolute;left:748;top:9691;width:393;height:393" coordorigin="748,9691" coordsize="393,393">
              <v:shape style="position:absolute;left:748;top:9691;width:393;height:393" coordorigin="748,9691" coordsize="393,393" path="m748,10085l1141,10085,1141,9691,748,9691,748,10085xe" filled="f" stroked="t" strokeweight=".75pt" strokecolor="#000000">
                <v:path arrowok="t"/>
              </v:shape>
              <v:shape style="position:absolute;left:5635;top:9684;width:5340;height:408" type="#_x0000_t75">
                <v:imagedata r:id="rId30" o:title=""/>
              </v:shape>
              <v:shape style="position:absolute;left:1274;top:9861;width:1414;height:170" type="#_x0000_t75">
                <v:imagedata r:id="rId31" o:title=""/>
              </v:shape>
              <v:shape style="position:absolute;left:3694;top:9856;width:1344;height:170" type="#_x0000_t75">
                <v:imagedata r:id="rId32" o:title=""/>
              </v:shape>
            </v:group>
            <v:group style="position:absolute;left:576;top:15182;width:10747;height:2" coordorigin="576,15182" coordsize="10747,2">
              <v:shape style="position:absolute;left:576;top:15182;width:10747;height:2" coordorigin="576,15182" coordsize="10747,0" path="m576,15182l11323,15182e" filled="f" stroked="t" strokeweight=".75pt" strokecolor="#000000">
                <v:path arrowok="t"/>
              </v:shape>
            </v:group>
            <v:group style="position:absolute;left:567;top:14705;width:10747;height:2" coordorigin="567,14705" coordsize="10747,2">
              <v:shape style="position:absolute;left:567;top:14705;width:10747;height:2" coordorigin="567,14705" coordsize="10747,0" path="m567,14705l11314,14705e" filled="f" stroked="t" strokeweight=".75pt" strokecolor="#000000">
                <v:path arrowok="t"/>
              </v:shape>
              <v:shape style="position:absolute;left:778;top:14850;width:3157;height:254" type="#_x0000_t75">
                <v:imagedata r:id="rId33" o:title=""/>
              </v:shape>
              <v:shape style="position:absolute;left:778;top:15345;width:3426;height:254" type="#_x0000_t75">
                <v:imagedata r:id="rId34" o:title=""/>
              </v:shape>
            </v:group>
            <v:group style="position:absolute;left:3505;top:10305;width:249;height:237" coordorigin="3505,10305" coordsize="249,237">
              <v:shape style="position:absolute;left:3505;top:10305;width:249;height:237" coordorigin="3505,10305" coordsize="249,237" path="m3505,10542l3754,10542,3754,10305,3505,10305,3505,10542xe" filled="f" stroked="t" strokeweight=".75pt" strokecolor="#000000">
                <v:path arrowok="t"/>
              </v:shape>
            </v:group>
            <v:group style="position:absolute;left:7560;top:11014;width:2;height:620" coordorigin="7560,11014" coordsize="2,620">
              <v:shape style="position:absolute;left:7560;top:11014;width:2;height:620" coordorigin="7560,11014" coordsize="0,620" path="m7560,11014l7560,11634e" filled="f" stroked="t" strokeweight=".75pt" strokecolor="#000000">
                <v:path arrowok="t"/>
              </v:shape>
              <v:shape style="position:absolute;left:7668;top:11094;width:1459;height:170" type="#_x0000_t75">
                <v:imagedata r:id="rId35" o:title=""/>
              </v:shape>
              <v:shape style="position:absolute;left:7682;top:11379;width:3097;height:263" type="#_x0000_t75">
                <v:imagedata r:id="rId36" o:title=""/>
              </v:shape>
            </v:group>
            <v:group style="position:absolute;left:10880;top:11386;width:270;height:248" coordorigin="10880,11386" coordsize="270,248">
              <v:shape style="position:absolute;left:10880;top:11386;width:270;height:248" coordorigin="10880,11386" coordsize="270,248" path="m10880,11634l11150,11634,11150,11386,10880,11386,10880,11634xe" filled="f" stroked="t" strokeweight=".75pt" strokecolor="#000000">
                <v:path arrowok="t"/>
              </v:shape>
            </v:group>
            <v:group style="position:absolute;left:794;top:12160;width:124;height:180" coordorigin="794,12160" coordsize="124,180">
              <v:shape style="position:absolute;left:794;top:12160;width:124;height:180" coordorigin="794,12160" coordsize="124,180" path="m866,12160l814,12191,794,12245,795,12273,840,12332,885,12340,903,12336,918,12329,874,12329,862,12326,823,12268,822,12243,825,12222,861,12171,871,12168,918,12168,909,12164,892,12160,866,12160e" filled="t" fillcolor="#000000" stroked="f">
                <v:path arrowok="t"/>
                <v:fill/>
              </v:shape>
            </v:group>
            <v:group style="position:absolute;left:898;top:12293;width:51;height:36" coordorigin="898,12293" coordsize="51,36">
              <v:shape style="position:absolute;left:898;top:12293;width:51;height:36" coordorigin="898,12293" coordsize="51,36" path="m945,12293l930,12311,917,12322,908,12327,898,12329,918,12329,923,12327,937,12314,949,12296,945,12293e" filled="t" fillcolor="#000000" stroked="f">
                <v:path arrowok="t"/>
                <v:fill/>
              </v:shape>
            </v:group>
            <v:group style="position:absolute;left:871;top:12168;width:73;height:50" coordorigin="871,12168" coordsize="73,50">
              <v:shape style="position:absolute;left:871;top:12168;width:73;height:50" coordorigin="871,12168" coordsize="73,50" path="m918,12168l871,12168,884,12168,903,12171,921,12182,932,12197,941,12218,945,12218,942,12171,924,12171,922,12170,918,12168e" filled="t" fillcolor="#000000" stroked="f">
                <v:path arrowok="t"/>
                <v:fill/>
              </v:shape>
            </v:group>
            <v:group style="position:absolute;left:928;top:12159;width:14;height:12" coordorigin="928,12159" coordsize="14,12">
              <v:shape style="position:absolute;left:928;top:12159;width:14;height:12" coordorigin="928,12159" coordsize="14,12" path="m941,12159l937,12159,936,12163,934,12166,932,12168,930,12170,928,12171,942,12171,941,12159e" filled="t" fillcolor="#000000" stroked="f">
                <v:path arrowok="t"/>
                <v:fill/>
              </v:shape>
            </v:group>
            <v:group style="position:absolute;left:968;top:12223;width:86;height:115" coordorigin="968,12223" coordsize="86,115">
              <v:shape style="position:absolute;left:968;top:12223;width:86;height:115" coordorigin="968,12223" coordsize="86,115" path="m1045,12223l1018,12223,1024,12226,1031,12234,1033,12242,1033,12254,1024,12262,1004,12270,990,12277,981,12282,975,12288,971,12294,969,12298,968,12303,968,12318,970,12325,981,12336,987,12339,1001,12339,1006,12338,1013,12334,1021,12329,1027,12324,1003,12324,998,12322,994,12317,991,12314,989,12309,989,12298,1033,12266,1054,12266,1054,12244,1053,12237,1049,12228,1046,12224e" filled="t" fillcolor="#000000" stroked="f">
                <v:path arrowok="t"/>
                <v:fill/>
              </v:shape>
            </v:group>
            <v:group style="position:absolute;left:1033;top:12319;width:39;height:19" coordorigin="1033,12319" coordsize="39,19">
              <v:shape style="position:absolute;left:1033;top:12319;width:39;height:19" coordorigin="1033,12319" coordsize="39,19" path="m1055,12319l1033,12319,1033,12326,1034,12331,1039,12337,1043,12339,1055,12339,1065,12332,1072,12323,1059,12323,1058,12322,1056,12320,1055,12319e" filled="t" fillcolor="#000000" stroked="f">
                <v:path arrowok="t"/>
                <v:fill/>
              </v:shape>
            </v:group>
            <v:group style="position:absolute;left:1014;top:12266;width:42;height:57" coordorigin="1014,12266" coordsize="42,57">
              <v:shape style="position:absolute;left:1014;top:12266;width:42;height:57" coordorigin="1014,12266" coordsize="42,57" path="m1054,12266l1033,12266,1033,12311,1022,12320,1014,12324,1027,12324,1033,12319,1055,12319,1055,12319,1054,12314,1054,12309,1054,12266e" filled="t" fillcolor="#000000" stroked="f">
                <v:path arrowok="t"/>
                <v:fill/>
              </v:shape>
            </v:group>
            <v:group style="position:absolute;left:1061;top:12312;width:13;height:10" coordorigin="1061,12312" coordsize="13,10">
              <v:shape style="position:absolute;left:1061;top:12312;width:13;height:10" coordorigin="1061,12312" coordsize="13,10" path="m1074,12312l1069,12317,1066,12321,1063,12322,1061,12323,1072,12323,1074,12320,1074,12312e" filled="t" fillcolor="#000000" stroked="f">
                <v:path arrowok="t"/>
                <v:fill/>
              </v:shape>
            </v:group>
            <v:group style="position:absolute;left:972;top:12216;width:73;height:42" coordorigin="972,12216" coordsize="73,42">
              <v:shape style="position:absolute;left:972;top:12216;width:73;height:42" coordorigin="972,12216" coordsize="73,42" path="m1025,12216l1001,12216,991,12219,976,12231,972,12238,972,12249,973,12252,977,12256,980,12257,986,12257,989,12256,993,12252,994,12249,993,12234,995,12231,998,12228,1001,12225,1006,12223,1045,12223,1034,12217,1025,12216e" filled="t" fillcolor="#000000" stroked="f">
                <v:path arrowok="t"/>
                <v:fill/>
              </v:shape>
            </v:group>
            <v:group style="position:absolute;left:1085;top:12334;width:131;height:2" coordorigin="1085,12334" coordsize="131,2">
              <v:shape style="position:absolute;left:1085;top:12334;width:131;height:2" coordorigin="1085,12334" coordsize="131,0" path="m1085,12334l1215,12334e" filled="f" stroked="t" strokeweight=".3296pt" strokecolor="#000000">
                <v:path arrowok="t"/>
              </v:shape>
            </v:group>
            <v:group style="position:absolute;left:1090;top:12171;width:46;height:161" coordorigin="1090,12171" coordsize="46,161">
              <v:shape style="position:absolute;left:1090;top:12171;width:46;height:161" coordorigin="1090,12171" coordsize="46,161" path="m1123,12171l1095,12171,1097,12172,1100,12174,1101,12176,1101,12179,1102,12182,1102,12190,1102,12317,1102,12322,1099,12327,1098,12329,1096,12330,1094,12331,1090,12332,1136,12332,1132,12331,1128,12329,1126,12327,1124,12322,1123,12317,1123,12171e" filled="t" fillcolor="#000000" stroked="f">
                <v:path arrowok="t"/>
                <v:fill/>
              </v:shape>
            </v:group>
            <v:group style="position:absolute;left:1083;top:12154;width:41;height:19" coordorigin="1083,12154" coordsize="41,19">
              <v:shape style="position:absolute;left:1083;top:12154;width:41;height:19" coordorigin="1083,12154" coordsize="41,19" path="m1123,12154l1118,12154,1083,12169,1085,12173,1088,12172,1091,12171,1123,12171,1123,12154e" filled="t" fillcolor="#000000" stroked="f">
                <v:path arrowok="t"/>
                <v:fill/>
              </v:shape>
            </v:group>
            <v:group style="position:absolute;left:1163;top:12171;width:46;height:161" coordorigin="1163,12171" coordsize="46,161">
              <v:shape style="position:absolute;left:1163;top:12171;width:46;height:161" coordorigin="1163,12171" coordsize="46,161" path="m1196,12171l1168,12171,1170,12172,1173,12174,1174,12176,1174,12179,1175,12182,1175,12190,1175,12317,1175,12322,1172,12327,1171,12329,1169,12330,1167,12331,1163,12332,1209,12332,1205,12331,1201,12329,1199,12327,1197,12322,1196,12317,1196,12171e" filled="t" fillcolor="#000000" stroked="f">
                <v:path arrowok="t"/>
                <v:fill/>
              </v:shape>
            </v:group>
            <v:group style="position:absolute;left:1156;top:12154;width:41;height:19" coordorigin="1156,12154" coordsize="41,19">
              <v:shape style="position:absolute;left:1156;top:12154;width:41;height:19" coordorigin="1156,12154" coordsize="41,19" path="m1196,12154l1191,12154,1156,12169,1158,12173,1161,12172,1164,12171,1196,12171,1196,12154e" filled="t" fillcolor="#000000" stroked="f">
                <v:path arrowok="t"/>
                <v:fill/>
              </v:shape>
            </v:group>
            <v:group style="position:absolute;left:1233;top:12217;width:99;height:123" coordorigin="1233,12217" coordsize="99,123">
              <v:shape style="position:absolute;left:1233;top:12217;width:99;height:123" coordorigin="1233,12217" coordsize="99,123" path="m1275,12217l1234,12262,1233,12287,1237,12307,1247,12323,1257,12334,1269,12340,1297,12340,1307,12335,1322,12319,1282,12319,1272,12314,1262,12302,1253,12285,1251,12263,1332,12262,1330,12256,1251,12256,1251,12246,1255,12238,1266,12227,1272,12225,1314,12225,1300,12218,1275,12217e" filled="t" fillcolor="#000000" stroked="f">
                <v:path arrowok="t"/>
                <v:fill/>
              </v:shape>
            </v:group>
            <v:group style="position:absolute;left:1301;top:12291;width:31;height:28" coordorigin="1301,12291" coordsize="31,28">
              <v:shape style="position:absolute;left:1301;top:12291;width:31;height:28" coordorigin="1301,12291" coordsize="31,28" path="m1328,12291l1324,12301,1319,12309,1308,12317,1301,12319,1322,12319,1325,12316,1330,12305,1332,12294,1328,12291e" filled="t" fillcolor="#000000" stroked="f">
                <v:path arrowok="t"/>
                <v:fill/>
              </v:shape>
            </v:group>
            <v:group style="position:absolute;left:1284;top:12225;width:46;height:31" coordorigin="1284,12225" coordsize="46,31">
              <v:shape style="position:absolute;left:1284;top:12225;width:46;height:31" coordorigin="1284,12225" coordsize="46,31" path="m1314,12225l1284,12225,1288,12226,1293,12229,1297,12231,1300,12235,1302,12240,1304,12243,1304,12248,1305,12256,1330,12256,1328,12243,1315,12225,1314,12225e" filled="t" fillcolor="#000000" stroked="f">
                <v:path arrowok="t"/>
                <v:fill/>
              </v:shape>
            </v:group>
            <v:group style="position:absolute;left:918;top:14139;width:124;height:180" coordorigin="918,14139" coordsize="124,180">
              <v:shape style="position:absolute;left:918;top:14139;width:124;height:180" coordorigin="918,14139" coordsize="124,180" path="m990,14139l937,14170,918,14224,918,14252,963,14311,1008,14319,1027,14315,1041,14308,997,14308,985,14305,946,14247,945,14222,948,14201,984,14150,995,14147,1041,14147,1032,14143,1015,14139,990,14139e" filled="t" fillcolor="#000000" stroked="f">
                <v:path arrowok="t"/>
                <v:fill/>
              </v:shape>
            </v:group>
            <v:group style="position:absolute;left:1021;top:14272;width:51;height:36" coordorigin="1021,14272" coordsize="51,36">
              <v:shape style="position:absolute;left:1021;top:14272;width:51;height:36" coordorigin="1021,14272" coordsize="51,36" path="m1068,14272l1053,14290,1040,14301,1031,14306,1021,14308,1041,14308,1046,14306,1060,14293,1072,14275,1068,14272e" filled="t" fillcolor="#000000" stroked="f">
                <v:path arrowok="t"/>
                <v:fill/>
              </v:shape>
            </v:group>
            <v:group style="position:absolute;left:995;top:14147;width:73;height:50" coordorigin="995,14147" coordsize="73,50">
              <v:shape style="position:absolute;left:995;top:14147;width:73;height:50" coordorigin="995,14147" coordsize="73,50" path="m1041,14147l995,14147,1007,14147,1026,14150,1044,14161,1056,14176,1064,14197,1068,14197,1065,14150,1047,14150,1045,14149,1041,14147e" filled="t" fillcolor="#000000" stroked="f">
                <v:path arrowok="t"/>
                <v:fill/>
              </v:shape>
            </v:group>
            <v:group style="position:absolute;left:1051;top:14138;width:14;height:12" coordorigin="1051,14138" coordsize="14,12">
              <v:shape style="position:absolute;left:1051;top:14138;width:14;height:12" coordorigin="1051,14138" coordsize="14,12" path="m1064,14138l1060,14138,1059,14142,1057,14145,1055,14147,1053,14149,1051,14150,1065,14150,1064,14138e" filled="t" fillcolor="#000000" stroked="f">
                <v:path arrowok="t"/>
                <v:fill/>
              </v:shape>
            </v:group>
            <v:group style="position:absolute;left:1091;top:14196;width:99;height:123" coordorigin="1091,14196" coordsize="99,123">
              <v:shape style="position:absolute;left:1091;top:14196;width:99;height:123" coordorigin="1091,14196" coordsize="99,123" path="m1133,14196l1093,14241,1091,14266,1096,14286,1106,14302,1116,14313,1128,14319,1155,14319,1166,14314,1180,14298,1140,14298,1130,14293,1120,14281,1112,14264,1109,14242,1190,14241,1189,14235,1109,14235,1110,14225,1113,14217,1125,14206,1131,14204,1173,14204,1159,14197,1133,14196e" filled="t" fillcolor="#000000" stroked="f">
                <v:path arrowok="t"/>
                <v:fill/>
              </v:shape>
            </v:group>
            <v:group style="position:absolute;left:1160;top:14270;width:31;height:28" coordorigin="1160,14270" coordsize="31,28">
              <v:shape style="position:absolute;left:1160;top:14270;width:31;height:28" coordorigin="1160,14270" coordsize="31,28" path="m1186,14270l1182,14280,1178,14287,1166,14296,1160,14298,1180,14298,1183,14295,1188,14284,1190,14273,1186,14270e" filled="t" fillcolor="#000000" stroked="f">
                <v:path arrowok="t"/>
                <v:fill/>
              </v:shape>
            </v:group>
            <v:group style="position:absolute;left:1143;top:14204;width:46;height:31" coordorigin="1143,14204" coordsize="46,31">
              <v:shape style="position:absolute;left:1143;top:14204;width:46;height:31" coordorigin="1143,14204" coordsize="46,31" path="m1173,14204l1143,14204,1147,14205,1151,14208,1155,14210,1159,14214,1161,14219,1162,14222,1163,14227,1163,14235,1189,14235,1186,14222,1174,14204,1173,14204e" filled="t" fillcolor="#000000" stroked="f">
                <v:path arrowok="t"/>
                <v:fill/>
              </v:shape>
            </v:group>
            <v:group style="position:absolute;left:1208;top:14311;width:57;height:5" coordorigin="1208,14311" coordsize="57,5">
              <v:shape style="position:absolute;left:1208;top:14311;width:57;height:5" coordorigin="1208,14311" coordsize="57,5" path="m1208,14313l1265,14313e" filled="f" stroked="t" strokeweight=".32940pt" strokecolor="#000000">
                <v:path arrowok="t"/>
              </v:shape>
            </v:group>
            <v:group style="position:absolute;left:1213;top:14150;width:46;height:161" coordorigin="1213,14150" coordsize="46,161">
              <v:shape style="position:absolute;left:1213;top:14150;width:46;height:161" coordorigin="1213,14150" coordsize="46,161" path="m1246,14150l1218,14150,1220,14151,1223,14153,1224,14155,1224,14158,1225,14161,1225,14169,1225,14296,1224,14301,1222,14306,1221,14308,1219,14309,1217,14310,1213,14311,1259,14311,1255,14310,1251,14308,1249,14306,1247,14301,1246,14296,1246,14150e" filled="t" fillcolor="#000000" stroked="f">
                <v:path arrowok="t"/>
                <v:fill/>
              </v:shape>
            </v:group>
            <v:group style="position:absolute;left:1206;top:14133;width:41;height:19" coordorigin="1206,14133" coordsize="41,19">
              <v:shape style="position:absolute;left:1206;top:14133;width:41;height:19" coordorigin="1206,14133" coordsize="41,19" path="m1246,14133l1241,14133,1206,14148,1208,14152,1211,14151,1214,14150,1246,14150,1246,14133e" filled="t" fillcolor="#000000" stroked="f">
                <v:path arrowok="t"/>
                <v:fill/>
              </v:shape>
            </v:group>
            <v:group style="position:absolute;left:1277;top:14203;width:75;height:116" coordorigin="1277,14203" coordsize="75,116">
              <v:shape style="position:absolute;left:1277;top:14203;width:75;height:116" coordorigin="1277,14203" coordsize="75,116" path="m1312,14203l1277,14203,1281,14203,1286,14206,1288,14207,1290,14211,1291,14215,1291,14284,1292,14293,1295,14305,1299,14309,1308,14317,1314,14319,1327,14319,1332,14317,1337,14315,1343,14312,1350,14305,1352,14303,1326,14303,1322,14301,1314,14295,1312,14287,1312,14203e" filled="t" fillcolor="#000000" stroked="f">
                <v:path arrowok="t"/>
                <v:fill/>
              </v:shape>
            </v:group>
            <v:group style="position:absolute;left:1361;top:14294;width:41;height:25" coordorigin="1361,14294" coordsize="41,25">
              <v:shape style="position:absolute;left:1361;top:14294;width:41;height:25" coordorigin="1361,14294" coordsize="41,25" path="m1383,14294l1361,14294,1361,14319,1366,14319,1401,14304,1400,14302,1389,14302,1387,14302,1384,14299,1383,14297,1383,14294e" filled="t" fillcolor="#000000" stroked="f">
                <v:path arrowok="t"/>
                <v:fill/>
              </v:shape>
            </v:group>
            <v:group style="position:absolute;left:1335;top:14198;width:47;height:105" coordorigin="1335,14198" coordsize="47,105">
              <v:shape style="position:absolute;left:1335;top:14198;width:47;height:105" coordorigin="1335,14198" coordsize="47,105" path="m1382,14198l1342,14198,1342,14203,1349,14203,1354,14204,1359,14209,1361,14213,1361,14287,1354,14293,1349,14297,1339,14302,1335,14303,1352,14303,1361,14294,1383,14294,1382,14291,1382,14287,1382,14198e" filled="t" fillcolor="#000000" stroked="f">
                <v:path arrowok="t"/>
                <v:fill/>
              </v:shape>
            </v:group>
            <v:group style="position:absolute;left:1393;top:14300;width:7;height:2" coordorigin="1393,14300" coordsize="7,2">
              <v:shape style="position:absolute;left:1393;top:14300;width:7;height:2" coordorigin="1393,14300" coordsize="7,2" path="m1400,14300l1396,14301,1393,14302,1400,14302,1400,14300e" filled="t" fillcolor="#000000" stroked="f">
                <v:path arrowok="t"/>
                <v:fill/>
              </v:shape>
            </v:group>
            <v:group style="position:absolute;left:1271;top:14198;width:41;height:5" coordorigin="1271,14198" coordsize="41,5">
              <v:shape style="position:absolute;left:1271;top:14198;width:41;height:5" coordorigin="1271,14198" coordsize="41,5" path="m1312,14198l1271,14198,1271,14203,1277,14203,1312,14203,1312,14198e" filled="t" fillcolor="#000000" stroked="f">
                <v:path arrowok="t"/>
                <v:fill/>
              </v:shape>
            </v:group>
            <v:group style="position:absolute;left:1412;top:14311;width:57;height:5" coordorigin="1412,14311" coordsize="57,5">
              <v:shape style="position:absolute;left:1412;top:14311;width:57;height:5" coordorigin="1412,14311" coordsize="57,5" path="m1412,14313l1469,14313e" filled="f" stroked="t" strokeweight=".32940pt" strokecolor="#000000">
                <v:path arrowok="t"/>
              </v:shape>
            </v:group>
            <v:group style="position:absolute;left:1417;top:14150;width:46;height:161" coordorigin="1417,14150" coordsize="46,161">
              <v:shape style="position:absolute;left:1417;top:14150;width:46;height:161" coordorigin="1417,14150" coordsize="46,161" path="m1450,14150l1422,14150,1424,14151,1427,14153,1428,14155,1428,14158,1429,14161,1429,14169,1429,14296,1429,14301,1426,14306,1425,14308,1423,14309,1421,14310,1417,14311,1463,14311,1459,14310,1455,14308,1453,14306,1451,14301,1450,14296,1450,14150e" filled="t" fillcolor="#000000" stroked="f">
                <v:path arrowok="t"/>
                <v:fill/>
              </v:shape>
            </v:group>
            <v:group style="position:absolute;left:1410;top:14133;width:41;height:19" coordorigin="1410,14133" coordsize="41,19">
              <v:shape style="position:absolute;left:1410;top:14133;width:41;height:19" coordorigin="1410,14133" coordsize="41,19" path="m1450,14133l1445,14133,1410,14148,1412,14152,1415,14151,1418,14150,1450,14150,1450,14133e" filled="t" fillcolor="#000000" stroked="f">
                <v:path arrowok="t"/>
                <v:fill/>
              </v:shape>
            </v:group>
            <v:group style="position:absolute;left:1486;top:14202;width:86;height:115" coordorigin="1486,14202" coordsize="86,115">
              <v:shape style="position:absolute;left:1486;top:14202;width:86;height:115" coordorigin="1486,14202" coordsize="86,115" path="m1564,14202l1536,14202,1542,14205,1549,14213,1551,14221,1551,14233,1542,14241,1522,14249,1508,14256,1499,14261,1493,14267,1490,14273,1487,14277,1486,14282,1486,14297,1489,14304,1499,14315,1506,14318,1519,14318,1524,14317,1532,14313,1539,14308,1545,14303,1521,14303,1517,14301,1509,14293,1507,14288,1507,14277,1509,14272,1512,14268,1515,14264,1519,14260,1530,14254,1538,14251,1551,14245,1572,14245,1572,14223,1572,14216,1568,14207,1564,14203e" filled="t" fillcolor="#000000" stroked="f">
                <v:path arrowok="t"/>
                <v:fill/>
              </v:shape>
            </v:group>
            <v:group style="position:absolute;left:1551;top:14298;width:39;height:19" coordorigin="1551,14298" coordsize="39,19">
              <v:shape style="position:absolute;left:1551;top:14298;width:39;height:19" coordorigin="1551,14298" coordsize="39,19" path="m1574,14298l1551,14298,1551,14305,1553,14310,1558,14316,1561,14318,1574,14318,1583,14311,1590,14302,1577,14302,1576,14301,1574,14299,1574,14298e" filled="t" fillcolor="#000000" stroked="f">
                <v:path arrowok="t"/>
                <v:fill/>
              </v:shape>
            </v:group>
            <v:group style="position:absolute;left:1532;top:14245;width:42;height:57" coordorigin="1532,14245" coordsize="42,57">
              <v:shape style="position:absolute;left:1532;top:14245;width:42;height:57" coordorigin="1532,14245" coordsize="42,57" path="m1572,14245l1551,14245,1551,14290,1541,14299,1532,14303,1545,14303,1551,14298,1574,14298,1573,14298,1573,14293,1572,14288,1572,14245e" filled="t" fillcolor="#000000" stroked="f">
                <v:path arrowok="t"/>
                <v:fill/>
              </v:shape>
            </v:group>
            <v:group style="position:absolute;left:1580;top:14291;width:13;height:10" coordorigin="1580,14291" coordsize="13,10">
              <v:shape style="position:absolute;left:1580;top:14291;width:13;height:10" coordorigin="1580,14291" coordsize="13,10" path="m1592,14291l1587,14296,1584,14299,1581,14301,1580,14302,1590,14302,1592,14299,1592,14291e" filled="t" fillcolor="#000000" stroked="f">
                <v:path arrowok="t"/>
                <v:fill/>
              </v:shape>
            </v:group>
            <v:group style="position:absolute;left:1490;top:14195;width:73;height:42" coordorigin="1490,14195" coordsize="73,42">
              <v:shape style="position:absolute;left:1490;top:14195;width:73;height:42" coordorigin="1490,14195" coordsize="73,42" path="m1544,14195l1520,14195,1509,14198,1494,14210,1490,14217,1490,14228,1491,14231,1495,14235,1498,14236,1504,14236,1507,14235,1511,14231,1512,14228,1512,14213,1513,14210,1517,14207,1520,14204,1524,14202,1564,14202,1552,14196,1544,14195e" filled="t" fillcolor="#000000" stroked="f">
                <v:path arrowok="t"/>
                <v:fill/>
              </v:shape>
            </v:group>
            <v:group style="position:absolute;left:1596;top:14311;width:60;height:5" coordorigin="1596,14311" coordsize="60,5">
              <v:shape style="position:absolute;left:1596;top:14311;width:60;height:5" coordorigin="1596,14311" coordsize="60,5" path="m1596,14313l1656,14313e" filled="f" stroked="t" strokeweight=".32940pt" strokecolor="#000000">
                <v:path arrowok="t"/>
              </v:shape>
            </v:group>
            <v:group style="position:absolute;left:1602;top:14212;width:49;height:99" coordorigin="1602,14212" coordsize="49,99">
              <v:shape style="position:absolute;left:1602;top:14212;width:49;height:99" coordorigin="1602,14212" coordsize="49,99" path="m1636,14212l1607,14212,1609,14212,1612,14215,1613,14217,1614,14222,1614,14299,1614,14300,1602,14311,1651,14311,1636,14294,1636,14232,1640,14224,1641,14221,1636,14221,1636,14212e" filled="t" fillcolor="#000000" stroked="f">
                <v:path arrowok="t"/>
                <v:fill/>
              </v:shape>
            </v:group>
            <v:group style="position:absolute;left:1636;top:14195;width:46;height:26" coordorigin="1636,14195" coordsize="46,26">
              <v:shape style="position:absolute;left:1636;top:14195;width:46;height:26" coordorigin="1636,14195" coordsize="46,26" path="m1670,14195l1666,14195,1650,14201,1636,14221,1641,14221,1644,14218,1647,14214,1649,14213,1651,14212,1682,14212,1682,14205,1680,14202,1677,14199,1674,14196,1670,14195e" filled="t" fillcolor="#000000" stroked="f">
                <v:path arrowok="t"/>
                <v:fill/>
              </v:shape>
            </v:group>
            <v:group style="position:absolute;left:1654;top:14212;width:28;height:9" coordorigin="1654,14212" coordsize="28,9">
              <v:shape style="position:absolute;left:1654;top:14212;width:28;height:9" coordorigin="1654,14212" coordsize="28,9" path="m1682,14212l1654,14212,1657,14213,1664,14219,1668,14221,1674,14221,1676,14220,1681,14215,1682,14212,1682,14212e" filled="t" fillcolor="#000000" stroked="f">
                <v:path arrowok="t"/>
                <v:fill/>
              </v:shape>
            </v:group>
            <v:group style="position:absolute;left:1595;top:14195;width:41;height:19" coordorigin="1595,14195" coordsize="41,19">
              <v:shape style="position:absolute;left:1595;top:14195;width:41;height:19" coordorigin="1595,14195" coordsize="41,19" path="m1636,14195l1630,14195,1595,14209,1596,14214,1599,14212,1602,14212,1636,14212,1636,14195e" filled="t" fillcolor="#000000" stroked="f">
                <v:path arrowok="t"/>
                <v:fill/>
              </v:shape>
            </v:group>
            <v:group style="position:absolute;left:2151;top:14136;width:71;height:236" coordorigin="2151,14136" coordsize="71,236">
              <v:shape style="position:absolute;left:2151;top:14136;width:71;height:236" coordorigin="2151,14136" coordsize="71,236" path="m2216,14136l2162,14197,2151,14257,2152,14274,2176,14333,2221,14371,2221,14367,2213,14361,2206,14354,2177,14283,2175,14239,2177,14219,2202,14152,2221,14139,2216,14136e" filled="t" fillcolor="#000000" stroked="f">
                <v:path arrowok="t"/>
                <v:fill/>
              </v:shape>
            </v:group>
            <v:group style="position:absolute;left:2955;top:14133;width:71;height:236" coordorigin="2955,14133" coordsize="71,236">
              <v:shape style="position:absolute;left:2955;top:14133;width:71;height:236" coordorigin="2955,14133" coordsize="71,236" path="m2955,14133l2955,14139,2964,14145,2971,14151,2999,14222,3001,14266,2999,14286,2974,14353,2955,14367,2960,14369,3015,14308,3026,14248,3024,14231,3000,14171,2968,14140,2955,14133e" filled="t" fillcolor="#000000" stroked="f">
                <v:path arrowok="t"/>
                <v:fill/>
              </v:shape>
            </v:group>
            <v:group style="position:absolute;left:1494;top:12500;width:865;height:404" coordorigin="1494,12500" coordsize="865,404">
              <v:shape style="position:absolute;left:1494;top:12500;width:865;height:404" coordorigin="1494,12500" coordsize="865,404" path="m1494,12904l2358,12904,2358,12500,1494,12500,1494,12904xe" filled="f" stroked="t" strokeweight=".75pt" strokecolor="#000000">
                <v:path arrowok="t"/>
              </v:shape>
            </v:group>
            <v:group style="position:absolute;left:5332;top:12500;width:5818;height:404" coordorigin="5332,12500" coordsize="5818,404">
              <v:shape style="position:absolute;left:5332;top:12500;width:5818;height:404" coordorigin="5332,12500" coordsize="5818,404" path="m5332,12904l11150,12904,11150,12500,5332,12500,5332,12904xe" filled="f" stroked="t" strokeweight=".75pt" strokecolor="#000000">
                <v:path arrowok="t"/>
              </v:shape>
            </v:group>
            <v:group style="position:absolute;left:1488;top:12006;width:9662;height:404" coordorigin="1488,12006" coordsize="9662,404">
              <v:shape style="position:absolute;left:1488;top:12006;width:9662;height:404" coordorigin="1488,12006" coordsize="9662,404" path="m1488,12410l11150,12410,11150,12006,1488,12006,1488,12410xe" filled="f" stroked="t" strokeweight=".75pt" strokecolor="#000000">
                <v:path arrowok="t"/>
              </v:shape>
              <v:shape style="position:absolute;left:4126;top:12641;width:1063;height:201" type="#_x0000_t75">
                <v:imagedata r:id="rId37" o:title=""/>
              </v:shape>
            </v:group>
            <v:group style="position:absolute;left:1615;top:12997;width:6192;height:393" coordorigin="1615,12997" coordsize="6192,393">
              <v:shape style="position:absolute;left:1615;top:12997;width:6192;height:393" coordorigin="1615,12997" coordsize="6192,393" path="m1615,13390l7808,13390,7808,12997,1615,12997,1615,13390xe" filled="f" stroked="t" strokeweight=".75pt" strokecolor="#000000">
                <v:path arrowok="t"/>
              </v:shape>
            </v:group>
            <v:group style="position:absolute;left:9294;top:12997;width:1856;height:393" coordorigin="9294,12997" coordsize="1856,393">
              <v:shape style="position:absolute;left:9294;top:12997;width:1856;height:393" coordorigin="9294,12997" coordsize="1856,393" path="m9294,13390l11150,13390,11150,12997,9294,12997,9294,13390xe" filled="f" stroked="t" strokeweight=".75pt" strokecolor="#000000">
                <v:path arrowok="t"/>
              </v:shape>
            </v:group>
            <v:group style="position:absolute;left:6940;top:13491;width:4210;height:393" coordorigin="6940,13491" coordsize="4210,393">
              <v:shape style="position:absolute;left:6940;top:13491;width:4210;height:393" coordorigin="6940,13491" coordsize="4210,393" path="m6940,13884l11150,13884,11150,13491,6940,13491,6940,13884xe" filled="f" stroked="t" strokeweight=".75pt" strokecolor="#000000">
                <v:path arrowok="t"/>
              </v:shape>
              <v:shape style="position:absolute;left:8210;top:13138;width:1017;height:201" type="#_x0000_t75">
                <v:imagedata r:id="rId38" o:title=""/>
              </v:shape>
            </v:group>
            <v:group style="position:absolute;left:6382;top:13624;width:424;height:181" coordorigin="6382,13624" coordsize="424,181">
              <v:shape style="position:absolute;left:6382;top:13624;width:424;height:181" coordorigin="6382,13624" coordsize="424,181" path="m6457,13797l6382,13797,6382,13802,6457,13802,6457,13797e" filled="t" fillcolor="#000000" stroked="f">
                <v:path arrowok="t"/>
                <v:fill/>
              </v:shape>
              <v:shape style="position:absolute;left:6382;top:13624;width:424;height:181" coordorigin="6382,13624" coordsize="424,181" path="m6462,13628l6382,13628,6382,13633,6395,13633,6400,13635,6406,13641,6407,13646,6407,13782,6406,13787,6405,13790,6402,13794,6396,13797,6444,13797,6439,13795,6435,13791,6433,13789,6432,13782,6432,13720,6484,13720,6485,13720,6492,13716,6450,13716,6447,13715,6444,13715,6440,13714,6436,13714,6432,13713,6432,13641,6439,13639,6444,13638,6495,13638,6492,13636,6474,13630,6462,13628e" filled="t" fillcolor="#000000" stroked="f">
                <v:path arrowok="t"/>
                <v:fill/>
              </v:shape>
              <v:shape style="position:absolute;left:6382;top:13624;width:424;height:181" coordorigin="6382,13624" coordsize="424,181" path="m6484,13720l6432,13720,6437,13721,6443,13722,6452,13724,6457,13724,6463,13724,6484,13720e" filled="t" fillcolor="#000000" stroked="f">
                <v:path arrowok="t"/>
                <v:fill/>
              </v:shape>
              <v:shape style="position:absolute;left:6382;top:13624;width:424;height:181" coordorigin="6382,13624" coordsize="424,181" path="m6495,13638l6456,13638,6462,13640,6473,13646,6478,13651,6484,13664,6485,13671,6485,13690,6482,13698,6469,13712,6462,13716,6492,13716,6501,13711,6510,13702,6515,13690,6515,13666,6512,13657,6499,13641,6495,13638e" filled="t" fillcolor="#000000" stroked="f">
                <v:path arrowok="t"/>
                <v:fill/>
              </v:shape>
              <v:shape style="position:absolute;left:6382;top:13624;width:424;height:181" coordorigin="6382,13624" coordsize="424,181" path="m6611,13689l6584,13689,6589,13691,6597,13700,6599,13708,6599,13719,6590,13727,6570,13735,6555,13743,6547,13748,6541,13753,6535,13763,6533,13768,6533,13783,6536,13790,6547,13801,6553,13804,6567,13804,6571,13803,6579,13799,6587,13794,6593,13789,6568,13789,6564,13787,6557,13779,6555,13774,6555,13763,6599,13732,6620,13732,6620,13710,6619,13702,6615,13693,6611,13689e" filled="t" fillcolor="#000000" stroked="f">
                <v:path arrowok="t"/>
                <v:fill/>
              </v:shape>
              <v:shape style="position:absolute;left:6382;top:13624;width:424;height:181" coordorigin="6382,13624" coordsize="424,181" path="m6621,13785l6599,13785,6599,13792,6600,13797,6605,13802,6608,13804,6621,13804,6630,13797,6638,13788,6625,13788,6624,13787,6622,13786,6621,13785e" filled="t" fillcolor="#000000" stroked="f">
                <v:path arrowok="t"/>
                <v:fill/>
              </v:shape>
              <v:shape style="position:absolute;left:6382;top:13624;width:424;height:181" coordorigin="6382,13624" coordsize="424,181" path="m6620,13732l6599,13732,6599,13776,6588,13785,6580,13789,6593,13789,6599,13785,6621,13785,6621,13784,6620,13779,6620,13774,6620,13732e" filled="t" fillcolor="#000000" stroked="f">
                <v:path arrowok="t"/>
                <v:fill/>
              </v:shape>
              <v:shape style="position:absolute;left:6382;top:13624;width:424;height:181" coordorigin="6382,13624" coordsize="424,181" path="m6640,13777l6635,13783,6631,13786,6629,13787,6627,13788,6638,13788,6640,13785,6640,13777e" filled="t" fillcolor="#000000" stroked="f">
                <v:path arrowok="t"/>
                <v:fill/>
              </v:shape>
              <v:shape style="position:absolute;left:6382;top:13624;width:424;height:181" coordorigin="6382,13624" coordsize="424,181" path="m6591,13681l6567,13681,6557,13684,6542,13696,6538,13703,6538,13714,6539,13717,6543,13722,6545,13723,6552,13723,6555,13722,6559,13717,6560,13714,6559,13699,6561,13696,6564,13693,6567,13690,6572,13689,6611,13689,6600,13683,6591,13681e" filled="t" fillcolor="#000000" stroked="f">
                <v:path arrowok="t"/>
                <v:fill/>
              </v:shape>
              <v:shape style="position:absolute;left:6382;top:13624;width:424;height:181" coordorigin="6382,13624" coordsize="424,181" path="m6707,13797l6650,13797,6650,13802,6707,13802,6707,13797e" filled="t" fillcolor="#000000" stroked="f">
                <v:path arrowok="t"/>
                <v:fill/>
              </v:shape>
              <v:shape style="position:absolute;left:6382;top:13624;width:424;height:181" coordorigin="6382,13624" coordsize="424,181" path="m6689,13698l6661,13698,6663,13698,6665,13701,6666,13702,6667,13705,6668,13709,6668,13717,6668,13782,6667,13787,6666,13790,6665,13792,6664,13794,6662,13795,6660,13796,6656,13797,6702,13797,6698,13796,6694,13794,6692,13792,6690,13787,6689,13782,6689,13698e" filled="t" fillcolor="#000000" stroked="f">
                <v:path arrowok="t"/>
                <v:fill/>
              </v:shape>
              <v:shape style="position:absolute;left:6382;top:13624;width:424;height:181" coordorigin="6382,13624" coordsize="424,181" path="m6689,13681l6684,13681,6648,13695,6650,13700,6654,13699,6656,13698,6689,13698,6689,13681e" filled="t" fillcolor="#000000" stroked="f">
                <v:path arrowok="t"/>
                <v:fill/>
              </v:shape>
              <v:shape style="position:absolute;left:6382;top:13624;width:424;height:181" coordorigin="6382,13624" coordsize="424,181" path="m6704,13624l6676,13624,6662,13668,6667,13668,6704,13624e" filled="t" fillcolor="#000000" stroked="f">
                <v:path arrowok="t"/>
                <v:fill/>
              </v:shape>
              <v:shape style="position:absolute;left:6382;top:13624;width:424;height:181" coordorigin="6382,13624" coordsize="424,181" path="m6789,13800l6738,13800,6740,13800,6743,13801,6752,13804,6760,13805,6777,13805,6786,13802,6789,13800e" filled="t" fillcolor="#000000" stroked="f">
                <v:path arrowok="t"/>
                <v:fill/>
              </v:shape>
              <v:shape style="position:absolute;left:6382;top:13624;width:424;height:181" coordorigin="6382,13624" coordsize="424,181" path="m6731,13761l6727,13761,6727,13803,6731,13803,6732,13801,6734,13800,6789,13800,6792,13798,6759,13798,6752,13795,6738,13782,6734,13773,6731,13761e" filled="t" fillcolor="#000000" stroked="f">
                <v:path arrowok="t"/>
                <v:fill/>
              </v:shape>
              <v:shape style="position:absolute;left:6382;top:13624;width:424;height:181" coordorigin="6382,13624" coordsize="424,181" path="m6767,13681l6752,13681,6743,13684,6730,13697,6727,13705,6727,13722,6728,13728,6736,13738,6744,13744,6769,13756,6777,13761,6786,13769,6788,13774,6788,13785,6786,13789,6778,13796,6774,13798,6792,13798,6803,13789,6807,13780,6806,13767,6799,13750,6781,13736,6754,13723,6748,13719,6746,13716,6743,13713,6742,13708,6742,13700,6744,13696,6751,13690,6756,13688,6798,13688,6798,13686,6786,13686,6783,13685,6772,13682,6767,13681e" filled="t" fillcolor="#000000" stroked="f">
                <v:path arrowok="t"/>
                <v:fill/>
              </v:shape>
              <v:shape style="position:absolute;left:6382;top:13624;width:424;height:181" coordorigin="6382,13624" coordsize="424,181" path="m6798,13688l6769,13688,6776,13691,6781,13695,6786,13700,6790,13708,6793,13721,6798,13721,6798,13688e" filled="t" fillcolor="#000000" stroked="f">
                <v:path arrowok="t"/>
                <v:fill/>
              </v:shape>
              <v:shape style="position:absolute;left:6382;top:13624;width:424;height:181" coordorigin="6382,13624" coordsize="424,181" path="m6798,13681l6793,13681,6792,13683,6792,13684,6790,13685,6789,13686,6798,13686,6798,13681e" filled="t" fillcolor="#000000" stroked="f">
                <v:path arrowok="t"/>
                <v:fill/>
              </v:shape>
            </v:group>
            <v:group style="position:absolute;left:1988;top:14089;width:3254;height:393" coordorigin="1988,14089" coordsize="3254,393">
              <v:shape style="position:absolute;left:1988;top:14089;width:3254;height:393" coordorigin="1988,14089" coordsize="3254,393" path="m1988,14482l5242,14482,5242,14089,1988,14089,1988,14482xe" filled="f" stroked="t" strokeweight=".75pt" strokecolor="#000000">
                <v:path arrowok="t"/>
              </v:shape>
            </v:group>
            <v:group style="position:absolute;left:790;top:13345;width:74;height:5" coordorigin="790,13345" coordsize="74,5">
              <v:shape style="position:absolute;left:790;top:13345;width:74;height:5" coordorigin="790,13345" coordsize="74,5" path="m790,13347l865,13347e" filled="f" stroked="t" strokeweight=".33590pt" strokecolor="#000000">
                <v:path arrowok="t"/>
              </v:shape>
            </v:group>
            <v:group style="position:absolute;left:790;top:13176;width:113;height:169" coordorigin="790,13176" coordsize="113,169">
              <v:shape style="position:absolute;left:790;top:13176;width:113;height:169" coordorigin="790,13176" coordsize="113,169" path="m869,13176l790,13176,790,13181,803,13181,808,13182,814,13189,815,13194,815,13330,814,13335,812,13338,809,13342,804,13345,851,13345,846,13343,843,13339,841,13336,840,13330,840,13268,892,13268,892,13268,900,13263,858,13263,855,13263,852,13263,848,13262,844,13262,840,13261,840,13189,846,13187,852,13186,903,13186,899,13184,882,13177,869,13176e" filled="t" fillcolor="#000000" stroked="f">
                <v:path arrowok="t"/>
                <v:fill/>
              </v:shape>
            </v:group>
            <v:group style="position:absolute;left:840;top:13268;width:52;height:4" coordorigin="840,13268" coordsize="52,4">
              <v:shape style="position:absolute;left:840;top:13268;width:52;height:4" coordorigin="840,13268" coordsize="52,4" path="m892,13268l840,13268,845,13269,850,13270,860,13271,865,13272,871,13272,892,13268e" filled="t" fillcolor="#000000" stroked="f">
                <v:path arrowok="t"/>
                <v:fill/>
              </v:shape>
            </v:group>
            <v:group style="position:absolute;left:863;top:13186;width:59;height:77" coordorigin="863,13186" coordsize="59,77">
              <v:shape style="position:absolute;left:863;top:13186;width:59;height:77" coordorigin="863,13186" coordsize="59,77" path="m903,13186l863,13186,870,13188,881,13194,885,13199,892,13212,893,13219,893,13237,890,13246,877,13260,869,13263,900,13263,908,13258,918,13250,922,13238,922,13213,919,13204,907,13189,903,13186e" filled="t" fillcolor="#000000" stroked="f">
                <v:path arrowok="t"/>
                <v:fill/>
              </v:shape>
            </v:group>
            <v:group style="position:absolute;left:941;top:13237;width:86;height:115" coordorigin="941,13237" coordsize="86,115">
              <v:shape style="position:absolute;left:941;top:13237;width:86;height:115" coordorigin="941,13237" coordsize="86,115" path="m1019,13237l992,13237,997,13239,1004,13247,1006,13255,1006,13267,998,13275,977,13283,963,13290,954,13296,948,13301,942,13311,941,13316,941,13331,944,13338,954,13349,961,13352,974,13352,979,13351,987,13347,994,13342,1000,13337,976,13337,972,13335,964,13327,962,13322,962,13311,964,13306,967,13302,970,13298,974,13294,985,13288,993,13285,1006,13280,1027,13280,1027,13258,1027,13250,1023,13241,1019,13237e" filled="t" fillcolor="#000000" stroked="f">
                <v:path arrowok="t"/>
                <v:fill/>
              </v:shape>
            </v:group>
            <v:group style="position:absolute;left:1006;top:13333;width:39;height:19" coordorigin="1006,13333" coordsize="39,19">
              <v:shape style="position:absolute;left:1006;top:13333;width:39;height:19" coordorigin="1006,13333" coordsize="39,19" path="m1029,13333l1006,13333,1006,13339,1008,13344,1013,13350,1016,13352,1029,13352,1038,13345,1045,13336,1032,13336,1031,13335,1029,13333,1029,13333e" filled="t" fillcolor="#000000" stroked="f">
                <v:path arrowok="t"/>
                <v:fill/>
              </v:shape>
            </v:group>
            <v:group style="position:absolute;left:987;top:13280;width:42;height:57" coordorigin="987,13280" coordsize="42,57">
              <v:shape style="position:absolute;left:987;top:13280;width:42;height:57" coordorigin="987,13280" coordsize="42,57" path="m1027,13280l1006,13280,1006,13324,996,13333,987,13337,1000,13337,1006,13333,1029,13333,1028,13332,1028,13327,1027,13322,1027,13280e" filled="t" fillcolor="#000000" stroked="f">
                <v:path arrowok="t"/>
                <v:fill/>
              </v:shape>
            </v:group>
            <v:group style="position:absolute;left:1035;top:13325;width:13;height:10" coordorigin="1035,13325" coordsize="13,10">
              <v:shape style="position:absolute;left:1035;top:13325;width:13;height:10" coordorigin="1035,13325" coordsize="13,10" path="m1047,13325l1042,13330,1039,13334,1036,13335,1035,13336,1045,13336,1047,13333,1047,13325e" filled="t" fillcolor="#000000" stroked="f">
                <v:path arrowok="t"/>
                <v:fill/>
              </v:shape>
            </v:group>
            <v:group style="position:absolute;left:945;top:13229;width:73;height:42" coordorigin="945,13229" coordsize="73,42">
              <v:shape style="position:absolute;left:945;top:13229;width:73;height:42" coordorigin="945,13229" coordsize="73,42" path="m999,13229l975,13229,964,13232,949,13244,945,13251,945,13262,946,13265,950,13269,953,13271,959,13271,962,13270,966,13265,967,13262,967,13247,968,13244,972,13241,975,13238,979,13237,1019,13237,1014,13234,1007,13230,999,13229e" filled="t" fillcolor="#000000" stroked="f">
                <v:path arrowok="t"/>
                <v:fill/>
              </v:shape>
            </v:group>
            <v:group style="position:absolute;left:1051;top:13345;width:60;height:5" coordorigin="1051,13345" coordsize="60,5">
              <v:shape style="position:absolute;left:1051;top:13345;width:60;height:5" coordorigin="1051,13345" coordsize="60,5" path="m1051,13347l1111,13347e" filled="f" stroked="t" strokeweight=".32940pt" strokecolor="#000000">
                <v:path arrowok="t"/>
              </v:shape>
            </v:group>
            <v:group style="position:absolute;left:1057;top:13246;width:49;height:99" coordorigin="1057,13246" coordsize="49,99">
              <v:shape style="position:absolute;left:1057;top:13246;width:49;height:99" coordorigin="1057,13246" coordsize="49,99" path="m1090,13246l1062,13246,1064,13246,1067,13249,1068,13251,1069,13256,1069,13333,1069,13334,1057,13345,1106,13345,1090,13328,1090,13266,1094,13258,1096,13255,1090,13255,1090,13246e" filled="t" fillcolor="#000000" stroked="f">
                <v:path arrowok="t"/>
                <v:fill/>
              </v:shape>
            </v:group>
            <v:group style="position:absolute;left:1090;top:13229;width:46;height:26" coordorigin="1090,13229" coordsize="46,26">
              <v:shape style="position:absolute;left:1090;top:13229;width:46;height:26" coordorigin="1090,13229" coordsize="46,26" path="m1125,13229l1121,13229,1105,13235,1090,13255,1096,13255,1098,13252,1102,13249,1104,13247,1106,13246,1137,13246,1137,13239,1135,13236,1132,13233,1129,13230,1125,13229e" filled="t" fillcolor="#000000" stroked="f">
                <v:path arrowok="t"/>
                <v:fill/>
              </v:shape>
            </v:group>
            <v:group style="position:absolute;left:1109;top:13246;width:28;height:9" coordorigin="1109,13246" coordsize="28,9">
              <v:shape style="position:absolute;left:1109;top:13246;width:28;height:9" coordorigin="1109,13246" coordsize="28,9" path="m1137,13246l1109,13246,1112,13247,1119,13253,1123,13255,1129,13255,1131,13254,1136,13249,1137,13246,1137,13246e" filled="t" fillcolor="#000000" stroked="f">
                <v:path arrowok="t"/>
                <v:fill/>
              </v:shape>
            </v:group>
            <v:group style="position:absolute;left:1050;top:13229;width:41;height:19" coordorigin="1050,13229" coordsize="41,19">
              <v:shape style="position:absolute;left:1050;top:13229;width:41;height:19" coordorigin="1050,13229" coordsize="41,19" path="m1090,13229l1085,13229,1050,13243,1051,13248,1054,13246,1057,13246,1090,13246,1090,13229e" filled="t" fillcolor="#000000" stroked="f">
                <v:path arrowok="t"/>
                <v:fill/>
              </v:shape>
            </v:group>
            <v:group style="position:absolute;left:1156;top:13241;width:48;height:110" coordorigin="1156,13241" coordsize="48,110">
              <v:shape style="position:absolute;left:1156;top:13241;width:48;height:110" coordorigin="1156,13241" coordsize="48,110" path="m1177,13241l1156,13241,1156,13330,1175,13351,1185,13351,1190,13349,1201,13341,1204,13336,1186,13336,1183,13335,1181,13333,1179,13330,1177,13325,1177,13241e" filled="t" fillcolor="#000000" stroked="f">
                <v:path arrowok="t"/>
                <v:fill/>
              </v:shape>
            </v:group>
            <v:group style="position:absolute;left:1192;top:13326;width:17;height:10" coordorigin="1192,13326" coordsize="17,10">
              <v:shape style="position:absolute;left:1192;top:13326;width:17;height:10" coordorigin="1192,13326" coordsize="17,10" path="m1208,13326l1203,13326,1202,13330,1200,13332,1195,13336,1192,13336,1204,13336,1205,13334,1208,13326e" filled="t" fillcolor="#000000" stroked="f">
                <v:path arrowok="t"/>
                <v:fill/>
              </v:shape>
            </v:group>
            <v:group style="position:absolute;left:1138;top:13194;width:67;height:47" coordorigin="1138,13194" coordsize="67,47">
              <v:shape style="position:absolute;left:1138;top:13194;width:67;height:47" coordorigin="1138,13194" coordsize="67,47" path="m1177,13194l1173,13194,1170,13202,1167,13208,1138,13237,1138,13241,1205,13241,1205,13232,1177,13232,1177,13194e" filled="t" fillcolor="#000000" stroked="f">
                <v:path arrowok="t"/>
                <v:fill/>
              </v:shape>
            </v:group>
            <v:group style="position:absolute;left:1233;top:13167;width:26;height:26" coordorigin="1233,13167" coordsize="26,26">
              <v:shape style="position:absolute;left:1233;top:13167;width:26;height:26" coordorigin="1233,13167" coordsize="26,26" path="m1250,13167l1242,13167,1239,13169,1234,13174,1233,13177,1233,13184,1234,13187,1237,13190,1239,13192,1242,13193,1250,13193,1253,13192,1255,13190,1258,13187,1259,13184,1259,13177,1258,13174,1255,13171,1253,13169,1250,13167e" filled="t" fillcolor="#000000" stroked="f">
                <v:path arrowok="t"/>
                <v:fill/>
              </v:shape>
            </v:group>
            <v:group style="position:absolute;left:1217;top:13345;width:57;height:5" coordorigin="1217,13345" coordsize="57,5">
              <v:shape style="position:absolute;left:1217;top:13345;width:57;height:5" coordorigin="1217,13345" coordsize="57,5" path="m1217,13347l1274,13347e" filled="f" stroked="t" strokeweight=".32940pt" strokecolor="#000000">
                <v:path arrowok="t"/>
              </v:shape>
            </v:group>
            <v:group style="position:absolute;left:1223;top:13246;width:46;height:99" coordorigin="1223,13246" coordsize="46,99">
              <v:shape style="position:absolute;left:1223;top:13246;width:46;height:99" coordorigin="1223,13246" coordsize="46,99" path="m1257,13246l1228,13246,1230,13246,1233,13248,1234,13250,1234,13253,1235,13257,1235,13265,1235,13330,1235,13335,1234,13338,1233,13340,1231,13342,1229,13343,1227,13344,1223,13345,1269,13345,1265,13344,1263,13343,1261,13342,1259,13340,1257,13335,1257,13330,1257,13246e" filled="t" fillcolor="#000000" stroked="f">
                <v:path arrowok="t"/>
                <v:fill/>
              </v:shape>
            </v:group>
            <v:group style="position:absolute;left:1216;top:13229;width:41;height:19" coordorigin="1216,13229" coordsize="41,19">
              <v:shape style="position:absolute;left:1216;top:13229;width:41;height:19" coordorigin="1216,13229" coordsize="41,19" path="m1257,13229l1251,13229,1216,13243,1217,13248,1221,13246,1224,13246,1257,13246,1257,13229e" filled="t" fillcolor="#000000" stroked="f">
                <v:path arrowok="t"/>
                <v:fill/>
              </v:shape>
            </v:group>
            <v:group style="position:absolute;left:1290;top:13231;width:80;height:122" coordorigin="1290,13231" coordsize="80,122">
              <v:shape style="position:absolute;left:1290;top:13231;width:80;height:122" coordorigin="1290,13231" coordsize="80,122" path="m1332,13231l1316,13240,1299,13260,1292,13278,1290,13300,1294,13320,1304,13337,1313,13348,1325,13353,1344,13353,1350,13352,1361,13346,1366,13342,1369,13339,1340,13339,1332,13334,1323,13324,1316,13307,1313,13285,1316,13263,1325,13247,1331,13240,1337,13237,1369,13237,1358,13231,1332,13231e" filled="t" fillcolor="#000000" stroked="f">
                <v:path arrowok="t"/>
                <v:fill/>
              </v:shape>
            </v:group>
            <v:group style="position:absolute;left:1372;top:13334;width:41;height:19" coordorigin="1372,13334" coordsize="41,19">
              <v:shape style="position:absolute;left:1372;top:13334;width:41;height:19" coordorigin="1372,13334" coordsize="41,19" path="m1411,13334l1407,13336,1404,13336,1372,13336,1372,13353,1378,13353,1413,13339,1411,13334e" filled="t" fillcolor="#000000" stroked="f">
                <v:path arrowok="t"/>
                <v:fill/>
              </v:shape>
            </v:group>
            <v:group style="position:absolute;left:1349;top:13237;width:51;height:102" coordorigin="1349,13237" coordsize="51,102">
              <v:shape style="position:absolute;left:1349;top:13237;width:51;height:102" coordorigin="1349,13237" coordsize="51,102" path="m1369,13237l1349,13237,1353,13238,1361,13243,1365,13246,1370,13256,1371,13261,1372,13267,1372,13327,1365,13335,1357,13339,1369,13339,1372,13336,1400,13336,1398,13336,1397,13334,1396,13333,1395,13331,1393,13325,1393,13320,1393,13238,1371,13238,1369,13237e" filled="t" fillcolor="#000000" stroked="f">
                <v:path arrowok="t"/>
                <v:fill/>
              </v:shape>
            </v:group>
            <v:group style="position:absolute;left:1365;top:13184;width:28;height:53" coordorigin="1365,13184" coordsize="28,53">
              <v:shape style="position:absolute;left:1365;top:13184;width:28;height:53" coordorigin="1365,13184" coordsize="28,53" path="m1393,13184l1365,13184,1367,13185,1369,13187,1370,13189,1372,13195,1372,13203,1372,13217,1371,13238,1393,13238,1393,13184e" filled="t" fillcolor="#000000" stroked="f">
                <v:path arrowok="t"/>
                <v:fill/>
              </v:shape>
            </v:group>
            <v:group style="position:absolute;left:1352;top:13167;width:41;height:19" coordorigin="1352,13167" coordsize="41,19">
              <v:shape style="position:absolute;left:1352;top:13167;width:41;height:19" coordorigin="1352,13167" coordsize="41,19" path="m1393,13167l1387,13167,1352,13182,1354,13186,1358,13185,1361,13184,1393,13184,1393,13167e" filled="t" fillcolor="#000000" stroked="f">
                <v:path arrowok="t"/>
                <v:fill/>
              </v:shape>
            </v:group>
            <v:group style="position:absolute;left:1421;top:13229;width:86;height:124" coordorigin="1421,13229" coordsize="86,124">
              <v:shape style="position:absolute;left:1421;top:13229;width:86;height:124" coordorigin="1421,13229" coordsize="86,124" path="m1477,13229l1468,13229,1458,13231,1421,13300,1426,13318,1439,13338,1455,13349,1476,13353,1487,13353,1497,13350,1507,13344,1470,13344,1461,13338,1452,13321,1447,13302,1445,13281,1445,13271,1446,13262,1449,13255,1452,13248,1455,13244,1464,13238,1469,13237,1505,13237,1498,13232,1477,13229e" filled="t" fillcolor="#000000" stroked="f">
                <v:path arrowok="t"/>
                <v:fill/>
              </v:shape>
            </v:group>
            <v:group style="position:absolute;left:1483;top:13237;width:51;height:107" coordorigin="1483,13237" coordsize="51,107">
              <v:shape style="position:absolute;left:1483;top:13237;width:51;height:107" coordorigin="1483,13237" coordsize="51,107" path="m1505,13237l1483,13237,1491,13241,1502,13258,1508,13276,1510,13298,1510,13315,1507,13327,1502,13334,1497,13340,1490,13344,1507,13344,1533,13280,1528,13263,1515,13243,1505,13237e" filled="t" fillcolor="#000000" stroked="f">
                <v:path arrowok="t"/>
                <v:fill/>
              </v:shape>
            </v:group>
            <v:group style="position:absolute;left:7683;top:14111;width:3466;height:404" coordorigin="7683,14111" coordsize="3466,404">
              <v:shape style="position:absolute;left:7683;top:14111;width:3466;height:404" coordorigin="7683,14111" coordsize="3466,404" path="m7683,14515l11150,14515,11150,14111,7683,14111,7683,14515xe" filled="f" stroked="t" strokeweight=".75pt" strokecolor="#000000">
                <v:path arrowok="t"/>
              </v:shape>
              <v:shape style="position:absolute;left:5369;top:14202;width:2275;height:253" type="#_x0000_t75">
                <v:imagedata r:id="rId39" o:title=""/>
              </v:shape>
            </v:group>
            <v:group style="position:absolute;left:950;top:13839;width:74;height:5" coordorigin="950,13839" coordsize="74,5">
              <v:shape style="position:absolute;left:950;top:13839;width:74;height:5" coordorigin="950,13839" coordsize="74,5" path="m950,13841l1023,13841e" filled="f" stroked="t" strokeweight=".33590pt" strokecolor="#000000">
                <v:path arrowok="t"/>
              </v:shape>
            </v:group>
            <v:group style="position:absolute;left:963;top:13681;width:47;height:158" coordorigin="963,13681" coordsize="47,158">
              <v:shape style="position:absolute;left:963;top:13681;width:47;height:158" coordorigin="963,13681" coordsize="47,158" path="m999,13681l974,13681,974,13824,973,13829,968,13837,963,13839,1011,13839,1006,13837,1002,13833,1000,13831,999,13824,999,13681e" filled="t" fillcolor="#000000" stroked="f">
                <v:path arrowok="t"/>
                <v:fill/>
              </v:shape>
            </v:group>
            <v:group style="position:absolute;left:914;top:13670;width:144;height:41" coordorigin="914,13670" coordsize="144,41">
              <v:shape style="position:absolute;left:914;top:13670;width:144;height:41" coordorigin="914,13670" coordsize="144,41" path="m1058,13670l916,13670,914,13711,919,13711,920,13703,922,13697,945,13681,1059,13681,1058,13670e" filled="t" fillcolor="#000000" stroked="f">
                <v:path arrowok="t"/>
                <v:fill/>
              </v:shape>
            </v:group>
            <v:group style="position:absolute;left:1031;top:13681;width:29;height:30" coordorigin="1031,13681" coordsize="29,30">
              <v:shape style="position:absolute;left:1031;top:13681;width:29;height:30" coordorigin="1031,13681" coordsize="29,30" path="m1059,13681l1031,13681,1036,13682,1045,13687,1049,13690,1053,13698,1054,13703,1055,13711,1060,13711,1059,13681e" filled="t" fillcolor="#000000" stroked="f">
                <v:path arrowok="t"/>
                <v:fill/>
              </v:shape>
            </v:group>
            <v:group style="position:absolute;left:1077;top:13724;width:99;height:123" coordorigin="1077,13724" coordsize="99,123">
              <v:shape style="position:absolute;left:1077;top:13724;width:99;height:123" coordorigin="1077,13724" coordsize="99,123" path="m1119,13724l1078,13769,1077,13794,1081,13814,1091,13831,1101,13842,1113,13847,1141,13847,1151,13842,1166,13826,1126,13826,1116,13821,1106,13809,1097,13792,1095,13770,1176,13769,1174,13763,1095,13763,1095,13753,1099,13746,1110,13735,1116,13732,1158,13732,1144,13725,1119,13724e" filled="t" fillcolor="#000000" stroked="f">
                <v:path arrowok="t"/>
                <v:fill/>
              </v:shape>
            </v:group>
            <v:group style="position:absolute;left:1145;top:13798;width:31;height:28" coordorigin="1145,13798" coordsize="31,28">
              <v:shape style="position:absolute;left:1145;top:13798;width:31;height:28" coordorigin="1145,13798" coordsize="31,28" path="m1172,13798l1168,13808,1163,13816,1152,13824,1145,13826,1166,13826,1169,13823,1174,13812,1176,13801,1172,13798e" filled="t" fillcolor="#000000" stroked="f">
                <v:path arrowok="t"/>
                <v:fill/>
              </v:shape>
            </v:group>
            <v:group style="position:absolute;left:1128;top:13732;width:46;height:31" coordorigin="1128,13732" coordsize="46,31">
              <v:shape style="position:absolute;left:1128;top:13732;width:46;height:31" coordorigin="1128,13732" coordsize="46,31" path="m1158,13732l1128,13732,1132,13733,1137,13736,1141,13739,1144,13742,1146,13747,1147,13750,1148,13755,1149,13763,1174,13763,1172,13750,1159,13732,1158,13732e" filled="t" fillcolor="#000000" stroked="f">
                <v:path arrowok="t"/>
                <v:fill/>
              </v:shape>
            </v:group>
            <v:group style="position:absolute;left:1193;top:13839;width:57;height:5" coordorigin="1193,13839" coordsize="57,5">
              <v:shape style="position:absolute;left:1193;top:13839;width:57;height:5" coordorigin="1193,13839" coordsize="57,5" path="m1193,13841l1251,13841e" filled="f" stroked="t" strokeweight=".32940pt" strokecolor="#000000">
                <v:path arrowok="t"/>
              </v:shape>
            </v:group>
            <v:group style="position:absolute;left:1199;top:13678;width:46;height:161" coordorigin="1199,13678" coordsize="46,161">
              <v:shape style="position:absolute;left:1199;top:13678;width:46;height:161" coordorigin="1199,13678" coordsize="46,161" path="m1232,13678l1204,13678,1205,13679,1208,13681,1209,13683,1210,13686,1210,13689,1210,13697,1210,13824,1210,13829,1208,13834,1206,13836,1204,13837,1202,13838,1199,13839,1245,13839,1240,13838,1236,13836,1234,13834,1232,13829,1232,13824,1232,13678e" filled="t" fillcolor="#000000" stroked="f">
                <v:path arrowok="t"/>
                <v:fill/>
              </v:shape>
            </v:group>
            <v:group style="position:absolute;left:1191;top:13662;width:41;height:19" coordorigin="1191,13662" coordsize="41,19">
              <v:shape style="position:absolute;left:1191;top:13662;width:41;height:19" coordorigin="1191,13662" coordsize="41,19" path="m1232,13662l1226,13662,1191,13676,1193,13680,1197,13679,1199,13678,1232,13678,1232,13662e" filled="t" fillcolor="#000000" stroked="f">
                <v:path arrowok="t"/>
                <v:fill/>
              </v:shape>
            </v:group>
            <v:group style="position:absolute;left:1275;top:13819;width:28;height:28" coordorigin="1275,13819" coordsize="28,28">
              <v:shape style="position:absolute;left:1275;top:13819;width:28;height:28" coordorigin="1275,13819" coordsize="28,28" path="m1293,13819l1285,13819,1282,13820,1276,13825,1275,13829,1275,13837,1276,13840,1282,13846,1285,13847,1293,13847,1296,13846,1302,13840,1303,13837,1303,13829,1302,13826,1299,13823,1296,13820,1293,13819e" filled="t" fillcolor="#000000" stroked="f">
                <v:path arrowok="t"/>
                <v:fill/>
              </v:shape>
            </v:group>
            <v:group style="position:absolute;left:1528;top:13876;width:49;height:24" coordorigin="1528,13876" coordsize="49,24">
              <v:shape style="position:absolute;left:1528;top:13876;width:49;height:24" coordorigin="1528,13876" coordsize="49,24" path="m1541,13876l1535,13876,1533,13877,1529,13882,1528,13884,1528,13890,1530,13893,1533,13896,1537,13899,1543,13900,1552,13900,1570,13896,1577,13890,1561,13890,1558,13888,1549,13881,1547,13879,1545,13878,1543,13877,1541,13876e" filled="t" fillcolor="#000000" stroked="f">
                <v:path arrowok="t"/>
                <v:fill/>
              </v:shape>
            </v:group>
            <v:group style="position:absolute;left:1566;top:13740;width:31;height:150" coordorigin="1566,13740" coordsize="31,150">
              <v:shape style="position:absolute;left:1566;top:13740;width:31;height:150" coordorigin="1566,13740" coordsize="31,150" path="m1597,13740l1569,13740,1570,13740,1573,13742,1574,13744,1574,13747,1575,13751,1576,13759,1576,13868,1575,13876,1573,13883,1572,13886,1568,13889,1566,13890,1577,13890,1587,13881,1594,13864,1597,13841,1597,13740e" filled="t" fillcolor="#000000" stroked="f">
                <v:path arrowok="t"/>
                <v:fill/>
              </v:shape>
            </v:group>
            <v:group style="position:absolute;left:1398;top:13839;width:70;height:5" coordorigin="1398,13839" coordsize="70,5">
              <v:shape style="position:absolute;left:1398;top:13839;width:70;height:5" coordorigin="1398,13839" coordsize="70,5" path="m1398,13841l1468,13841e" filled="f" stroked="t" strokeweight=".32940pt" strokecolor="#000000">
                <v:path arrowok="t"/>
              </v:shape>
            </v:group>
            <v:group style="position:absolute;left:1484;top:13839;width:57;height:5" coordorigin="1484,13839" coordsize="57,5">
              <v:shape style="position:absolute;left:1484;top:13839;width:57;height:5" coordorigin="1484,13839" coordsize="57,5" path="m1484,13841l1541,13841e" filled="f" stroked="t" strokeweight=".32940pt" strokecolor="#000000">
                <v:path arrowok="t"/>
              </v:shape>
            </v:group>
            <v:group style="position:absolute;left:1407;top:13735;width:45;height:103" coordorigin="1407,13735" coordsize="45,103">
              <v:shape style="position:absolute;left:1407;top:13735;width:45;height:103" coordorigin="1407,13735" coordsize="45,103" path="m1441,13735l1420,13735,1420,13821,1420,13826,1418,13832,1416,13835,1410,13838,1407,13839,1452,13839,1448,13837,1445,13833,1443,13830,1442,13824,1441,13735e" filled="t" fillcolor="#000000" stroked="f">
                <v:path arrowok="t"/>
                <v:fill/>
              </v:shape>
            </v:group>
            <v:group style="position:absolute;left:1490;top:13740;width:46;height:99" coordorigin="1490,13740" coordsize="46,99">
              <v:shape style="position:absolute;left:1490;top:13740;width:46;height:99" coordorigin="1490,13740" coordsize="46,99" path="m1524,13740l1495,13740,1497,13740,1500,13742,1501,13744,1501,13747,1502,13751,1502,13759,1502,13824,1502,13829,1501,13832,1499,13834,1498,13836,1496,13837,1494,13838,1490,13839,1536,13839,1532,13838,1528,13836,1526,13834,1524,13829,1524,13824,1524,13740e" filled="t" fillcolor="#000000" stroked="f">
                <v:path arrowok="t"/>
                <v:fill/>
              </v:shape>
            </v:group>
            <v:group style="position:absolute;left:1483;top:13723;width:41;height:19" coordorigin="1483,13723" coordsize="41,19">
              <v:shape style="position:absolute;left:1483;top:13723;width:41;height:19" coordorigin="1483,13723" coordsize="41,19" path="m1524,13723l1518,13723,1483,13737,1484,13742,1488,13740,1491,13740,1524,13740,1524,13723e" filled="t" fillcolor="#000000" stroked="f">
                <v:path arrowok="t"/>
                <v:fill/>
              </v:shape>
            </v:group>
            <v:group style="position:absolute;left:1556;top:13723;width:41;height:19" coordorigin="1556,13723" coordsize="41,19">
              <v:shape style="position:absolute;left:1556;top:13723;width:41;height:19" coordorigin="1556,13723" coordsize="41,19" path="m1597,13723l1591,13723,1556,13737,1558,13742,1561,13740,1564,13740,1597,13740,1597,13723e" filled="t" fillcolor="#000000" stroked="f">
                <v:path arrowok="t"/>
                <v:fill/>
              </v:shape>
            </v:group>
            <v:group style="position:absolute;left:1398;top:13726;width:74;height:9" coordorigin="1398,13726" coordsize="74,9">
              <v:shape style="position:absolute;left:1398;top:13726;width:74;height:9" coordorigin="1398,13726" coordsize="74,9" path="m1398,13731l1472,13731e" filled="f" stroked="t" strokeweight=".5612pt" strokecolor="#000000">
                <v:path arrowok="t"/>
              </v:shape>
            </v:group>
            <v:group style="position:absolute;left:1420;top:13662;width:74;height:64" coordorigin="1420,13662" coordsize="74,64">
              <v:shape style="position:absolute;left:1420;top:13662;width:74;height:64" coordorigin="1420,13662" coordsize="74,64" path="m1478,13662l1460,13662,1451,13664,1435,13674,1430,13681,1422,13697,1420,13707,1420,13726,1441,13726,1442,13697,1442,13688,1444,13679,1446,13676,1452,13672,1455,13671,1495,13671,1486,13665,1478,13662e" filled="t" fillcolor="#000000" stroked="f">
                <v:path arrowok="t"/>
                <v:fill/>
              </v:shape>
            </v:group>
            <v:group style="position:absolute;left:1462;top:13671;width:39;height:23" coordorigin="1462,13671" coordsize="39,23">
              <v:shape style="position:absolute;left:1462;top:13671;width:39;height:23" coordorigin="1462,13671" coordsize="39,23" path="m1495,13671l1462,13671,1465,13672,1471,13675,1474,13678,1480,13687,1482,13691,1487,13693,1489,13694,1493,13694,1496,13693,1500,13688,1501,13686,1501,13681,1500,13678,1500,13676,1499,13674,1495,13671e" filled="t" fillcolor="#000000" stroked="f">
                <v:path arrowok="t"/>
                <v:fill/>
              </v:shape>
            </v:group>
            <v:group style="position:absolute;left:1573;top:13661;width:26;height:26" coordorigin="1573,13661" coordsize="26,26">
              <v:shape style="position:absolute;left:1573;top:13661;width:26;height:26" coordorigin="1573,13661" coordsize="26,26" path="m1589,13661l1582,13661,1579,13663,1574,13668,1573,13671,1573,13678,1574,13681,1574,13681,1577,13684,1579,13686,1582,13688,1589,13688,1593,13686,1598,13681,1598,13681,1599,13678,1599,13671,1598,13668,1593,13663,1589,13661e" filled="t" fillcolor="#000000" stroked="f">
                <v:path arrowok="t"/>
                <v:fill/>
              </v:shape>
            </v:group>
            <v:group style="position:absolute;left:1500;top:13662;width:26;height:26" coordorigin="1500,13662" coordsize="26,26">
              <v:shape style="position:absolute;left:1500;top:13662;width:26;height:26" coordorigin="1500,13662" coordsize="26,26" path="m1516,13662l1509,13662,1506,13663,1501,13668,1500,13671,1500,13676,1501,13679,1501,13681,1504,13684,1506,13686,1509,13688,1516,13688,1526,13671,1525,13668,1522,13665,1520,13663,1516,13662e" filled="t" fillcolor="#000000" stroked="f">
                <v:path arrowok="t"/>
                <v:fill/>
              </v:shape>
            </v:group>
            <v:group style="position:absolute;left:1500;top:13676;width:2;height:5" coordorigin="1500,13676" coordsize="2,5">
              <v:shape style="position:absolute;left:1500;top:13676;width:2;height:5" coordorigin="1500,13676" coordsize="2,5" path="m1500,13676l1500,13678,1501,13681,1501,13681,1501,13679,1500,13676e" filled="t" fillcolor="#000000" stroked="f">
                <v:path arrowok="t"/>
                <v:fill/>
              </v:shape>
            </v:group>
            <v:group style="position:absolute;left:1630;top:13723;width:86;height:124" coordorigin="1630,13723" coordsize="86,124">
              <v:shape style="position:absolute;left:1630;top:13723;width:86;height:124" coordorigin="1630,13723" coordsize="86,124" path="m1686,13723l1677,13723,1667,13725,1630,13794,1635,13812,1648,13832,1664,13843,1685,13847,1696,13847,1706,13844,1716,13838,1679,13838,1670,13832,1661,13815,1655,13796,1654,13775,1654,13765,1655,13756,1658,13749,1661,13743,1664,13738,1673,13732,1678,13731,1714,13731,1707,13726,1686,13723e" filled="t" fillcolor="#000000" stroked="f">
                <v:path arrowok="t"/>
                <v:fill/>
              </v:shape>
            </v:group>
            <v:group style="position:absolute;left:1692;top:13731;width:51;height:107" coordorigin="1692,13731" coordsize="51,107">
              <v:shape style="position:absolute;left:1692;top:13731;width:51;height:107" coordorigin="1692,13731" coordsize="51,107" path="m1714,13731l1692,13731,1700,13735,1711,13752,1717,13770,1719,13793,1719,13809,1716,13821,1711,13828,1706,13835,1699,13838,1716,13838,1742,13774,1737,13757,1724,13737,1714,13731e" filled="t" fillcolor="#000000" stroked="f">
                <v:path arrowok="t"/>
                <v:fill/>
              </v:shape>
            </v:group>
            <v:group style="position:absolute;left:2157;top:13664;width:71;height:236" coordorigin="2157,13664" coordsize="71,236">
              <v:shape style="position:absolute;left:2157;top:13664;width:71;height:236" coordorigin="2157,13664" coordsize="71,236" path="m2223,13664l2168,13725,2157,13785,2159,13802,2182,13862,2228,13900,2228,13895,2219,13889,2212,13883,2184,13811,2182,13767,2183,13748,2208,13681,2228,13667,2223,13664e" filled="t" fillcolor="#000000" stroked="f">
                <v:path arrowok="t"/>
                <v:fill/>
              </v:shape>
            </v:group>
            <v:group style="position:absolute;left:2964;top:13662;width:71;height:236" coordorigin="2964,13662" coordsize="71,236">
              <v:shape style="position:absolute;left:2964;top:13662;width:71;height:236" coordorigin="2964,13662" coordsize="71,236" path="m2964,13662l2964,13667,2972,13673,2979,13679,3008,13750,3009,13794,3008,13814,2983,13881,2964,13895,2969,13897,3023,13836,3034,13776,3033,13759,3009,13699,2977,13668,2964,13662e" filled="t" fillcolor="#000000" stroked="f">
                <v:path arrowok="t"/>
                <v:fill/>
              </v:shape>
            </v:group>
            <v:group style="position:absolute;left:1988;top:13614;width:3254;height:393" coordorigin="1988,13614" coordsize="3254,393">
              <v:shape style="position:absolute;left:1988;top:13614;width:3254;height:393" coordorigin="1988,13614" coordsize="3254,393" path="m1988,14007l5242,14007,5242,13614,1988,13614,1988,14007xe" filled="f" stroked="t" strokeweight=".75pt" strokecolor="#000000">
                <v:path arrowok="t"/>
              </v:shape>
            </v:group>
            <v:group style="position:absolute;left:5168;top:10321;width:248;height:237" coordorigin="5168,10321" coordsize="248,237">
              <v:shape style="position:absolute;left:5168;top:10321;width:248;height:237" coordorigin="5168,10321" coordsize="248,237" path="m5168,10558l5416,10558,5416,10321,5168,10321,5168,10558xe" filled="f" stroked="t" strokeweight=".75pt" strokecolor="#000000">
                <v:path arrowok="t"/>
              </v:shape>
            </v:group>
            <v:group style="position:absolute;left:6694;top:10305;width:249;height:237" coordorigin="6694,10305" coordsize="249,237">
              <v:shape style="position:absolute;left:6694;top:10305;width:249;height:237" coordorigin="6694,10305" coordsize="249,237" path="m6694,10542l6943,10542,6943,10305,6694,10305,6694,10542xe" filled="f" stroked="t" strokeweight=".75pt" strokecolor="#000000">
                <v:path arrowok="t"/>
              </v:shape>
            </v:group>
            <v:group style="position:absolute;left:9408;top:10321;width:249;height:237" coordorigin="9408,10321" coordsize="249,237">
              <v:shape style="position:absolute;left:9408;top:10321;width:249;height:237" coordorigin="9408,10321" coordsize="249,237" path="m9408,10558l9657,10558,9657,10321,9408,10321,9408,10558xe" filled="f" stroked="t" strokeweight=".75pt" strokecolor="#000000">
                <v:path arrowok="t"/>
              </v:shape>
            </v:group>
            <v:group style="position:absolute;left:8054;top:10305;width:249;height:237" coordorigin="8054,10305" coordsize="249,237">
              <v:shape style="position:absolute;left:8054;top:10305;width:249;height:237" coordorigin="8054,10305" coordsize="249,237" path="m8054,10542l8303,10542,8303,10305,8054,10305,8054,10542xe" filled="f" stroked="t" strokeweight=".75pt" strokecolor="#000000">
                <v:path arrowok="t"/>
              </v:shape>
              <v:shape style="position:absolute;left:2772;top:10729;width:2509;height:170" type="#_x0000_t75">
                <v:imagedata r:id="rId40" o:title=""/>
              </v:shape>
            </v:group>
            <v:group style="position:absolute;left:5455;top:10676;width:248;height:237" coordorigin="5455,10676" coordsize="248,237">
              <v:shape style="position:absolute;left:5455;top:10676;width:248;height:237" coordorigin="5455,10676" coordsize="248,237" path="m5455,10913l5703,10913,5703,10676,5455,10676,5455,10913xe" filled="f" stroked="t" strokeweight=".75pt" strokecolor="#000000">
                <v:path arrowok="t"/>
              </v:shape>
              <v:shape style="position:absolute;left:8711;top:10723;width:1531;height:214" type="#_x0000_t75">
                <v:imagedata r:id="rId41" o:title=""/>
              </v:shape>
            </v:group>
            <v:group style="position:absolute;left:780;top:12682;width:458;height:177" coordorigin="780,12682" coordsize="458,177">
              <v:shape style="position:absolute;left:780;top:12682;width:458;height:177" coordorigin="780,12682" coordsize="458,177" path="m857,12718l825,12718,940,12858,944,12858,944,12812,933,12812,857,12718e" filled="t" fillcolor="#000000" stroked="f">
                <v:path arrowok="t"/>
                <v:fill/>
              </v:shape>
              <v:shape style="position:absolute;left:780;top:12682;width:458;height:177" coordorigin="780,12682" coordsize="458,177" path="m850,12851l789,12851,789,12855,850,12855,850,12851e" filled="t" fillcolor="#000000" stroked="f">
                <v:path arrowok="t"/>
                <v:fill/>
              </v:shape>
              <v:shape style="position:absolute;left:780;top:12682;width:458;height:177" coordorigin="780,12682" coordsize="458,177" path="m827,12682l780,12682,780,12687,785,12687,789,12687,814,12705,814,12836,813,12841,808,12848,803,12851,837,12851,832,12849,829,12845,826,12843,825,12836,825,12718,857,12718,827,12682e" filled="t" fillcolor="#000000" stroked="f">
                <v:path arrowok="t"/>
                <v:fill/>
              </v:shape>
              <v:shape style="position:absolute;left:780;top:12682;width:458;height:177" coordorigin="780,12682" coordsize="458,177" path="m955,12687l921,12687,926,12688,932,12695,933,12701,933,12812,944,12812,944,12701,945,12696,950,12689,955,12687e" filled="t" fillcolor="#000000" stroked="f">
                <v:path arrowok="t"/>
                <v:fill/>
              </v:shape>
              <v:shape style="position:absolute;left:780;top:12682;width:458;height:177" coordorigin="780,12682" coordsize="458,177" path="m969,12682l908,12682,908,12687,969,12687,969,12682e" filled="t" fillcolor="#000000" stroked="f">
                <v:path arrowok="t"/>
                <v:fill/>
              </v:shape>
              <v:shape style="position:absolute;left:780;top:12682;width:458;height:177" coordorigin="780,12682" coordsize="458,177" path="m1035,12851l975,12851,975,12855,1035,12855,1035,12851e" filled="t" fillcolor="#000000" stroked="f">
                <v:path arrowok="t"/>
                <v:fill/>
              </v:shape>
              <v:shape style="position:absolute;left:780;top:12682;width:458;height:177" coordorigin="780,12682" coordsize="458,177" path="m1015,12752l987,12752,988,12752,991,12755,992,12757,994,12762,994,12839,994,12840,981,12851,1030,12851,1015,12834,1015,12772,1019,12764,1021,12761,1015,12761,1015,12752e" filled="t" fillcolor="#000000" stroked="f">
                <v:path arrowok="t"/>
                <v:fill/>
              </v:shape>
              <v:shape style="position:absolute;left:780;top:12682;width:458;height:177" coordorigin="780,12682" coordsize="458,177" path="m1050,12735l1045,12735,1030,12741,1015,12761,1021,12761,1023,12758,1027,12754,1029,12753,1030,12752,1061,12752,1061,12745,1060,12742,1057,12739,1054,12736,1050,12735e" filled="t" fillcolor="#000000" stroked="f">
                <v:path arrowok="t"/>
                <v:fill/>
              </v:shape>
              <v:shape style="position:absolute;left:780;top:12682;width:458;height:177" coordorigin="780,12682" coordsize="458,177" path="m1061,12752l1034,12752,1036,12753,1044,12759,1047,12761,1053,12761,1056,12760,1060,12755,1061,12752,1061,12752e" filled="t" fillcolor="#000000" stroked="f">
                <v:path arrowok="t"/>
                <v:fill/>
              </v:shape>
              <v:shape style="position:absolute;left:780;top:12682;width:458;height:177" coordorigin="780,12682" coordsize="458,177" path="m1015,12735l1010,12735,974,12749,975,12754,979,12752,982,12752,1015,12752,1015,12735e" filled="t" fillcolor="#000000" stroked="f">
                <v:path arrowok="t"/>
                <v:fill/>
              </v:shape>
              <v:shape style="position:absolute;left:780;top:12682;width:458;height:177" coordorigin="780,12682" coordsize="458,177" path="m1125,12735l1116,12735,1106,12737,1069,12806,1074,12824,1087,12844,1103,12855,1124,12859,1135,12859,1145,12856,1155,12850,1118,12850,1109,12844,1100,12827,1094,12808,1092,12787,1092,12777,1094,12768,1097,12761,1099,12754,1103,12750,1112,12744,1117,12743,1153,12743,1146,12738,1125,12735e" filled="t" fillcolor="#000000" stroked="f">
                <v:path arrowok="t"/>
                <v:fill/>
              </v:shape>
              <v:shape style="position:absolute;left:780;top:12682;width:458;height:177" coordorigin="780,12682" coordsize="458,177" path="m1153,12743l1131,12743,1138,12747,1150,12764,1156,12782,1158,12804,1158,12821,1155,12833,1150,12840,1144,12846,1138,12850,1155,12850,1181,12786,1176,12769,1163,12749,1153,12743e" filled="t" fillcolor="#000000" stroked="f">
                <v:path arrowok="t"/>
                <v:fill/>
              </v:shape>
              <v:shape style="position:absolute;left:780;top:12682;width:458;height:177" coordorigin="780,12682" coordsize="458,177" path="m1228,12831l1220,12831,1216,12832,1211,12837,1209,12841,1209,12849,1211,12852,1216,12858,1220,12859,1228,12859,1231,12858,1236,12852,1238,12849,1238,12841,1236,12837,1234,12835,1231,12832,1228,12831e" filled="t" fillcolor="#000000" stroked="f">
                <v:path arrowok="t"/>
                <v:fill/>
              </v:shape>
            </v:group>
            <v:group style="position:absolute;left:2410;top:12657;width:127;height:174" coordorigin="2410,12657" coordsize="127,174">
              <v:shape style="position:absolute;left:2410;top:12657;width:127;height:174" coordorigin="2410,12657" coordsize="127,174" path="m2481,12657l2410,12657,2410,12662,2423,12662,2428,12663,2434,12670,2435,12677,2435,12810,2434,12816,2432,12819,2429,12823,2424,12826,2410,12826,2410,12830,2495,12830,2516,12828,2535,12822,2536,12821,2480,12821,2470,12820,2460,12818,2460,12670,2469,12668,2478,12667,2537,12667,2524,12661,2505,12658,2481,12657e" filled="t" fillcolor="#000000" stroked="f">
                <v:path arrowok="t"/>
                <v:fill/>
              </v:shape>
            </v:group>
            <v:group style="position:absolute;left:2478;top:12667;width:107;height:155" coordorigin="2478,12667" coordsize="107,155">
              <v:shape style="position:absolute;left:2478;top:12667;width:107;height:155" coordorigin="2478,12667" coordsize="107,155" path="m2537,12667l2478,12667,2488,12667,2507,12670,2554,12729,2555,12756,2551,12774,2542,12791,2526,12810,2508,12819,2487,12821,2536,12821,2583,12762,2585,12740,2583,12723,2576,12705,2563,12683,2548,12672,2537,12667e" filled="t" fillcolor="#000000" stroked="f">
                <v:path arrowok="t"/>
                <v:fill/>
              </v:shape>
            </v:group>
            <v:group style="position:absolute;left:2594;top:12882;width:61;height:5" coordorigin="2594,12882" coordsize="61,5">
              <v:shape style="position:absolute;left:2594;top:12882;width:61;height:5" coordorigin="2594,12882" coordsize="61,5" path="m2594,12882l2594,12886,2656,12886,2656,12882,2602,12882,2594,12882e" filled="t" fillcolor="#000000" stroked="f">
                <v:path arrowok="t"/>
                <v:fill/>
              </v:shape>
            </v:group>
            <v:group style="position:absolute;left:2602;top:12727;width:54;height:155" coordorigin="2602,12727" coordsize="54,155">
              <v:shape style="position:absolute;left:2602;top:12727;width:54;height:155" coordorigin="2602,12727" coordsize="54,155" path="m2636,12727l2607,12727,2609,12728,2612,12730,2613,12731,2614,12735,2614,12737,2614,12867,2614,12872,2612,12877,2611,12878,2606,12881,2602,12882,2656,12882,2649,12882,2645,12881,2640,12879,2638,12877,2636,12872,2636,12867,2636,12824,2649,12824,2641,12817,2638,12813,2637,12808,2636,12805,2636,12798,2636,12745,2643,12738,2636,12738,2636,12727e" filled="t" fillcolor="#000000" stroked="f">
                <v:path arrowok="t"/>
                <v:fill/>
              </v:shape>
            </v:group>
            <v:group style="position:absolute;left:2636;top:12824;width:56;height:10" coordorigin="2636,12824" coordsize="56,10">
              <v:shape style="position:absolute;left:2636;top:12824;width:56;height:10" coordorigin="2636,12824" coordsize="56,10" path="m2649,12824l2636,12824,2640,12827,2644,12830,2652,12833,2657,12834,2678,12834,2690,12829,2692,12826,2656,12826,2650,12824,2649,12824e" filled="t" fillcolor="#000000" stroked="f">
                <v:path arrowok="t"/>
                <v:fill/>
              </v:shape>
            </v:group>
            <v:group style="position:absolute;left:2671;top:12728;width:46;height:98" coordorigin="2671,12728" coordsize="46,98">
              <v:shape style="position:absolute;left:2671;top:12728;width:46;height:98" coordorigin="2671,12728" coordsize="46,98" path="m2705,12728l2671,12728,2677,12732,2684,12740,2692,12757,2694,12780,2694,12795,2691,12808,2679,12823,2672,12826,2692,12826,2700,12818,2709,12803,2715,12784,2717,12760,2712,12740,2705,12728e" filled="t" fillcolor="#000000" stroked="f">
                <v:path arrowok="t"/>
                <v:fill/>
              </v:shape>
            </v:group>
            <v:group style="position:absolute;left:2636;top:12710;width:70;height:28" coordorigin="2636,12710" coordsize="70,28">
              <v:shape style="position:absolute;left:2636;top:12710;width:70;height:28" coordorigin="2636,12710" coordsize="70,28" path="m2685,12710l2666,12710,2660,12712,2648,12720,2642,12727,2636,12738,2643,12738,2648,12733,2651,12731,2655,12729,2659,12728,2705,12728,2703,12724,2695,12714,2685,12710e" filled="t" fillcolor="#000000" stroked="f">
                <v:path arrowok="t"/>
                <v:fill/>
              </v:shape>
            </v:group>
            <v:group style="position:absolute;left:2595;top:12710;width:41;height:19" coordorigin="2595,12710" coordsize="41,19">
              <v:shape style="position:absolute;left:2595;top:12710;width:41;height:19" coordorigin="2595,12710" coordsize="41,19" path="m2636,12710l2631,12710,2595,12725,2596,12729,2599,12728,2602,12727,2636,12727,2636,12710e" filled="t" fillcolor="#000000" stroked="f">
                <v:path arrowok="t"/>
                <v:fill/>
              </v:shape>
            </v:group>
            <v:group style="position:absolute;left:2747;top:12722;width:48;height:110" coordorigin="2747,12722" coordsize="48,110">
              <v:shape style="position:absolute;left:2747;top:12722;width:48;height:110" coordorigin="2747,12722" coordsize="48,110" path="m2768,12722l2747,12722,2747,12811,2766,12832,2775,12832,2781,12830,2792,12822,2795,12817,2776,12817,2774,12816,2772,12814,2769,12811,2768,12806,2768,12722e" filled="t" fillcolor="#000000" stroked="f">
                <v:path arrowok="t"/>
                <v:fill/>
              </v:shape>
            </v:group>
            <v:group style="position:absolute;left:2783;top:12807;width:17;height:10" coordorigin="2783,12807" coordsize="17,10">
              <v:shape style="position:absolute;left:2783;top:12807;width:17;height:10" coordorigin="2783,12807" coordsize="17,10" path="m2799,12807l2794,12807,2793,12811,2791,12813,2785,12817,2783,12817,2795,12817,2796,12815,2799,12807e" filled="t" fillcolor="#000000" stroked="f">
                <v:path arrowok="t"/>
                <v:fill/>
              </v:shape>
            </v:group>
            <v:group style="position:absolute;left:2729;top:12675;width:67;height:47" coordorigin="2729,12675" coordsize="67,47">
              <v:shape style="position:absolute;left:2729;top:12675;width:67;height:47" coordorigin="2729,12675" coordsize="67,47" path="m2768,12675l2764,12675,2761,12683,2758,12689,2729,12718,2729,12722,2796,12722,2796,12713,2768,12713,2768,12675e" filled="t" fillcolor="#000000" stroked="f">
                <v:path arrowok="t"/>
                <v:fill/>
              </v:shape>
            </v:group>
            <v:group style="position:absolute;left:2808;top:12710;width:86;height:124" coordorigin="2808,12710" coordsize="86,124">
              <v:shape style="position:absolute;left:2808;top:12710;width:86;height:124" coordorigin="2808,12710" coordsize="86,124" path="m2864,12710l2855,12710,2845,12712,2808,12781,2813,12799,2826,12819,2842,12830,2863,12834,2874,12834,2884,12831,2894,12825,2857,12825,2848,12819,2839,12802,2833,12783,2831,12762,2831,12752,2833,12743,2836,12736,2839,12729,2842,12725,2851,12719,2856,12718,2892,12718,2885,12713,2864,12710e" filled="t" fillcolor="#000000" stroked="f">
                <v:path arrowok="t"/>
                <v:fill/>
              </v:shape>
            </v:group>
            <v:group style="position:absolute;left:2870;top:12718;width:51;height:107" coordorigin="2870,12718" coordsize="51,107">
              <v:shape style="position:absolute;left:2870;top:12718;width:51;height:107" coordorigin="2870,12718" coordsize="51,107" path="m2892,12718l2870,12718,2878,12722,2889,12739,2895,12757,2897,12779,2897,12796,2894,12808,2889,12815,2884,12822,2877,12825,2894,12825,2920,12761,2915,12744,2902,12724,2892,12718e" filled="t" fillcolor="#000000" stroked="f">
                <v:path arrowok="t"/>
                <v:fill/>
              </v:shape>
            </v:group>
            <v:group style="position:absolute;left:2948;top:12806;width:28;height:28" coordorigin="2948,12806" coordsize="28,28">
              <v:shape style="position:absolute;left:2948;top:12806;width:28;height:28" coordorigin="2948,12806" coordsize="28,28" path="m2967,12806l2959,12806,2955,12807,2950,12812,2948,12816,2948,12824,2950,12827,2955,12833,2959,12834,2967,12834,2970,12833,2975,12827,2977,12824,2977,12816,2976,12813,2973,12810,2970,12807,2967,12806e" filled="t" fillcolor="#000000" stroked="f">
                <v:path arrowok="t"/>
                <v:fill/>
              </v:shape>
            </v:group>
            <v:group style="position:absolute;left:3104;top:12500;width:865;height:404" coordorigin="3104,12500" coordsize="865,404">
              <v:shape style="position:absolute;left:3104;top:12500;width:865;height:404" coordorigin="3104,12500" coordsize="865,404" path="m3104,12904l3969,12904,3969,12500,3104,12500,3104,12904xe" filled="f" stroked="t" strokeweight=".75pt" strokecolor="#000000">
                <v:path arrowok="t"/>
              </v:shape>
            </v:group>
            <v:group style="position:absolute;left:625;top:13491;width:10651;height:494" coordorigin="625,13491" coordsize="10651,494">
              <v:shape style="position:absolute;left:625;top:13491;width:10651;height:494" coordorigin="625,13491" coordsize="10651,494" path="m625,13491l5826,13491,5826,13985,11276,13985e" filled="f" stroked="t" strokeweight=".75pt" strokecolor="#000000">
                <v:path arrowok="t"/>
              </v:shape>
              <v:shape style="position:absolute;left:788;top:11745;width:3334;height:167" type="#_x0000_t75">
                <v:imagedata r:id="rId4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type w:val="continuous"/>
          <w:pgSz w:w="11920" w:h="16840"/>
          <w:pgMar w:top="1560" w:bottom="280" w:left="1680" w:right="1680"/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line="200" w:lineRule="exact" w:after="0"/>
        <w:jc w:val="left"/>
        <w:rPr>
          <w:sz w:val="20"/>
          <w:szCs w:val="20"/>
        </w:rPr>
        <w:sectPr>
          <w:pgSz w:w="11920" w:h="16840"/>
          <w:pgMar w:top="1560" w:bottom="280" w:left="760" w:right="10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7.9715pt;margin-top:56.758919pt;width:538.7427pt;height:728.3719pt;mso-position-horizontal-relative:page;mso-position-vertical-relative:page;z-index:-1395" coordorigin="559,1135" coordsize="10775,14567">
            <v:group style="position:absolute;left:572;top:1145;width:10747;height:14547" coordorigin="572,1145" coordsize="10747,14547">
              <v:shape style="position:absolute;left:572;top:1145;width:10747;height:14547" coordorigin="572,1145" coordsize="10747,14547" path="m572,15693l11319,15693,11319,1145,572,1145,572,15693xe" filled="f" stroked="t" strokeweight="1.0001pt" strokecolor="#000000">
                <v:path arrowok="t"/>
              </v:shape>
              <v:shape style="position:absolute;left:1380;top:13370;width:8959;height:572" type="#_x0000_t75">
                <v:imagedata r:id="rId43" o:title=""/>
              </v:shape>
            </v:group>
            <v:group style="position:absolute;left:834;top:15037;width:4325;height:2" coordorigin="834,15037" coordsize="4325,2">
              <v:shape style="position:absolute;left:834;top:15037;width:4325;height:2" coordorigin="834,15037" coordsize="4325,0" path="m834,15037l5159,15037e" filled="f" stroked="t" strokeweight=".75pt" strokecolor="#000000">
                <v:path arrowok="t"/>
              </v:shape>
            </v:group>
            <v:group style="position:absolute;left:7911;top:15037;width:2883;height:2" coordorigin="7911,15037" coordsize="2883,2">
              <v:shape style="position:absolute;left:7911;top:15037;width:2883;height:2" coordorigin="7911,15037" coordsize="2883,0" path="m7911,15037l10795,15037e" filled="f" stroked="t" strokeweight=".75pt" strokecolor="#000000">
                <v:path arrowok="t"/>
              </v:shape>
              <v:shape style="position:absolute;left:2039;top:15178;width:7583;height:254" type="#_x0000_t75">
                <v:imagedata r:id="rId44" o:title=""/>
              </v:shape>
            </v:group>
            <v:group style="position:absolute;left:7177;top:9886;width:393;height:393" coordorigin="7177,9886" coordsize="393,393">
              <v:shape style="position:absolute;left:7177;top:9886;width:393;height:393" coordorigin="7177,9886" coordsize="393,393" path="m7177,10279l7571,10279,7571,9886,7177,9886,7177,10279xe" filled="f" stroked="t" strokeweight=".75pt" strokecolor="#000000">
                <v:path arrowok="t"/>
              </v:shape>
            </v:group>
            <v:group style="position:absolute;left:3213;top:9886;width:393;height:393" coordorigin="3213,9886" coordsize="393,393">
              <v:shape style="position:absolute;left:3213;top:9886;width:393;height:393" coordorigin="3213,9886" coordsize="393,393" path="m3213,10279l3606,10279,3606,9886,3213,9886,3213,10279xe" filled="f" stroked="t" strokeweight=".75pt" strokecolor="#000000">
                <v:path arrowok="t"/>
              </v:shape>
              <v:shape style="position:absolute;left:768;top:11613;width:9871;height:411" type="#_x0000_t75">
                <v:imagedata r:id="rId45" o:title=""/>
              </v:shape>
              <v:shape style="position:absolute;left:768;top:12208;width:7092;height:412" type="#_x0000_t75">
                <v:imagedata r:id="rId46" o:title=""/>
              </v:shape>
            </v:group>
            <v:group style="position:absolute;left:8042;top:12215;width:393;height:397" coordorigin="8042,12215" coordsize="393,397">
              <v:shape style="position:absolute;left:8042;top:12215;width:393;height:397" coordorigin="8042,12215" coordsize="393,397" path="m8042,12612l8436,12612,8436,12215,8042,12215,8042,12612xe" filled="f" stroked="t" strokeweight=".75pt" strokecolor="#000000">
                <v:path arrowok="t"/>
              </v:shape>
              <v:shape style="position:absolute;left:727;top:12807;width:10407;height:214" type="#_x0000_t75">
                <v:imagedata r:id="rId47" o:title=""/>
              </v:shape>
            </v:group>
            <v:group style="position:absolute;left:9530;top:9886;width:393;height:393" coordorigin="9530,9886" coordsize="393,393">
              <v:shape style="position:absolute;left:9530;top:9886;width:393;height:393" coordorigin="9530,9886" coordsize="393,393" path="m9530,10279l9923,10279,9923,9886,9530,9886,9530,10279xe" filled="f" stroked="t" strokeweight=".75pt" strokecolor="#000000">
                <v:path arrowok="t"/>
              </v:shape>
            </v:group>
            <v:group style="position:absolute;left:5071;top:9886;width:393;height:393" coordorigin="5071,9886" coordsize="393,393">
              <v:shape style="position:absolute;left:5071;top:9886;width:393;height:393" coordorigin="5071,9886" coordsize="393,393" path="m5071,10279l5465,10279,5465,9886,5071,9886,5071,10279xe" filled="f" stroked="t" strokeweight=".75pt" strokecolor="#000000">
                <v:path arrowok="t"/>
              </v:shape>
            </v:group>
            <v:group style="position:absolute;left:572;top:13109;width:10747;height:2" coordorigin="572,13109" coordsize="10747,2">
              <v:shape style="position:absolute;left:572;top:13109;width:10747;height:2" coordorigin="572,13109" coordsize="10747,0" path="m572,13109l11319,13109e" filled="f" stroked="t" strokeweight=".75pt" strokecolor="#000000">
                <v:path arrowok="t"/>
              </v:shape>
            </v:group>
            <v:group style="position:absolute;left:580;top:8901;width:10747;height:2" coordorigin="580,8901" coordsize="10747,2">
              <v:shape style="position:absolute;left:580;top:8901;width:10747;height:2" coordorigin="580,8901" coordsize="10747,0" path="m580,8901l11327,8901e" filled="f" stroked="t" strokeweight=".75pt" strokecolor="#000000">
                <v:path arrowok="t"/>
              </v:shape>
              <v:shape style="position:absolute;left:775;top:8933;width:2369;height:213" type="#_x0000_t75">
                <v:imagedata r:id="rId48" o:title=""/>
              </v:shape>
              <v:shape style="position:absolute;left:771;top:9259;width:5050;height:425" type="#_x0000_t75">
                <v:imagedata r:id="rId49" o:title=""/>
              </v:shape>
            </v:group>
            <v:group style="position:absolute;left:10745;top:9266;width:393;height:393" coordorigin="10745,9266" coordsize="393,393">
              <v:shape style="position:absolute;left:10745;top:9266;width:393;height:393" coordorigin="10745,9266" coordsize="393,393" path="m10745,9659l11138,9659,11138,9266,10745,9266,10745,9659xe" filled="f" stroked="t" strokeweight=".75pt" strokecolor="#000000">
                <v:path arrowok="t"/>
              </v:shape>
            </v:group>
            <v:group style="position:absolute;left:5938;top:9266;width:393;height:393" coordorigin="5938,9266" coordsize="393,393">
              <v:shape style="position:absolute;left:5938;top:9266;width:393;height:393" coordorigin="5938,9266" coordsize="393,393" path="m5938,9659l6331,9659,6331,9266,5938,9266,5938,9659xe" filled="f" stroked="t" strokeweight=".75pt" strokecolor="#000000">
                <v:path arrowok="t"/>
              </v:shape>
              <v:shape style="position:absolute;left:7879;top:9472;width:2608;height:214" type="#_x0000_t75">
                <v:imagedata r:id="rId50" o:title=""/>
              </v:shape>
            </v:group>
            <v:group style="position:absolute;left:567;top:9764;width:10747;height:2" coordorigin="567,9764" coordsize="10747,2">
              <v:shape style="position:absolute;left:567;top:9764;width:10747;height:2" coordorigin="567,9764" coordsize="10747,0" path="m567,9764l11314,9764e" filled="f" stroked="t" strokeweight=".75pt" strokecolor="#000000">
                <v:path arrowok="t"/>
              </v:shape>
              <v:shape style="position:absolute;left:771;top:9966;width:6263;height:214" type="#_x0000_t75">
                <v:imagedata r:id="rId51" o:title=""/>
              </v:shape>
              <v:shape style="position:absolute;left:8694;top:10023;width:673;height:163" type="#_x0000_t75">
                <v:imagedata r:id="rId52" o:title=""/>
              </v:shape>
            </v:group>
            <v:group style="position:absolute;left:580;top:10365;width:10747;height:2" coordorigin="580,10365" coordsize="10747,2">
              <v:shape style="position:absolute;left:580;top:10365;width:10747;height:2" coordorigin="580,10365" coordsize="10747,0" path="m580,10365l11327,10365e" filled="f" stroked="t" strokeweight=".75pt" strokecolor="#000000">
                <v:path arrowok="t"/>
              </v:shape>
            </v:group>
            <v:group style="position:absolute;left:580;top:11498;width:10747;height:2" coordorigin="580,11498" coordsize="10747,2">
              <v:shape style="position:absolute;left:580;top:11498;width:10747;height:2" coordorigin="580,11498" coordsize="10747,0" path="m580,11498l11327,11498e" filled="f" stroked="t" strokeweight=".75pt" strokecolor="#000000">
                <v:path arrowok="t"/>
              </v:shape>
            </v:group>
            <v:group style="position:absolute;left:10767;top:11620;width:393;height:396" coordorigin="10767,11620" coordsize="393,396">
              <v:shape style="position:absolute;left:10767;top:11620;width:393;height:396" coordorigin="10767,11620" coordsize="393,396" path="m10767,12016l11160,12016,11160,11620,10767,11620,10767,12016xe" filled="f" stroked="t" strokeweight=".75pt" strokecolor="#000000">
                <v:path arrowok="t"/>
              </v:shape>
            </v:group>
            <v:group style="position:absolute;left:3832;top:10384;width:2;height:1114" coordorigin="3832,10384" coordsize="2,1114">
              <v:shape style="position:absolute;left:3832;top:10384;width:2;height:1114" coordorigin="3832,10384" coordsize="0,1114" path="m3832,10384l3832,11498e" filled="f" stroked="t" strokeweight=".75pt" strokecolor="#000000">
                <v:path arrowok="t"/>
              </v:shape>
              <v:shape style="position:absolute;left:4115;top:10377;width:7118;height:1129" type="#_x0000_t75">
                <v:imagedata r:id="rId53" o:title=""/>
              </v:shape>
              <v:shape style="position:absolute;left:766;top:10517;width:2571;height:167" type="#_x0000_t75">
                <v:imagedata r:id="rId54" o:title=""/>
              </v:shape>
            </v:group>
            <v:group style="position:absolute;left:1356;top:10979;width:393;height:393" coordorigin="1356,10979" coordsize="393,393">
              <v:shape style="position:absolute;left:1356;top:10979;width:393;height:393" coordorigin="1356,10979" coordsize="393,393" path="m1356,11372l1749,11372,1749,10979,1356,10979,1356,11372xe" filled="f" stroked="t" strokeweight=".75pt" strokecolor="#000000">
                <v:path arrowok="t"/>
              </v:shape>
            </v:group>
            <v:group style="position:absolute;left:2841;top:11000;width:393;height:393" coordorigin="2841,11000" coordsize="393,393">
              <v:shape style="position:absolute;left:2841;top:11000;width:393;height:393" coordorigin="2841,11000" coordsize="393,393" path="m2841,11393l3234,11393,3234,11000,2841,11000,2841,11393xe" filled="f" stroked="t" strokeweight=".75pt" strokecolor="#000000">
                <v:path arrowok="t"/>
              </v:shape>
            </v:group>
            <v:group style="position:absolute;left:1017;top:11142;width:1657;height:152" coordorigin="1017,11142" coordsize="1657,152">
              <v:shape style="position:absolute;left:1017;top:11142;width:1657;height:152" coordorigin="1017,11142" coordsize="1657,152" path="m1022,11243l1018,11243,1018,11293,1022,11293,1023,11290,1024,11288,1026,11285,1027,11285,1097,11285,1058,11285,1051,11283,1038,11276,1033,11272,1027,11262,1024,11254,1022,11243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1097,11285l1031,11285,1035,11286,1049,11290,1054,11292,1056,11292,1060,11293,1063,11293,1081,11293,1092,11289,1097,11285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1067,11142l1047,11142,1037,11145,1021,11160,1017,11169,1017,11186,1072,11233,1079,11238,1086,11243,1089,11247,1093,11254,1094,11257,1094,11267,1092,11273,1081,11282,1074,11285,1097,11285,1109,11273,1113,11264,1113,11247,1112,11242,1107,11231,1103,11226,1098,11223,1093,11219,1084,11213,1054,11197,1043,11190,1039,11184,1036,11181,1034,11177,1034,11167,1036,11161,1046,11152,1052,11150,1104,11150,1104,11150,1091,11150,1088,11149,1075,11143,1067,11142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1104,11150l1066,11150,1073,11152,1085,11158,1090,11163,1096,11174,1098,11182,1100,11192,1104,11192,1104,11150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1104,11142l1100,11142,1099,11145,1098,11147,1096,11149,1094,11150,1104,11150,1104,11142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1193,11286l1131,11286,1131,11290,1193,11290,1193,11286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1182,11149l1139,11149,1143,11150,1146,11151,1152,11273,1151,11278,1146,11284,1142,11286,1184,11286,1172,11162,1173,11156,1178,11151,1182,11149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1193,11145l1131,11145,1131,11149,1193,11149,1193,11145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2428,11175l2402,11175,2497,11292,2501,11292,2501,11254,2492,11254,2428,11175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2422,11286l2372,11286,2372,11290,2422,11290,2422,11286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2403,11145l2364,11145,2364,11149,2368,11149,2371,11149,2392,11164,2392,11274,2391,11278,2387,11284,2383,11286,2411,11286,2407,11284,2404,11281,2403,11279,2402,11274,2402,11175,2428,11175,2403,11145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2510,11149l2482,11149,2486,11150,2491,11156,2492,11161,2492,11254,2501,11254,2501,11161,2502,11157,2506,11151,2510,11149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2521,11145l2471,11145,2471,11149,2521,11149,2521,11145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2605,11142l2549,11168,2533,11228,2538,11246,2548,11263,2565,11282,2583,11290,2604,11293,2623,11290,2633,11286,2617,11286,2601,11285,2559,11228,2558,11199,2563,11179,2572,11164,2580,11154,2590,11149,2635,11149,2625,11145,2605,11142e" filled="t" fillcolor="#000000" stroked="f">
                <v:path arrowok="t"/>
                <v:fill/>
              </v:shape>
              <v:shape style="position:absolute;left:1017;top:11142;width:1657;height:152" coordorigin="1017,11142" coordsize="1657,152" path="m2635,11149l2603,11149,2605,11149,2623,11154,2640,11171,2646,11185,2649,11206,2649,11234,2645,11255,2637,11270,2628,11280,2617,11286,2633,11286,2673,11232,2674,11207,2670,11190,2660,11173,2643,11154,2635,11149e" filled="t" fillcolor="#000000" stroked="f">
                <v:path arrowok="t"/>
                <v:fill/>
              </v:shape>
            </v:group>
            <v:group style="position:absolute;left:5175;top:11000;width:393;height:393" coordorigin="5175,11000" coordsize="393,393">
              <v:shape style="position:absolute;left:5175;top:11000;width:393;height:393" coordorigin="5175,11000" coordsize="393,393" path="m5175,11393l5568,11393,5568,11000,5175,11000,5175,11393xe" filled="f" stroked="t" strokeweight=".75pt" strokecolor="#000000">
                <v:path arrowok="t"/>
              </v:shape>
            </v:group>
            <v:group style="position:absolute;left:6661;top:11022;width:393;height:393" coordorigin="6661,11022" coordsize="393,393">
              <v:shape style="position:absolute;left:6661;top:11022;width:393;height:393" coordorigin="6661,11022" coordsize="393,393" path="m6661,11416l7054,11416,7054,11022,6661,11022,6661,11416xe" filled="f" stroked="t" strokeweight=".75pt" strokecolor="#000000">
                <v:path arrowok="t"/>
              </v:shape>
            </v:group>
            <v:group style="position:absolute;left:4837;top:11164;width:1655;height:152" coordorigin="4837,11164" coordsize="1655,152">
              <v:shape style="position:absolute;left:4837;top:11164;width:1655;height:152" coordorigin="4837,11164" coordsize="1655,152" path="m4843,11266l4839,11266,4839,11315,4843,11315,4843,11312,4844,11310,4846,11308,4847,11307,4917,11307,4878,11307,4871,11305,4858,11298,4853,11294,4847,11284,4845,11276,4843,11266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4917,11307l4851,11307,4855,11308,4869,11313,4874,11314,4876,11314,4880,11315,4884,11315,4901,11315,4912,11311,4917,11307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4887,11164l4867,11164,4857,11168,4841,11183,4837,11192,4837,11208,4892,11256,4900,11260,4903,11262,4907,11266,4910,11269,4914,11276,4915,11280,4915,11290,4912,11295,4902,11305,4895,11307,4917,11307,4929,11295,4934,11286,4934,11269,4932,11264,4927,11253,4923,11249,4918,11245,4913,11241,4904,11235,4874,11219,4863,11212,4859,11207,4856,11203,4854,11199,4854,11189,4857,11184,4866,11175,4873,11172,4924,11172,4924,11172,4911,11172,4908,11171,4896,11166,4887,11164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4924,11172l4887,11172,4893,11174,4905,11181,4910,11185,4916,11197,4919,11204,4920,11214,4924,11214,4924,11172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4924,11164l4920,11164,4919,11167,4918,11169,4916,11172,4915,11172,4924,11172,4924,11164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5013,11308l4951,11308,4951,11312,5013,11312,5013,11308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5002,11171l4959,11171,4963,11172,4966,11174,4972,11295,4971,11301,4966,11306,4962,11308,5004,11308,4992,11184,4993,11179,4998,11173,5002,11171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5013,11167l4951,11167,4951,11171,5013,11171,5013,11167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6246,11198l6220,11198,6315,11314,6319,11314,6319,11276,6310,11276,6246,11198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6240,11308l6190,11308,6190,11312,6240,11312,6240,11308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6221,11167l6182,11167,6182,11171,6186,11171,6189,11171,6211,11186,6210,11296,6210,11300,6206,11306,6201,11308,6230,11308,6226,11307,6223,11304,6221,11301,6220,11296,6220,11198,6246,11198,6221,11167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6329,11171l6300,11171,6304,11173,6309,11178,6310,11183,6310,11276,6319,11276,6319,11183,6320,11179,6324,11173,6329,11171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6340,11167l6289,11167,6289,11171,6340,11171,6340,11167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6423,11164l6367,11190,6351,11251,6356,11268,6366,11285,6383,11304,6401,11313,6422,11315,6441,11313,6451,11308,6435,11308,6419,11308,6377,11250,6376,11221,6381,11201,6390,11186,6398,11176,6408,11172,6453,11172,6443,11167,6423,11164e" filled="t" fillcolor="#000000" stroked="f">
                <v:path arrowok="t"/>
                <v:fill/>
              </v:shape>
              <v:shape style="position:absolute;left:4837;top:11164;width:1655;height:152" coordorigin="4837,11164" coordsize="1655,152" path="m6453,11172l6421,11172,6423,11172,6441,11177,6458,11193,6463,11207,6467,11228,6467,11256,6463,11277,6455,11292,6446,11302,6435,11308,6451,11308,6491,11254,6492,11230,6488,11212,6478,11195,6461,11176,6453,11172e" filled="t" fillcolor="#000000" stroked="f">
                <v:path arrowok="t"/>
                <v:fill/>
              </v:shape>
            </v:group>
            <v:group style="position:absolute;left:8889;top:11000;width:393;height:393" coordorigin="8889,11000" coordsize="393,393">
              <v:shape style="position:absolute;left:8889;top:11000;width:393;height:393" coordorigin="8889,11000" coordsize="393,393" path="m8889,11393l9282,11393,9282,11000,8889,11000,8889,11393xe" filled="f" stroked="t" strokeweight=".75pt" strokecolor="#000000">
                <v:path arrowok="t"/>
              </v:shape>
            </v:group>
            <v:group style="position:absolute;left:10374;top:11022;width:393;height:393" coordorigin="10374,11022" coordsize="393,393">
              <v:shape style="position:absolute;left:10374;top:11022;width:393;height:393" coordorigin="10374,11022" coordsize="393,393" path="m10374,11416l10767,11416,10767,11022,10374,11022,10374,11416xe" filled="f" stroked="t" strokeweight=".75pt" strokecolor="#000000">
                <v:path arrowok="t"/>
              </v:shape>
            </v:group>
            <v:group style="position:absolute;left:8550;top:11164;width:1656;height:152" coordorigin="8550,11164" coordsize="1656,152">
              <v:shape style="position:absolute;left:8550;top:11164;width:1656;height:152" coordorigin="8550,11164" coordsize="1656,152" path="m8556,11266l8552,11266,8552,11315,8556,11315,8556,11312,8557,11310,8559,11308,8560,11307,8630,11307,8591,11307,8584,11305,8571,11298,8566,11294,8560,11284,8557,11276,8556,11266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8630,11307l8564,11307,8568,11308,8582,11313,8587,11314,8589,11314,8593,11315,8597,11315,8614,11315,8625,11311,8630,11307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8600,11164l8580,11164,8570,11168,8554,11183,8550,11192,8550,11208,8605,11256,8613,11260,8615,11262,8620,11266,8623,11269,8627,11276,8628,11280,8628,11290,8625,11295,8615,11305,8608,11307,8630,11307,8642,11295,8647,11286,8646,11269,8645,11264,8640,11253,8636,11249,8631,11245,8626,11241,8617,11235,8587,11219,8576,11212,8572,11207,8569,11203,8567,11199,8567,11189,8570,11184,8579,11175,8585,11172,8637,11172,8637,11172,8624,11172,8621,11171,8609,11166,8600,11164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8637,11172l8599,11172,8606,11174,8618,11181,8623,11185,8629,11197,8632,11204,8633,11214,8637,11214,8637,11172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8637,11164l8633,11164,8632,11167,8631,11169,8629,11172,8627,11172,8637,11172,8637,11164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8726,11308l8664,11308,8664,11312,8726,11312,8726,11308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8715,11171l8672,11171,8676,11172,8679,11174,8684,11295,8684,11301,8679,11306,8675,11308,8717,11308,8705,11184,8706,11179,8710,11173,8715,11171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8726,11167l8664,11167,8664,11171,8726,11171,8726,11167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9960,11198l9934,11198,10030,11314,10034,11314,10034,11276,10024,11276,9960,11198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9955,11308l9904,11308,9904,11312,9955,11312,9955,11308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9936,11167l9896,11167,9896,11171,9900,11171,9904,11171,9925,11186,9925,11296,9924,11300,9920,11306,9915,11308,9944,11308,9940,11307,9937,11304,9935,11301,9934,11296,9934,11198,9960,11198,9936,11167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10043,11171l10014,11171,10018,11173,10023,11178,10024,11183,10024,11276,10034,11276,10034,11183,10034,11179,10038,11173,10043,11171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10054,11167l10004,11167,10004,11171,10054,11171,10054,11167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10137,11164l10081,11190,10066,11251,10070,11268,10080,11285,10097,11304,10115,11313,10136,11315,10155,11313,10165,11308,10149,11308,10133,11308,10091,11250,10090,11221,10095,11201,10104,11186,10112,11176,10122,11172,10167,11172,10157,11167,10137,11164e" filled="t" fillcolor="#000000" stroked="f">
                <v:path arrowok="t"/>
                <v:fill/>
              </v:shape>
              <v:shape style="position:absolute;left:8550;top:11164;width:1656;height:152" coordorigin="8550,11164" coordsize="1656,152" path="m10167,11172l10135,11172,10138,11172,10155,11177,10172,11193,10178,11207,10181,11228,10182,11256,10177,11277,10169,11292,10160,11302,10149,11308,10165,11308,10205,11254,10206,11230,10202,11212,10192,11195,10175,11176,10167,11172e" filled="t" fillcolor="#000000" stroked="f">
                <v:path arrowok="t"/>
                <v:fill/>
              </v:shape>
            </v:group>
            <v:group style="position:absolute;left:572;top:5978;width:10747;height:2" coordorigin="572,5978" coordsize="10747,2">
              <v:shape style="position:absolute;left:572;top:5978;width:10747;height:2" coordorigin="572,5978" coordsize="10747,0" path="m572,5978l11319,5978e" filled="f" stroked="t" strokeweight=".75pt" strokecolor="#000000">
                <v:path arrowok="t"/>
              </v:shape>
              <v:shape style="position:absolute;left:751;top:4494;width:4847;height:167" type="#_x0000_t75">
                <v:imagedata r:id="rId55" o:title=""/>
              </v:shape>
            </v:group>
            <v:group style="position:absolute;left:763;top:4957;width:124;height:180" coordorigin="763,4957" coordsize="124,180">
              <v:shape style="position:absolute;left:763;top:4957;width:124;height:180" coordorigin="763,4957" coordsize="124,180" path="m835,4957l782,4988,763,5042,763,5070,809,5130,853,5137,872,5133,887,5126,842,5126,831,5123,792,5065,791,5040,793,5019,830,4968,840,4965,886,4965,878,4961,860,4958,835,4957e" filled="t" fillcolor="#000000" stroked="f">
                <v:path arrowok="t"/>
                <v:fill/>
              </v:shape>
            </v:group>
            <v:group style="position:absolute;left:867;top:5091;width:51;height:36" coordorigin="867,5091" coordsize="51,36">
              <v:shape style="position:absolute;left:867;top:5091;width:51;height:36" coordorigin="867,5091" coordsize="51,36" path="m913,5091l899,5108,885,5119,876,5124,867,5126,887,5126,891,5124,905,5111,917,5093,913,5091e" filled="t" fillcolor="#000000" stroked="f">
                <v:path arrowok="t"/>
                <v:fill/>
              </v:shape>
            </v:group>
            <v:group style="position:absolute;left:840;top:4965;width:73;height:50" coordorigin="840,4965" coordsize="73,50">
              <v:shape style="position:absolute;left:840;top:4965;width:73;height:50" coordorigin="840,4965" coordsize="73,50" path="m886,4965l840,4965,852,4965,871,4969,890,4979,901,4994,910,5015,913,5015,910,4968,893,4968,890,4967,886,4965e" filled="t" fillcolor="#000000" stroked="f">
                <v:path arrowok="t"/>
                <v:fill/>
              </v:shape>
            </v:group>
            <v:group style="position:absolute;left:897;top:4956;width:14;height:12" coordorigin="897,4956" coordsize="14,12">
              <v:shape style="position:absolute;left:897;top:4956;width:14;height:12" coordorigin="897,4956" coordsize="14,12" path="m910,4956l905,4956,904,4960,903,4963,900,4966,899,4967,897,4968,910,4968,910,4956e" filled="t" fillcolor="#000000" stroked="f">
                <v:path arrowok="t"/>
                <v:fill/>
              </v:shape>
            </v:group>
            <v:group style="position:absolute;left:936;top:5021;width:86;height:115" coordorigin="936,5021" coordsize="86,115">
              <v:shape style="position:absolute;left:936;top:5021;width:86;height:115" coordorigin="936,5021" coordsize="86,115" path="m1014,5021l987,5021,992,5023,999,5032,1001,5040,1001,5051,993,5059,972,5067,958,5074,949,5080,943,5085,940,5091,937,5095,936,5100,936,5115,939,5122,949,5133,956,5136,969,5136,974,5135,982,5131,989,5126,995,5121,971,5121,967,5119,959,5111,957,5106,957,5095,959,5090,962,5086,965,5082,969,5078,980,5072,988,5069,1001,5064,1022,5064,1022,5042,1022,5034,1018,5025,1014,5021e" filled="t" fillcolor="#000000" stroked="f">
                <v:path arrowok="t"/>
                <v:fill/>
              </v:shape>
            </v:group>
            <v:group style="position:absolute;left:1001;top:5117;width:39;height:19" coordorigin="1001,5117" coordsize="39,19">
              <v:shape style="position:absolute;left:1001;top:5117;width:39;height:19" coordorigin="1001,5117" coordsize="39,19" path="m1024,5117l1001,5117,1001,5124,1003,5129,1008,5134,1011,5136,1024,5136,1033,5129,1040,5120,1027,5120,1026,5119,1024,5118,1024,5117e" filled="t" fillcolor="#000000" stroked="f">
                <v:path arrowok="t"/>
                <v:fill/>
              </v:shape>
            </v:group>
            <v:group style="position:absolute;left:982;top:5064;width:42;height:57" coordorigin="982,5064" coordsize="42,57">
              <v:shape style="position:absolute;left:982;top:5064;width:42;height:57" coordorigin="982,5064" coordsize="42,57" path="m1022,5064l1001,5064,1001,5108,991,5117,982,5121,995,5121,1001,5117,1024,5117,1023,5116,1023,5111,1022,5106,1022,5064e" filled="t" fillcolor="#000000" stroked="f">
                <v:path arrowok="t"/>
                <v:fill/>
              </v:shape>
            </v:group>
            <v:group style="position:absolute;left:1030;top:5109;width:13;height:10" coordorigin="1030,5109" coordsize="13,10">
              <v:shape style="position:absolute;left:1030;top:5109;width:13;height:10" coordorigin="1030,5109" coordsize="13,10" path="m1042,5109l1037,5115,1034,5118,1031,5119,1030,5120,1040,5120,1042,5117,1042,5109e" filled="t" fillcolor="#000000" stroked="f">
                <v:path arrowok="t"/>
                <v:fill/>
              </v:shape>
            </v:group>
            <v:group style="position:absolute;left:940;top:5013;width:73;height:42" coordorigin="940,5013" coordsize="73,42">
              <v:shape style="position:absolute;left:940;top:5013;width:73;height:42" coordorigin="940,5013" coordsize="73,42" path="m994,5013l970,5013,959,5016,944,5028,940,5035,940,5046,941,5049,945,5054,948,5055,954,5055,957,5054,961,5049,962,5046,962,5031,963,5028,967,5025,970,5022,974,5021,1014,5021,1002,5015,994,5013e" filled="t" fillcolor="#000000" stroked="f">
                <v:path arrowok="t"/>
                <v:fill/>
              </v:shape>
            </v:group>
            <v:group style="position:absolute;left:1067;top:5132;width:51;height:5" coordorigin="1067,5132" coordsize="51,5">
              <v:shape style="position:absolute;left:1067;top:5132;width:51;height:5" coordorigin="1067,5132" coordsize="51,5" path="m1118,5132l1067,5132,1069,5132,1072,5133,1081,5136,1089,5137,1107,5137,1116,5134,1118,5132e" filled="t" fillcolor="#000000" stroked="f">
                <v:path arrowok="t"/>
                <v:fill/>
              </v:shape>
            </v:group>
            <v:group style="position:absolute;left:1056;top:5093;width:65;height:42" coordorigin="1056,5093" coordsize="65,42">
              <v:shape style="position:absolute;left:1056;top:5093;width:65;height:42" coordorigin="1056,5093" coordsize="65,42" path="m1060,5093l1056,5093,1056,5135,1060,5135,1062,5133,1063,5132,1118,5132,1121,5130,1089,5130,1081,5127,1067,5114,1063,5105,1060,5093e" filled="t" fillcolor="#000000" stroked="f">
                <v:path arrowok="t"/>
                <v:fill/>
              </v:shape>
            </v:group>
            <v:group style="position:absolute;left:1056;top:5013;width:80;height:117" coordorigin="1056,5013" coordsize="80,117">
              <v:shape style="position:absolute;left:1056;top:5013;width:80;height:117" coordorigin="1056,5013" coordsize="80,117" path="m1096,5013l1081,5013,1072,5016,1059,5029,1056,5037,1056,5054,1058,5060,1065,5070,1073,5076,1098,5088,1107,5093,1115,5101,1117,5106,1117,5117,1115,5121,1108,5128,1103,5130,1121,5130,1132,5121,1136,5112,1136,5099,1129,5082,1110,5068,1083,5055,1078,5051,1075,5048,1072,5044,1071,5040,1071,5032,1073,5028,1080,5022,1085,5020,1127,5020,1127,5018,1115,5018,1112,5017,1102,5014,1096,5013e" filled="t" fillcolor="#000000" stroked="f">
                <v:path arrowok="t"/>
                <v:fill/>
              </v:shape>
            </v:group>
            <v:group style="position:absolute;left:1099;top:5020;width:28;height:32" coordorigin="1099,5020" coordsize="28,32">
              <v:shape style="position:absolute;left:1099;top:5020;width:28;height:32" coordorigin="1099,5020" coordsize="28,32" path="m1127,5020l1099,5020,1105,5023,1110,5027,1115,5032,1119,5040,1123,5053,1127,5053,1127,5020e" filled="t" fillcolor="#000000" stroked="f">
                <v:path arrowok="t"/>
                <v:fill/>
              </v:shape>
            </v:group>
            <v:group style="position:absolute;left:1118;top:5013;width:9;height:5" coordorigin="1118,5013" coordsize="9,5">
              <v:shape style="position:absolute;left:1118;top:5013;width:9;height:5" coordorigin="1118,5013" coordsize="9,5" path="m1127,5013l1123,5013,1122,5015,1121,5016,1119,5017,1118,5018,1127,5018,1127,5013e" filled="t" fillcolor="#000000" stroked="f">
                <v:path arrowok="t"/>
                <v:fill/>
              </v:shape>
            </v:group>
            <v:group style="position:absolute;left:1154;top:5021;width:86;height:115" coordorigin="1154,5021" coordsize="86,115">
              <v:shape style="position:absolute;left:1154;top:5021;width:86;height:115" coordorigin="1154,5021" coordsize="86,115" path="m1232,5021l1205,5021,1210,5023,1218,5032,1220,5040,1220,5051,1211,5059,1191,5067,1176,5074,1168,5080,1162,5085,1158,5091,1156,5095,1154,5100,1154,5115,1157,5122,1168,5133,1174,5136,1188,5136,1192,5135,1200,5131,1208,5126,1214,5121,1189,5121,1185,5119,1178,5111,1176,5106,1176,5095,1177,5090,1180,5086,1183,5082,1188,5078,1198,5072,1207,5069,1220,5064,1241,5064,1241,5042,1240,5034,1236,5025,1232,5021e" filled="t" fillcolor="#000000" stroked="f">
                <v:path arrowok="t"/>
                <v:fill/>
              </v:shape>
            </v:group>
            <v:group style="position:absolute;left:1220;top:5117;width:39;height:19" coordorigin="1220,5117" coordsize="39,19">
              <v:shape style="position:absolute;left:1220;top:5117;width:39;height:19" coordorigin="1220,5117" coordsize="39,19" path="m1242,5117l1220,5117,1220,5124,1221,5129,1226,5134,1229,5136,1242,5136,1251,5129,1259,5120,1246,5120,1245,5119,1243,5118,1242,5117e" filled="t" fillcolor="#000000" stroked="f">
                <v:path arrowok="t"/>
                <v:fill/>
              </v:shape>
            </v:group>
            <v:group style="position:absolute;left:1201;top:5064;width:42;height:57" coordorigin="1201,5064" coordsize="42,57">
              <v:shape style="position:absolute;left:1201;top:5064;width:42;height:57" coordorigin="1201,5064" coordsize="42,57" path="m1241,5064l1220,5064,1220,5108,1209,5117,1201,5121,1214,5121,1220,5117,1242,5117,1242,5116,1241,5111,1241,5106,1241,5064e" filled="t" fillcolor="#000000" stroked="f">
                <v:path arrowok="t"/>
                <v:fill/>
              </v:shape>
            </v:group>
            <v:group style="position:absolute;left:1248;top:5109;width:13;height:10" coordorigin="1248,5109" coordsize="13,10">
              <v:shape style="position:absolute;left:1248;top:5109;width:13;height:10" coordorigin="1248,5109" coordsize="13,10" path="m1261,5109l1256,5115,1252,5118,1249,5119,1248,5120,1259,5120,1261,5117,1261,5109e" filled="t" fillcolor="#000000" stroked="f">
                <v:path arrowok="t"/>
                <v:fill/>
              </v:shape>
            </v:group>
            <v:group style="position:absolute;left:1159;top:5013;width:73;height:42" coordorigin="1159,5013" coordsize="73,42">
              <v:shape style="position:absolute;left:1159;top:5013;width:73;height:42" coordorigin="1159,5013" coordsize="73,42" path="m1212,5013l1188,5013,1178,5016,1163,5028,1159,5035,1159,5046,1160,5049,1164,5054,1166,5055,1173,5055,1175,5054,1180,5049,1181,5046,1180,5031,1182,5028,1185,5025,1188,5022,1193,5021,1232,5021,1221,5015,1212,5013e" filled="t" fillcolor="#000000" stroked="f">
                <v:path arrowok="t"/>
                <v:fill/>
              </v:shape>
              <v:shape style="position:absolute;left:749;top:5346;width:1491;height:245" type="#_x0000_t75">
                <v:imagedata r:id="rId56" o:title=""/>
              </v:shape>
            </v:group>
            <v:group style="position:absolute;left:3697;top:4929;width:825;height:186" coordorigin="3697,4929" coordsize="825,186">
              <v:shape style="position:absolute;left:3697;top:4929;width:825;height:186" coordorigin="3697,4929" coordsize="825,186" path="m3771,5107l3697,5107,3697,5111,3771,5111,3771,5107e" filled="t" fillcolor="#000000" stroked="f">
                <v:path arrowok="t"/>
                <v:fill/>
              </v:shape>
              <v:shape style="position:absolute;left:3697;top:4929;width:825;height:186" coordorigin="3697,4929" coordsize="825,186" path="m3776,4938l3697,4938,3697,4942,3710,4942,3715,4944,3721,4951,3722,4956,3722,5091,3721,5097,3719,5099,3716,5104,3711,5107,3758,5107,3753,5105,3750,5101,3748,5098,3746,5091,3746,5030,3799,5030,3799,5030,3807,5025,3765,5025,3762,5025,3758,5025,3755,5024,3751,5024,3746,5023,3746,4950,3753,4949,3759,4948,3810,4948,3806,4946,3788,4939,3776,4938e" filled="t" fillcolor="#000000" stroked="f">
                <v:path arrowok="t"/>
                <v:fill/>
              </v:shape>
              <v:shape style="position:absolute;left:3697;top:4929;width:825;height:186" coordorigin="3697,4929" coordsize="825,186" path="m3799,5030l3746,5030,3752,5031,3757,5032,3767,5033,3771,5034,3778,5034,3799,5030e" filled="t" fillcolor="#000000" stroked="f">
                <v:path arrowok="t"/>
                <v:fill/>
              </v:shape>
              <v:shape style="position:absolute;left:3697;top:4929;width:825;height:186" coordorigin="3697,4929" coordsize="825,186" path="m3810,4948l3770,4948,3777,4950,3788,4956,3792,4961,3799,4974,3800,4981,3800,4999,3797,5008,3784,5022,3776,5025,3807,5025,3815,5020,3825,5011,3829,5000,3829,4975,3826,4966,3814,4951,3810,4948e" filled="t" fillcolor="#000000" stroked="f">
                <v:path arrowok="t"/>
                <v:fill/>
              </v:shape>
              <v:shape style="position:absolute;left:3697;top:4929;width:825;height:186" coordorigin="3697,4929" coordsize="825,186" path="m3891,4992l3850,5037,3849,5062,3853,5082,3863,5098,3873,5109,3885,5115,3912,5115,3923,5110,3938,5094,3898,5094,3888,5089,3877,5077,3869,5060,3866,5038,3947,5037,3946,5031,3866,5031,3867,5021,3871,5013,3882,5002,3888,4999,3930,4999,3916,4993,3891,4992e" filled="t" fillcolor="#000000" stroked="f">
                <v:path arrowok="t"/>
                <v:fill/>
              </v:shape>
              <v:shape style="position:absolute;left:3697;top:4929;width:825;height:186" coordorigin="3697,4929" coordsize="825,186" path="m3943,5066l3940,5076,3935,5083,3924,5092,3917,5094,3938,5094,3940,5091,3946,5080,3947,5068,3943,5066e" filled="t" fillcolor="#000000" stroked="f">
                <v:path arrowok="t"/>
                <v:fill/>
              </v:shape>
              <v:shape style="position:absolute;left:3697;top:4929;width:825;height:186" coordorigin="3697,4929" coordsize="825,186" path="m3930,4999l3900,4999,3904,5001,3909,5004,3913,5006,3916,5010,3918,5015,3919,5018,3920,5023,3921,5031,3946,5031,3944,5017,3931,5000,3930,4999e" filled="t" fillcolor="#000000" stroked="f">
                <v:path arrowok="t"/>
                <v:fill/>
              </v:shape>
              <v:shape style="position:absolute;left:3697;top:4929;width:825;height:186" coordorigin="3697,4929" coordsize="825,186" path="m4016,5107l3958,5107,3958,5111,4016,5111,4016,5107e" filled="t" fillcolor="#000000" stroked="f">
                <v:path arrowok="t"/>
                <v:fill/>
              </v:shape>
              <v:shape style="position:absolute;left:3697;top:4929;width:825;height:186" coordorigin="3697,4929" coordsize="825,186" path="m4085,5107l4027,5107,4027,5111,4085,5111,4085,5107e" filled="t" fillcolor="#000000" stroked="f">
                <v:path arrowok="t"/>
                <v:fill/>
              </v:shape>
              <v:shape style="position:absolute;left:3697;top:4929;width:825;height:186" coordorigin="3697,4929" coordsize="825,186" path="m3997,5008l3969,5008,3971,5008,3974,5010,3975,5012,3976,5019,3976,5023,3976,5093,3975,5099,3973,5102,3971,5105,3967,5107,4010,5107,4006,5106,4002,5104,4000,5102,3999,5099,3998,5098,3997,5093,3997,5023,4004,5015,3997,5015,3997,5008e" filled="t" fillcolor="#000000" stroked="f">
                <v:path arrowok="t"/>
                <v:fill/>
              </v:shape>
              <v:shape style="position:absolute;left:3697;top:4929;width:825;height:186" coordorigin="3697,4929" coordsize="825,186" path="m4062,5006l4034,5006,4039,5009,4045,5018,4046,5024,4046,5096,4045,5100,4043,5102,4039,5106,4035,5107,4079,5107,4075,5106,4071,5104,4070,5102,4068,5099,4068,5097,4067,5093,4067,5024,4066,5016,4062,5006e" filled="t" fillcolor="#000000" stroked="f">
                <v:path arrowok="t"/>
                <v:fill/>
              </v:shape>
              <v:shape style="position:absolute;left:3697;top:4929;width:825;height:186" coordorigin="3697,4929" coordsize="825,186" path="m4043,4991l4031,4991,4015,4999,3997,5015,4004,5015,4007,5012,4018,5006,4062,5006,4061,5004,4058,4999,4049,4992,4043,4991e" filled="t" fillcolor="#000000" stroked="f">
                <v:path arrowok="t"/>
                <v:fill/>
              </v:shape>
              <v:shape style="position:absolute;left:3697;top:4929;width:825;height:186" coordorigin="3697,4929" coordsize="825,186" path="m3997,4991l3992,4991,3957,5005,3958,5009,3962,5008,3965,5008,3997,5008,3997,4991e" filled="t" fillcolor="#000000" stroked="f">
                <v:path arrowok="t"/>
                <v:fill/>
              </v:shape>
              <v:shape style="position:absolute;left:3697;top:4929;width:825;height:186" coordorigin="3697,4929" coordsize="825,186" path="m4161,5110l4110,5110,4112,5110,4115,5111,4124,5114,4133,5115,4150,5115,4159,5112,4161,5110e" filled="t" fillcolor="#000000" stroked="f">
                <v:path arrowok="t"/>
                <v:fill/>
              </v:shape>
              <v:shape style="position:absolute;left:3697;top:4929;width:825;height:186" coordorigin="3697,4929" coordsize="825,186" path="m4104,5071l4100,5071,4100,5113,4104,5113,4105,5111,4106,5110,4161,5110,4164,5107,4132,5107,4124,5104,4111,5092,4106,5083,4104,5071e" filled="t" fillcolor="#000000" stroked="f">
                <v:path arrowok="t"/>
                <v:fill/>
              </v:shape>
              <v:shape style="position:absolute;left:3697;top:4929;width:825;height:186" coordorigin="3697,4929" coordsize="825,186" path="m4139,4991l4124,4991,4116,4994,4102,5007,4099,5015,4099,5032,4101,5038,4109,5048,4117,5053,4141,5066,4150,5071,4158,5079,4160,5084,4160,5094,4158,5099,4151,5106,4146,5107,4164,5107,4175,5098,4179,5090,4179,5077,4172,5060,4153,5046,4126,5033,4121,5029,4118,5026,4115,5022,4114,5018,4114,5009,4116,5006,4123,5000,4128,4998,4170,4998,4170,4995,4159,4995,4156,4995,4145,4992,4139,4991e" filled="t" fillcolor="#000000" stroked="f">
                <v:path arrowok="t"/>
                <v:fill/>
              </v:shape>
              <v:shape style="position:absolute;left:3697;top:4929;width:825;height:186" coordorigin="3697,4929" coordsize="825,186" path="m4170,4998l4142,4998,4148,5000,4153,5005,4159,5009,4163,5018,4166,5030,4170,5030,4170,4998e" filled="t" fillcolor="#000000" stroked="f">
                <v:path arrowok="t"/>
                <v:fill/>
              </v:shape>
              <v:shape style="position:absolute;left:3697;top:4929;width:825;height:186" coordorigin="3697,4929" coordsize="825,186" path="m4170,4991l4166,4991,4165,4993,4164,4994,4163,4995,4161,4995,4170,4995,4170,4991e" filled="t" fillcolor="#000000" stroked="f">
                <v:path arrowok="t"/>
                <v:fill/>
              </v:shape>
              <v:shape style="position:absolute;left:3697;top:4929;width:825;height:186" coordorigin="3697,4929" coordsize="825,186" path="m4230,4929l4223,4929,4220,4931,4215,4936,4213,4939,4213,4946,4215,4949,4217,4951,4220,4954,4223,4955,4230,4955,4233,4954,4236,4951,4238,4949,4239,4946,4239,4939,4238,4936,4236,4933,4233,4931,4230,4929e" filled="t" fillcolor="#000000" stroked="f">
                <v:path arrowok="t"/>
                <v:fill/>
              </v:shape>
              <v:shape style="position:absolute;left:3697;top:4929;width:825;height:186" coordorigin="3697,4929" coordsize="825,186" path="m4255,5107l4198,5107,4198,5111,4255,5111,4255,5107e" filled="t" fillcolor="#000000" stroked="f">
                <v:path arrowok="t"/>
                <v:fill/>
              </v:shape>
              <v:shape style="position:absolute;left:3697;top:4929;width:825;height:186" coordorigin="3697,4929" coordsize="825,186" path="m4237,5008l4209,5008,4211,5008,4213,5010,4214,5012,4215,5015,4215,5019,4216,5027,4216,5092,4215,5097,4214,5099,4213,5102,4211,5104,4209,5105,4207,5106,4204,5107,4249,5107,4245,5106,4243,5105,4241,5104,4240,5102,4238,5097,4237,5092,4237,5008e" filled="t" fillcolor="#000000" stroked="f">
                <v:path arrowok="t"/>
                <v:fill/>
              </v:shape>
              <v:shape style="position:absolute;left:3697;top:4929;width:825;height:186" coordorigin="3697,4929" coordsize="825,186" path="m4237,4991l4231,4991,4196,5005,4198,5009,4201,5008,4204,5008,4237,5008,4237,4991e" filled="t" fillcolor="#000000" stroked="f">
                <v:path arrowok="t"/>
                <v:fill/>
              </v:shape>
              <v:shape style="position:absolute;left:3697;top:4929;width:825;height:186" coordorigin="3697,4929" coordsize="825,186" path="m4327,4991l4317,4991,4308,4993,4271,5062,4276,5080,4288,5100,4305,5111,4325,5115,4336,5115,4346,5112,4356,5106,4320,5106,4311,5100,4302,5083,4296,5064,4294,5043,4294,5032,4295,5024,4298,5017,4301,5010,4305,5006,4314,5000,4318,4999,4355,4999,4347,4994,4327,4991e" filled="t" fillcolor="#000000" stroked="f">
                <v:path arrowok="t"/>
                <v:fill/>
              </v:shape>
              <v:shape style="position:absolute;left:3697;top:4929;width:825;height:186" coordorigin="3697,4929" coordsize="825,186" path="m4355,4999l4332,4999,4340,5003,4351,5019,4357,5038,4359,5060,4359,5077,4357,5089,4351,5096,4346,5102,4339,5106,4356,5106,4383,5042,4377,5024,4364,5005,4355,4999e" filled="t" fillcolor="#000000" stroked="f">
                <v:path arrowok="t"/>
                <v:fill/>
              </v:shape>
              <v:shape style="position:absolute;left:3697;top:4929;width:825;height:186" coordorigin="3697,4929" coordsize="825,186" path="m4354,4933l4325,4933,4312,4977,4316,4977,4354,4933e" filled="t" fillcolor="#000000" stroked="f">
                <v:path arrowok="t"/>
                <v:fill/>
              </v:shape>
              <v:shape style="position:absolute;left:3697;top:4929;width:825;height:186" coordorigin="3697,4929" coordsize="825,186" path="m4454,5107l4396,5107,4396,5111,4454,5111,4454,5107e" filled="t" fillcolor="#000000" stroked="f">
                <v:path arrowok="t"/>
                <v:fill/>
              </v:shape>
              <v:shape style="position:absolute;left:3697;top:4929;width:825;height:186" coordorigin="3697,4929" coordsize="825,186" path="m4522,5107l4464,5107,4464,5111,4522,5111,4522,5107e" filled="t" fillcolor="#000000" stroked="f">
                <v:path arrowok="t"/>
                <v:fill/>
              </v:shape>
              <v:shape style="position:absolute;left:3697;top:4929;width:825;height:186" coordorigin="3697,4929" coordsize="825,186" path="m4435,5008l4407,5008,4409,5008,4411,5010,4412,5012,4413,5019,4414,5023,4414,5093,4413,5099,4411,5102,4409,5105,4404,5107,4448,5107,4443,5106,4439,5104,4437,5102,4436,5099,4435,5098,4435,5093,4435,5023,4442,5015,4435,5015,4435,5008e" filled="t" fillcolor="#000000" stroked="f">
                <v:path arrowok="t"/>
                <v:fill/>
              </v:shape>
              <v:shape style="position:absolute;left:3697;top:4929;width:825;height:186" coordorigin="3697,4929" coordsize="825,186" path="m4500,5006l4472,5006,4476,5009,4482,5018,4483,5024,4483,5096,4482,5100,4480,5102,4476,5106,4472,5107,4517,5107,4513,5106,4509,5104,4507,5102,4506,5099,4505,5097,4505,5093,4504,5024,4504,5016,4500,5006e" filled="t" fillcolor="#000000" stroked="f">
                <v:path arrowok="t"/>
                <v:fill/>
              </v:shape>
              <v:shape style="position:absolute;left:3697;top:4929;width:825;height:186" coordorigin="3697,4929" coordsize="825,186" path="m4481,4991l4469,4991,4452,4999,4435,5015,4442,5015,4445,5012,4455,5006,4500,5006,4499,5004,4495,4999,4486,4992,4481,4991e" filled="t" fillcolor="#000000" stroked="f">
                <v:path arrowok="t"/>
                <v:fill/>
              </v:shape>
              <v:shape style="position:absolute;left:3697;top:4929;width:825;height:186" coordorigin="3697,4929" coordsize="825,186" path="m4435,4991l4429,4991,4394,5005,4396,5009,4399,5008,4402,5008,4435,5008,4435,4991e" filled="t" fillcolor="#000000" stroked="f">
                <v:path arrowok="t"/>
                <v:fill/>
              </v:shape>
            </v:group>
            <v:group style="position:absolute;left:3702;top:5330;width:124;height:181" coordorigin="3702,5330" coordsize="124,181">
              <v:shape style="position:absolute;left:3702;top:5330;width:124;height:181" coordorigin="3702,5330" coordsize="124,181" path="m3789,5330l3720,5363,3702,5421,3704,5440,3735,5494,3795,5511,3814,5506,3825,5501,3776,5501,3760,5493,3743,5474,3736,5458,3733,5437,3731,5411,3734,5389,3740,5371,3750,5355,3766,5343,3786,5339,3825,5339,3809,5332,3789,5330e" filled="t" fillcolor="#000000" stroked="f">
                <v:path arrowok="t"/>
                <v:fill/>
              </v:shape>
            </v:group>
            <v:group style="position:absolute;left:3776;top:5339;width:95;height:162" coordorigin="3776,5339" coordsize="95,162">
              <v:shape style="position:absolute;left:3776;top:5339;width:95;height:162" coordorigin="3776,5339" coordsize="95,162" path="m3825,5339l3786,5339,3791,5339,3810,5344,3841,5409,3842,5437,3838,5456,3831,5474,3817,5492,3801,5499,3776,5501,3825,5501,3866,5453,3871,5406,3867,5387,3858,5369,3844,5352,3827,5340,3825,5339e" filled="t" fillcolor="#000000" stroked="f">
                <v:path arrowok="t"/>
                <v:fill/>
              </v:shape>
            </v:group>
            <v:group style="position:absolute;left:3903;top:5399;width:48;height:110" coordorigin="3903,5399" coordsize="48,110">
              <v:shape style="position:absolute;left:3903;top:5399;width:48;height:110" coordorigin="3903,5399" coordsize="48,110" path="m3924,5399l3903,5399,3903,5487,3922,5509,3932,5509,3937,5507,3948,5498,3951,5494,3933,5494,3930,5493,3928,5490,3925,5487,3924,5482,3924,5399e" filled="t" fillcolor="#000000" stroked="f">
                <v:path arrowok="t"/>
                <v:fill/>
              </v:shape>
            </v:group>
            <v:group style="position:absolute;left:3939;top:5484;width:17;height:10" coordorigin="3939,5484" coordsize="17,10">
              <v:shape style="position:absolute;left:3939;top:5484;width:17;height:10" coordorigin="3939,5484" coordsize="17,10" path="m3955,5484l3950,5484,3949,5487,3947,5490,3941,5493,3939,5494,3951,5494,3952,5492,3955,5484e" filled="t" fillcolor="#000000" stroked="f">
                <v:path arrowok="t"/>
                <v:fill/>
              </v:shape>
            </v:group>
            <v:group style="position:absolute;left:3885;top:5351;width:67;height:47" coordorigin="3885,5351" coordsize="67,47">
              <v:shape style="position:absolute;left:3885;top:5351;width:67;height:47" coordorigin="3885,5351" coordsize="67,47" path="m3924,5351l3920,5351,3917,5360,3914,5366,3885,5395,3885,5399,3952,5399,3952,5390,3924,5390,3924,5351e" filled="t" fillcolor="#000000" stroked="f">
                <v:path arrowok="t"/>
                <v:fill/>
              </v:shape>
            </v:group>
            <v:group style="position:absolute;left:3958;top:5502;width:60;height:5" coordorigin="3958,5502" coordsize="60,5">
              <v:shape style="position:absolute;left:3958;top:5502;width:60;height:5" coordorigin="3958,5502" coordsize="60,5" path="m3958,5505l4018,5505e" filled="f" stroked="t" strokeweight=".3293pt" strokecolor="#000000">
                <v:path arrowok="t"/>
              </v:shape>
            </v:group>
            <v:group style="position:absolute;left:3964;top:5403;width:49;height:99" coordorigin="3964,5403" coordsize="49,99">
              <v:shape style="position:absolute;left:3964;top:5403;width:49;height:99" coordorigin="3964,5403" coordsize="49,99" path="m3998,5403l3969,5403,3971,5404,3974,5406,3975,5408,3976,5413,3976,5491,3976,5492,3964,5502,4013,5502,3998,5486,3998,5423,4002,5415,4003,5413,3998,5413,3998,5403e" filled="t" fillcolor="#000000" stroked="f">
                <v:path arrowok="t"/>
                <v:fill/>
              </v:shape>
            </v:group>
            <v:group style="position:absolute;left:3998;top:5386;width:46;height:26" coordorigin="3998,5386" coordsize="46,26">
              <v:shape style="position:absolute;left:3998;top:5386;width:46;height:26" coordorigin="3998,5386" coordsize="46,26" path="m4032,5386l4028,5386,4012,5393,3998,5413,4003,5413,4006,5410,4009,5406,4011,5404,4013,5404,4044,5404,4044,5397,4042,5393,4039,5391,4036,5388,4032,5386e" filled="t" fillcolor="#000000" stroked="f">
                <v:path arrowok="t"/>
                <v:fill/>
              </v:shape>
            </v:group>
            <v:group style="position:absolute;left:4016;top:5404;width:28;height:9" coordorigin="4016,5404" coordsize="28,9">
              <v:shape style="position:absolute;left:4016;top:5404;width:28;height:9" coordorigin="4016,5404" coordsize="28,9" path="m4044,5404l4016,5404,4019,5405,4026,5411,4030,5412,4036,5412,4038,5411,4043,5407,4044,5404,4044,5404e" filled="t" fillcolor="#000000" stroked="f">
                <v:path arrowok="t"/>
                <v:fill/>
              </v:shape>
            </v:group>
            <v:group style="position:absolute;left:3957;top:5386;width:41;height:19" coordorigin="3957,5386" coordsize="41,19">
              <v:shape style="position:absolute;left:3957;top:5386;width:41;height:19" coordorigin="3957,5386" coordsize="41,19" path="m3998,5386l3992,5386,3957,5401,3958,5405,3961,5404,3964,5403,3998,5403,3998,5386e" filled="t" fillcolor="#000000" stroked="f">
                <v:path arrowok="t"/>
                <v:fill/>
              </v:shape>
            </v:group>
            <v:group style="position:absolute;left:4052;top:5386;width:86;height:124" coordorigin="4052,5386" coordsize="86,124">
              <v:shape style="position:absolute;left:4052;top:5386;width:86;height:124" coordorigin="4052,5386" coordsize="86,124" path="m4108,5386l4098,5386,4089,5389,4052,5458,4057,5476,4069,5495,4086,5507,4107,5511,4117,5511,4127,5508,4138,5502,4101,5502,4092,5495,4083,5479,4077,5460,4075,5439,4075,5428,4076,5420,4079,5413,4082,5406,4086,5401,4095,5396,4099,5395,4136,5395,4129,5390,4108,5386e" filled="t" fillcolor="#000000" stroked="f">
                <v:path arrowok="t"/>
                <v:fill/>
              </v:shape>
            </v:group>
            <v:group style="position:absolute;left:4113;top:5395;width:51;height:107" coordorigin="4113,5395" coordsize="51,107">
              <v:shape style="position:absolute;left:4113;top:5395;width:51;height:107" coordorigin="4113,5395" coordsize="51,107" path="m4136,5395l4113,5395,4121,5399,4132,5415,4139,5434,4141,5456,4141,5473,4138,5484,4127,5498,4120,5502,4138,5502,4164,5438,4159,5420,4145,5401,4136,5395e" filled="t" fillcolor="#000000" stroked="f">
                <v:path arrowok="t"/>
                <v:fill/>
              </v:shape>
            </v:group>
            <v:group style="position:absolute;left:4198;top:5505;width:51;height:5" coordorigin="4198,5505" coordsize="51,5">
              <v:shape style="position:absolute;left:4198;top:5505;width:51;height:5" coordorigin="4198,5505" coordsize="51,5" path="m4249,5505l4198,5505,4200,5506,4203,5507,4212,5509,4220,5511,4237,5511,4246,5507,4249,5505e" filled="t" fillcolor="#000000" stroked="f">
                <v:path arrowok="t"/>
                <v:fill/>
              </v:shape>
            </v:group>
            <v:group style="position:absolute;left:4187;top:5467;width:65;height:42" coordorigin="4187,5467" coordsize="65,42">
              <v:shape style="position:absolute;left:4187;top:5467;width:65;height:42" coordorigin="4187,5467" coordsize="65,42" path="m4191,5467l4187,5467,4187,5509,4191,5509,4192,5507,4194,5505,4249,5505,4252,5503,4219,5503,4212,5500,4198,5488,4194,5479,4191,5467e" filled="t" fillcolor="#000000" stroked="f">
                <v:path arrowok="t"/>
                <v:fill/>
              </v:shape>
            </v:group>
            <v:group style="position:absolute;left:4186;top:5386;width:80;height:117" coordorigin="4186,5386" coordsize="80,117">
              <v:shape style="position:absolute;left:4186;top:5386;width:80;height:117" coordorigin="4186,5386" coordsize="80,117" path="m4227,5386l4212,5386,4203,5390,4190,5403,4186,5411,4186,5428,4188,5434,4196,5444,4204,5449,4229,5461,4237,5467,4245,5475,4247,5480,4247,5490,4246,5494,4238,5501,4233,5503,4252,5503,4262,5494,4266,5486,4266,5473,4259,5455,4240,5442,4214,5429,4208,5425,4206,5421,4203,5418,4202,5414,4202,5405,4203,5402,4211,5395,4216,5394,4258,5394,4258,5391,4246,5391,4243,5391,4232,5387,4227,5386e" filled="t" fillcolor="#000000" stroked="f">
                <v:path arrowok="t"/>
                <v:fill/>
              </v:shape>
            </v:group>
            <v:group style="position:absolute;left:4229;top:5394;width:28;height:32" coordorigin="4229,5394" coordsize="28,32">
              <v:shape style="position:absolute;left:4229;top:5394;width:28;height:32" coordorigin="4229,5394" coordsize="28,32" path="m4258,5394l4229,5394,4236,5396,4241,5401,4246,5405,4250,5414,4253,5426,4258,5426,4258,5394e" filled="t" fillcolor="#000000" stroked="f">
                <v:path arrowok="t"/>
                <v:fill/>
              </v:shape>
            </v:group>
            <v:group style="position:absolute;left:4249;top:5386;width:9;height:5" coordorigin="4249,5386" coordsize="9,5">
              <v:shape style="position:absolute;left:4249;top:5386;width:9;height:5" coordorigin="4249,5386" coordsize="9,5" path="m4258,5386l4253,5386,4252,5388,4251,5390,4250,5391,4249,5391,4258,5391,4258,5386e" filled="t" fillcolor="#000000" stroked="f">
                <v:path arrowok="t"/>
                <v:fill/>
              </v:shape>
            </v:group>
            <v:group style="position:absolute;left:5795;top:4393;width:2;height:1502" coordorigin="5795,4393" coordsize="2,1502">
              <v:shape style="position:absolute;left:5795;top:4393;width:2;height:1502" coordorigin="5795,4393" coordsize="0,1502" path="m5795,4393l5795,5895e" filled="f" stroked="t" strokeweight=".75pt" strokecolor="#000000">
                <v:path arrowok="t"/>
              </v:shape>
              <v:shape style="position:absolute;left:6078;top:4494;width:4537;height:206" type="#_x0000_t75">
                <v:imagedata r:id="rId57" o:title=""/>
              </v:shape>
              <v:shape style="position:absolute;left:5957;top:4926;width:1767;height:249" type="#_x0000_t75">
                <v:imagedata r:id="rId58" o:title=""/>
              </v:shape>
              <v:shape style="position:absolute;left:5957;top:5269;width:1970;height:252" type="#_x0000_t75">
                <v:imagedata r:id="rId59" o:title=""/>
              </v:shape>
              <v:shape style="position:absolute;left:5973;top:5624;width:1724;height:254" type="#_x0000_t75">
                <v:imagedata r:id="rId60" o:title=""/>
              </v:shape>
            </v:group>
            <v:group style="position:absolute;left:8075;top:4844;width:321;height:308" coordorigin="8075,4844" coordsize="321,308">
              <v:shape style="position:absolute;left:8075;top:4844;width:321;height:308" coordorigin="8075,4844" coordsize="321,308" path="m8075,5152l8396,5152,8396,4844,8075,4844,8075,5152xe" filled="f" stroked="t" strokeweight=".75pt" strokecolor="#000000">
                <v:path arrowok="t"/>
              </v:shape>
            </v:group>
            <v:group style="position:absolute;left:8075;top:5237;width:321;height:287" coordorigin="8075,5237" coordsize="321,287">
              <v:shape style="position:absolute;left:8075;top:5237;width:321;height:287" coordorigin="8075,5237" coordsize="321,287" path="m8075,5524l8396,5524,8396,5237,8075,5237,8075,5524xe" filled="f" stroked="t" strokeweight=".75pt" strokecolor="#000000">
                <v:path arrowok="t"/>
              </v:shape>
            </v:group>
            <v:group style="position:absolute;left:8080;top:5630;width:316;height:265" coordorigin="8080,5630" coordsize="316,265">
              <v:shape style="position:absolute;left:8080;top:5630;width:316;height:265" coordorigin="8080,5630" coordsize="316,265" path="m8080,5895l8396,5895,8396,5630,8080,5630,8080,5895xe" filled="f" stroked="t" strokeweight=".75pt" strokecolor="#000000">
                <v:path arrowok="t"/>
              </v:shape>
            </v:group>
            <v:group style="position:absolute;left:9422;top:5476;width:92;height:60" coordorigin="9422,5476" coordsize="92,60">
              <v:shape style="position:absolute;left:9422;top:5476;width:92;height:60" coordorigin="9422,5476" coordsize="92,60" path="m9427,5476l9422,5476,9422,5536,9427,5536,9428,5532,9428,5529,9431,5527,9433,5526,9514,5526,9514,5526,9469,5526,9461,5524,9445,5516,9440,5511,9432,5498,9429,5489,9427,5476e" filled="t" fillcolor="#000000" stroked="f">
                <v:path arrowok="t"/>
                <v:fill/>
              </v:shape>
            </v:group>
            <v:group style="position:absolute;left:9437;top:5526;width:77;height:10" coordorigin="9437,5526" coordsize="77,10">
              <v:shape style="position:absolute;left:9437;top:5526;width:77;height:10" coordorigin="9437,5526" coordsize="77,10" path="m9514,5526l9437,5526,9442,5527,9459,5533,9464,5534,9467,5535,9471,5536,9476,5536,9483,5536,9504,5532,9514,5526e" filled="t" fillcolor="#000000" stroked="f">
                <v:path arrowok="t"/>
                <v:fill/>
              </v:shape>
            </v:group>
            <v:group style="position:absolute;left:9421;top:5354;width:115;height:171" coordorigin="9421,5354" coordsize="115,171">
              <v:shape style="position:absolute;left:9421;top:5354;width:115;height:171" coordorigin="9421,5354" coordsize="115,171" path="m9481,5354l9457,5354,9444,5359,9425,5377,9421,5388,9421,5407,9486,5464,9495,5470,9499,5472,9504,5476,9507,5480,9512,5489,9513,5493,9513,5505,9510,5512,9498,5523,9489,5526,9514,5526,9521,5522,9531,5512,9536,5501,9536,5480,9477,5427,9458,5415,9446,5406,9443,5401,9441,5397,9441,5384,9444,5378,9455,5367,9463,5365,9524,5365,9524,5364,9509,5364,9505,5363,9490,5357,9481,5354e" filled="t" fillcolor="#000000" stroked="f">
                <v:path arrowok="t"/>
                <v:fill/>
              </v:shape>
            </v:group>
            <v:group style="position:absolute;left:9479;top:5365;width:45;height:50" coordorigin="9479,5365" coordsize="45,50">
              <v:shape style="position:absolute;left:9479;top:5365;width:45;height:50" coordorigin="9479,5365" coordsize="45,50" path="m9524,5365l9479,5365,9487,5367,9502,5375,9507,5380,9515,5394,9518,5403,9520,5414,9524,5414,9524,5365e" filled="t" fillcolor="#000000" stroked="f">
                <v:path arrowok="t"/>
                <v:fill/>
              </v:shape>
            </v:group>
            <v:group style="position:absolute;left:9513;top:5354;width:11;height:10" coordorigin="9513,5354" coordsize="11,10">
              <v:shape style="position:absolute;left:9513;top:5354;width:11;height:10" coordorigin="9513,5354" coordsize="11,10" path="m9524,5354l9520,5354,9519,5358,9518,5361,9515,5364,9513,5364,9524,5364,9524,5354e" filled="t" fillcolor="#000000" stroked="f">
                <v:path arrowok="t"/>
                <v:fill/>
              </v:shape>
            </v:group>
            <v:group style="position:absolute;left:9559;top:5411;width:86;height:124" coordorigin="9559,5411" coordsize="86,124">
              <v:shape style="position:absolute;left:9559;top:5411;width:86;height:124" coordorigin="9559,5411" coordsize="86,124" path="m9616,5411l9606,5411,9597,5414,9559,5483,9565,5500,9577,5520,9594,5532,9614,5536,9625,5536,9635,5533,9645,5526,9609,5526,9600,5520,9591,5503,9585,5485,9583,5464,9583,5453,9584,5444,9587,5438,9590,5431,9594,5426,9603,5421,9607,5420,9644,5420,9636,5415,9616,5411e" filled="t" fillcolor="#000000" stroked="f">
                <v:path arrowok="t"/>
                <v:fill/>
              </v:shape>
            </v:group>
            <v:group style="position:absolute;left:9621;top:5420;width:51;height:107" coordorigin="9621,5420" coordsize="51,107">
              <v:shape style="position:absolute;left:9621;top:5420;width:51;height:107" coordorigin="9621,5420" coordsize="51,107" path="m9644,5420l9621,5420,9629,5424,9640,5440,9646,5459,9648,5481,9648,5498,9646,5509,9635,5523,9628,5526,9645,5526,9672,5463,9666,5445,9653,5426,9644,5420e" filled="t" fillcolor="#000000" stroked="f">
                <v:path arrowok="t"/>
                <v:fill/>
              </v:shape>
            </v:group>
            <v:group style="position:absolute;left:9691;top:5527;width:57;height:5" coordorigin="9691,5527" coordsize="57,5">
              <v:shape style="position:absolute;left:9691;top:5527;width:57;height:5" coordorigin="9691,5527" coordsize="57,5" path="m9691,5530l9749,5530e" filled="f" stroked="t" strokeweight=".3296pt" strokecolor="#000000">
                <v:path arrowok="t"/>
              </v:shape>
            </v:group>
            <v:group style="position:absolute;left:9697;top:5367;width:46;height:161" coordorigin="9697,5367" coordsize="46,161">
              <v:shape style="position:absolute;left:9697;top:5367;width:46;height:161" coordorigin="9697,5367" coordsize="46,161" path="m9730,5367l9702,5367,9704,5367,9706,5369,9707,5372,9708,5375,9708,5378,9709,5386,9709,5513,9708,5518,9706,5523,9704,5525,9702,5526,9700,5527,9697,5527,9743,5527,9739,5527,9734,5524,9733,5522,9730,5518,9730,5513,9730,5367e" filled="t" fillcolor="#000000" stroked="f">
                <v:path arrowok="t"/>
                <v:fill/>
              </v:shape>
            </v:group>
            <v:group style="position:absolute;left:9689;top:5350;width:41;height:19" coordorigin="9689,5350" coordsize="41,19">
              <v:shape style="position:absolute;left:9689;top:5350;width:41;height:19" coordorigin="9689,5350" coordsize="41,19" path="m9730,5350l9724,5350,9689,5364,9691,5369,9695,5367,9698,5367,9730,5367,9730,5350e" filled="t" fillcolor="#000000" stroked="f">
                <v:path arrowok="t"/>
                <v:fill/>
              </v:shape>
            </v:group>
            <v:group style="position:absolute;left:9764;top:5411;width:86;height:124" coordorigin="9764,5411" coordsize="86,124">
              <v:shape style="position:absolute;left:9764;top:5411;width:86;height:124" coordorigin="9764,5411" coordsize="86,124" path="m9820,5411l9810,5411,9801,5414,9764,5483,9769,5500,9781,5520,9798,5532,9819,5536,9829,5536,9839,5533,9850,5526,9813,5526,9804,5520,9795,5503,9789,5485,9787,5464,9787,5453,9788,5444,9791,5438,9794,5431,9798,5426,9807,5421,9812,5420,9848,5420,9841,5415,9820,5411e" filled="t" fillcolor="#000000" stroked="f">
                <v:path arrowok="t"/>
                <v:fill/>
              </v:shape>
            </v:group>
            <v:group style="position:absolute;left:9825;top:5420;width:51;height:107" coordorigin="9825,5420" coordsize="51,107">
              <v:shape style="position:absolute;left:9825;top:5420;width:51;height:107" coordorigin="9825,5420" coordsize="51,107" path="m9848,5420l9825,5420,9833,5424,9844,5440,9851,5459,9853,5481,9853,5498,9850,5509,9845,5516,9839,5523,9832,5526,9850,5526,9876,5463,9871,5445,9858,5426,9848,5420e" filled="t" fillcolor="#000000" stroked="f">
                <v:path arrowok="t"/>
                <v:fill/>
              </v:shape>
            </v:group>
            <v:group style="position:absolute;left:9381;top:4969;width:124;height:181" coordorigin="9381,4969" coordsize="124,181">
              <v:shape style="position:absolute;left:9381;top:4969;width:124;height:181" coordorigin="9381,4969" coordsize="124,181" path="m9467,4969l9399,5002,9381,5061,9382,5080,9414,5133,9473,5150,9493,5146,9504,5140,9455,5140,9439,5133,9421,5114,9415,5097,9411,5077,9410,5051,9413,5029,9419,5010,9428,4995,9444,4983,9465,4978,9504,4978,9488,4972,9467,4969e" filled="t" fillcolor="#000000" stroked="f">
                <v:path arrowok="t"/>
                <v:fill/>
              </v:shape>
            </v:group>
            <v:group style="position:absolute;left:9455;top:4978;width:95;height:162" coordorigin="9455,4978" coordsize="95,162">
              <v:shape style="position:absolute;left:9455;top:4978;width:95;height:162" coordorigin="9455,4978" coordsize="95,162" path="m9504,4978l9465,4978,9469,4979,9489,4984,9520,5048,9521,5077,9517,5096,9509,5114,9496,5131,9479,5139,9455,5140,9504,5140,9545,5092,9550,5046,9545,5027,9536,5009,9523,4992,9506,4979,9504,4978e" filled="t" fillcolor="#000000" stroked="f">
                <v:path arrowok="t"/>
                <v:fill/>
              </v:shape>
            </v:group>
            <v:group style="position:absolute;left:9582;top:5038;width:48;height:110" coordorigin="9582,5038" coordsize="48,110">
              <v:shape style="position:absolute;left:9582;top:5038;width:48;height:110" coordorigin="9582,5038" coordsize="48,110" path="m9603,5038l9582,5038,9582,5127,9601,5149,9610,5149,9616,5146,9627,5138,9630,5134,9611,5134,9608,5132,9606,5130,9604,5127,9603,5122,9603,5038e" filled="t" fillcolor="#000000" stroked="f">
                <v:path arrowok="t"/>
                <v:fill/>
              </v:shape>
            </v:group>
            <v:group style="position:absolute;left:9618;top:5123;width:17;height:10" coordorigin="9618,5123" coordsize="17,10">
              <v:shape style="position:absolute;left:9618;top:5123;width:17;height:10" coordorigin="9618,5123" coordsize="17,10" path="m9634,5123l9629,5123,9628,5127,9626,5129,9620,5133,9618,5134,9630,5134,9631,5132,9634,5123e" filled="t" fillcolor="#000000" stroked="f">
                <v:path arrowok="t"/>
                <v:fill/>
              </v:shape>
            </v:group>
            <v:group style="position:absolute;left:9563;top:4991;width:67;height:47" coordorigin="9563,4991" coordsize="67,47">
              <v:shape style="position:absolute;left:9563;top:4991;width:67;height:47" coordorigin="9563,4991" coordsize="67,47" path="m9603,4991l9599,4991,9596,4999,9593,5005,9563,5034,9563,5038,9630,5038,9630,5029,9603,5029,9603,4991e" filled="t" fillcolor="#000000" stroked="f">
                <v:path arrowok="t"/>
                <v:fill/>
              </v:shape>
            </v:group>
            <v:group style="position:absolute;left:9637;top:5142;width:60;height:5" coordorigin="9637,5142" coordsize="60,5">
              <v:shape style="position:absolute;left:9637;top:5142;width:60;height:5" coordorigin="9637,5142" coordsize="60,5" path="m9637,5144l9697,5144e" filled="f" stroked="t" strokeweight=".32940pt" strokecolor="#000000">
                <v:path arrowok="t"/>
              </v:shape>
            </v:group>
            <v:group style="position:absolute;left:9643;top:5043;width:49;height:99" coordorigin="9643,5043" coordsize="49,99">
              <v:shape style="position:absolute;left:9643;top:5043;width:49;height:99" coordorigin="9643,5043" coordsize="49,99" path="m9676,5043l9648,5043,9650,5044,9653,5046,9654,5048,9655,5053,9655,5131,9655,5131,9643,5142,9691,5142,9676,5126,9676,5063,9680,5055,9682,5052,9676,5052,9676,5043e" filled="t" fillcolor="#000000" stroked="f">
                <v:path arrowok="t"/>
                <v:fill/>
              </v:shape>
            </v:group>
            <v:group style="position:absolute;left:9676;top:5026;width:46;height:26" coordorigin="9676,5026" coordsize="46,26">
              <v:shape style="position:absolute;left:9676;top:5026;width:46;height:26" coordorigin="9676,5026" coordsize="46,26" path="m9711,5026l9706,5026,9691,5033,9676,5052,9682,5052,9684,5049,9688,5046,9690,5044,9692,5043,9723,5043,9723,5036,9721,5033,9718,5030,9715,5027,9711,5026e" filled="t" fillcolor="#000000" stroked="f">
                <v:path arrowok="t"/>
                <v:fill/>
              </v:shape>
            </v:group>
            <v:group style="position:absolute;left:9695;top:5043;width:28;height:9" coordorigin="9695,5043" coordsize="28,9">
              <v:shape style="position:absolute;left:9695;top:5043;width:28;height:9" coordorigin="9695,5043" coordsize="28,9" path="m9723,5043l9695,5043,9698,5045,9705,5051,9708,5052,9715,5052,9717,5051,9722,5046,9723,5044,9723,5043e" filled="t" fillcolor="#000000" stroked="f">
                <v:path arrowok="t"/>
                <v:fill/>
              </v:shape>
            </v:group>
            <v:group style="position:absolute;left:9635;top:5026;width:41;height:19" coordorigin="9635,5026" coordsize="41,19">
              <v:shape style="position:absolute;left:9635;top:5026;width:41;height:19" coordorigin="9635,5026" coordsize="41,19" path="m9676,5026l9671,5026,9635,5040,9637,5045,9640,5044,9643,5043,9676,5043,9676,5026e" filled="t" fillcolor="#000000" stroked="f">
                <v:path arrowok="t"/>
                <v:fill/>
              </v:shape>
            </v:group>
            <v:group style="position:absolute;left:9731;top:5026;width:86;height:124" coordorigin="9731,5026" coordsize="86,124">
              <v:shape style="position:absolute;left:9731;top:5026;width:86;height:124" coordorigin="9731,5026" coordsize="86,124" path="m9787,5026l9777,5026,9768,5028,9731,5097,9736,5115,9748,5135,9765,5146,9785,5150,9796,5150,9806,5147,9816,5141,9780,5141,9771,5135,9762,5118,9756,5100,9754,5078,9754,5068,9755,5059,9758,5052,9761,5046,9765,5041,9774,5036,9778,5034,9815,5034,9807,5030,9787,5026e" filled="t" fillcolor="#000000" stroked="f">
                <v:path arrowok="t"/>
                <v:fill/>
              </v:shape>
            </v:group>
            <v:group style="position:absolute;left:9792;top:5034;width:51;height:107" coordorigin="9792,5034" coordsize="51,107">
              <v:shape style="position:absolute;left:9792;top:5034;width:51;height:107" coordorigin="9792,5034" coordsize="51,107" path="m9815,5034l9792,5034,9800,5038,9811,5055,9817,5073,9819,5096,9819,5112,9817,5124,9811,5131,9806,5138,9799,5141,9816,5141,9843,5078,9837,5060,9824,5040,9815,5034e" filled="t" fillcolor="#000000" stroked="f">
                <v:path arrowok="t"/>
                <v:fill/>
              </v:shape>
            </v:group>
            <v:group style="position:absolute;left:9876;top:5145;width:51;height:5" coordorigin="9876,5145" coordsize="51,5">
              <v:shape style="position:absolute;left:9876;top:5145;width:51;height:5" coordorigin="9876,5145" coordsize="51,5" path="m9927,5145l9876,5145,9879,5146,9881,5146,9891,5149,9899,5150,9916,5150,9925,5147,9927,5145e" filled="t" fillcolor="#000000" stroked="f">
                <v:path arrowok="t"/>
                <v:fill/>
              </v:shape>
            </v:group>
            <v:group style="position:absolute;left:9866;top:5107;width:65;height:42" coordorigin="9866,5107" coordsize="65,42">
              <v:shape style="position:absolute;left:9866;top:5107;width:65;height:42" coordorigin="9866,5107" coordsize="65,42" path="m9870,5107l9866,5107,9866,5148,9870,5148,9871,5146,9873,5145,9927,5145,9930,5143,9898,5143,9890,5140,9877,5127,9872,5118,9870,5107e" filled="t" fillcolor="#000000" stroked="f">
                <v:path arrowok="t"/>
                <v:fill/>
              </v:shape>
            </v:group>
            <v:group style="position:absolute;left:9865;top:5026;width:80;height:117" coordorigin="9865,5026" coordsize="80,117">
              <v:shape style="position:absolute;left:9865;top:5026;width:80;height:117" coordorigin="9865,5026" coordsize="80,117" path="m9905,5026l9890,5026,9882,5029,9869,5042,9865,5050,9865,5067,9867,5073,9875,5083,9883,5089,9908,5101,9916,5106,9924,5114,9926,5119,9926,5130,9924,5134,9917,5141,9912,5143,9930,5143,9941,5134,9945,5125,9945,5112,9938,5095,9919,5081,9892,5068,9887,5064,9884,5061,9882,5058,9880,5053,9880,5045,9882,5041,9889,5035,9894,5033,9936,5033,9936,5031,9925,5031,9922,5030,9911,5027,9905,5026e" filled="t" fillcolor="#000000" stroked="f">
                <v:path arrowok="t"/>
                <v:fill/>
              </v:shape>
            </v:group>
            <v:group style="position:absolute;left:9908;top:5033;width:28;height:32" coordorigin="9908,5033" coordsize="28,32">
              <v:shape style="position:absolute;left:9908;top:5033;width:28;height:32" coordorigin="9908,5033" coordsize="28,32" path="m9936,5033l9908,5033,9915,5036,9920,5040,9925,5045,9929,5053,9932,5066,9936,5066,9936,5033e" filled="t" fillcolor="#000000" stroked="f">
                <v:path arrowok="t"/>
                <v:fill/>
              </v:shape>
            </v:group>
            <v:group style="position:absolute;left:9928;top:5026;width:9;height:5" coordorigin="9928,5026" coordsize="9,5">
              <v:shape style="position:absolute;left:9928;top:5026;width:9;height:5" coordorigin="9928,5026" coordsize="9,5" path="m9936,5026l9932,5026,9931,5028,9930,5029,9929,5030,9928,5031,9936,5031,9936,5026e" filled="t" fillcolor="#000000" stroked="f">
                <v:path arrowok="t"/>
                <v:fill/>
              </v:shape>
            </v:group>
            <v:group style="position:absolute;left:10092;top:4874;width:322;height:308" coordorigin="10092,4874" coordsize="322,308">
              <v:shape style="position:absolute;left:10092;top:4874;width:322;height:308" coordorigin="10092,4874" coordsize="322,308" path="m10092,5182l10415,5182,10415,4874,10092,4874,10092,5182xe" filled="f" stroked="t" strokeweight=".75pt" strokecolor="#000000">
                <v:path arrowok="t"/>
              </v:shape>
            </v:group>
            <v:group style="position:absolute;left:10092;top:5267;width:322;height:287" coordorigin="10092,5267" coordsize="322,287">
              <v:shape style="position:absolute;left:10092;top:5267;width:322;height:287" coordorigin="10092,5267" coordsize="322,287" path="m10092,5554l10415,5554,10415,5267,10092,5267,10092,5554xe" filled="f" stroked="t" strokeweight=".75pt" strokecolor="#000000">
                <v:path arrowok="t"/>
              </v:shape>
            </v:group>
            <v:group style="position:absolute;left:4804;top:4874;width:322;height:308" coordorigin="4804,4874" coordsize="322,308">
              <v:shape style="position:absolute;left:4804;top:4874;width:322;height:308" coordorigin="4804,4874" coordsize="322,308" path="m4804,5182l5126,5182,5126,4874,4804,4874,4804,5182xe" filled="f" stroked="t" strokeweight=".75pt" strokecolor="#000000">
                <v:path arrowok="t"/>
              </v:shape>
            </v:group>
            <v:group style="position:absolute;left:4804;top:5267;width:322;height:287" coordorigin="4804,5267" coordsize="322,287">
              <v:shape style="position:absolute;left:4804;top:5267;width:322;height:287" coordorigin="4804,5267" coordsize="322,287" path="m4804,5554l5126,5554,5126,5267,4804,5267,4804,5554xe" filled="f" stroked="t" strokeweight=".75pt" strokecolor="#000000">
                <v:path arrowok="t"/>
              </v:shape>
            </v:group>
            <v:group style="position:absolute;left:2377;top:4874;width:321;height:308" coordorigin="2377,4874" coordsize="321,308">
              <v:shape style="position:absolute;left:2377;top:4874;width:321;height:308" coordorigin="2377,4874" coordsize="321,308" path="m2377,5182l2698,5182,2698,4874,2377,4874,2377,5182xe" filled="f" stroked="t" strokeweight=".75pt" strokecolor="#000000">
                <v:path arrowok="t"/>
              </v:shape>
            </v:group>
            <v:group style="position:absolute;left:2377;top:5267;width:321;height:287" coordorigin="2377,5267" coordsize="321,287">
              <v:shape style="position:absolute;left:2377;top:5267;width:321;height:287" coordorigin="2377,5267" coordsize="321,287" path="m2377,5554l2698,5554,2698,5267,2377,5267,2377,5554xe" filled="f" stroked="t" strokeweight=".75pt" strokecolor="#000000">
                <v:path arrowok="t"/>
              </v:shape>
            </v:group>
            <v:group style="position:absolute;left:572;top:4327;width:10747;height:2" coordorigin="572,4327" coordsize="10747,2">
              <v:shape style="position:absolute;left:572;top:4327;width:10747;height:2" coordorigin="572,4327" coordsize="10747,0" path="m572,4327l11319,4327e" filled="f" stroked="t" strokeweight=".75pt" strokecolor="#000000">
                <v:path arrowok="t"/>
              </v:shape>
            </v:group>
            <v:group style="position:absolute;left:783;top:1747;width:124;height:180" coordorigin="783,1747" coordsize="124,180">
              <v:shape style="position:absolute;left:783;top:1747;width:124;height:180" coordorigin="783,1747" coordsize="124,180" path="m855,1747l802,1778,783,1832,783,1859,828,1919,873,1927,892,1923,906,1916,862,1916,850,1913,811,1854,810,1830,813,1809,849,1758,860,1755,906,1755,897,1751,880,1747,855,1747e" filled="t" fillcolor="#000000" stroked="f">
                <v:path arrowok="t"/>
                <v:fill/>
              </v:shape>
            </v:group>
            <v:group style="position:absolute;left:886;top:1880;width:51;height:36" coordorigin="886,1880" coordsize="51,36">
              <v:shape style="position:absolute;left:886;top:1880;width:51;height:36" coordorigin="886,1880" coordsize="51,36" path="m933,1880l918,1898,905,1908,896,1913,886,1916,906,1916,911,1913,925,1900,937,1882,933,1880e" filled="t" fillcolor="#000000" stroked="f">
                <v:path arrowok="t"/>
                <v:fill/>
              </v:shape>
            </v:group>
            <v:group style="position:absolute;left:860;top:1755;width:73;height:50" coordorigin="860,1755" coordsize="73,50">
              <v:shape style="position:absolute;left:860;top:1755;width:73;height:50" coordorigin="860,1755" coordsize="73,50" path="m906,1755l860,1755,872,1755,891,1758,909,1769,921,1784,929,1805,933,1805,930,1758,912,1758,910,1757,906,1755e" filled="t" fillcolor="#000000" stroked="f">
                <v:path arrowok="t"/>
                <v:fill/>
              </v:shape>
            </v:group>
            <v:group style="position:absolute;left:916;top:1746;width:14;height:12" coordorigin="916,1746" coordsize="14,12">
              <v:shape style="position:absolute;left:916;top:1746;width:14;height:12" coordorigin="916,1746" coordsize="14,12" path="m929,1746l925,1746,924,1750,922,1753,920,1755,918,1757,916,1758,930,1758,929,1746e" filled="t" fillcolor="#000000" stroked="f">
                <v:path arrowok="t"/>
                <v:fill/>
              </v:shape>
            </v:group>
            <v:group style="position:absolute;left:956;top:1810;width:86;height:115" coordorigin="956,1810" coordsize="86,115">
              <v:shape style="position:absolute;left:956;top:1810;width:86;height:115" coordorigin="956,1810" coordsize="86,115" path="m1034,1810l1006,1810,1012,1812,1019,1821,1021,1829,1021,1841,1012,1849,992,1857,978,1864,969,1869,963,1875,960,1880,957,1885,956,1890,956,1904,958,1912,969,1923,976,1925,989,1925,994,1924,1002,1921,1009,1915,1015,1911,991,1911,986,1909,979,1900,977,1895,977,1884,979,1880,982,1876,985,1872,989,1868,1000,1862,1008,1858,1021,1853,1042,1853,1042,1831,1041,1824,1038,1814,1034,1810e" filled="t" fillcolor="#000000" stroked="f">
                <v:path arrowok="t"/>
                <v:fill/>
              </v:shape>
            </v:group>
            <v:group style="position:absolute;left:1021;top:1906;width:39;height:19" coordorigin="1021,1906" coordsize="39,19">
              <v:shape style="position:absolute;left:1021;top:1906;width:39;height:19" coordorigin="1021,1906" coordsize="39,19" path="m1044,1906l1021,1906,1021,1913,1022,1918,1027,1924,1031,1925,1044,1925,1053,1919,1060,1909,1047,1909,1046,1909,1044,1907,1044,1906e" filled="t" fillcolor="#000000" stroked="f">
                <v:path arrowok="t"/>
                <v:fill/>
              </v:shape>
            </v:group>
            <v:group style="position:absolute;left:1002;top:1853;width:42;height:57" coordorigin="1002,1853" coordsize="42,57">
              <v:shape style="position:absolute;left:1002;top:1853;width:42;height:57" coordorigin="1002,1853" coordsize="42,57" path="m1042,1853l1021,1853,1021,1898,1011,1906,1002,1911,1015,1911,1021,1906,1044,1906,1043,1905,1042,1900,1042,1895,1042,1853e" filled="t" fillcolor="#000000" stroked="f">
                <v:path arrowok="t"/>
                <v:fill/>
              </v:shape>
            </v:group>
            <v:group style="position:absolute;left:1050;top:1899;width:13;height:10" coordorigin="1050,1899" coordsize="13,10">
              <v:shape style="position:absolute;left:1050;top:1899;width:13;height:10" coordorigin="1050,1899" coordsize="13,10" path="m1062,1899l1057,1904,1054,1907,1051,1909,1050,1909,1060,1909,1062,1906,1062,1899e" filled="t" fillcolor="#000000" stroked="f">
                <v:path arrowok="t"/>
                <v:fill/>
              </v:shape>
            </v:group>
            <v:group style="position:absolute;left:960;top:1802;width:73;height:42" coordorigin="960,1802" coordsize="73,42">
              <v:shape style="position:absolute;left:960;top:1802;width:73;height:42" coordorigin="960,1802" coordsize="73,42" path="m1014,1802l990,1802,979,1805,964,1818,960,1824,960,1836,961,1839,965,1843,968,1844,974,1844,977,1843,981,1839,982,1836,982,1821,983,1817,987,1814,990,1812,994,1810,1034,1810,1029,1808,1022,1804,1014,1802e" filled="t" fillcolor="#000000" stroked="f">
                <v:path arrowok="t"/>
                <v:fill/>
              </v:shape>
            </v:group>
            <v:group style="position:absolute;left:1073;top:1921;width:131;height:2" coordorigin="1073,1921" coordsize="131,2">
              <v:shape style="position:absolute;left:1073;top:1921;width:131;height:2" coordorigin="1073,1921" coordsize="131,0" path="m1073,1921l1204,1921e" filled="f" stroked="t" strokeweight=".3296pt" strokecolor="#000000">
                <v:path arrowok="t"/>
              </v:shape>
            </v:group>
            <v:group style="position:absolute;left:1078;top:1758;width:46;height:161" coordorigin="1078,1758" coordsize="46,161">
              <v:shape style="position:absolute;left:1078;top:1758;width:46;height:161" coordorigin="1078,1758" coordsize="46,161" path="m1112,1758l1084,1758,1085,1758,1088,1761,1089,1763,1089,1766,1090,1769,1090,1777,1090,1904,1090,1909,1088,1914,1086,1916,1084,1917,1082,1918,1078,1918,1124,1918,1120,1918,1116,1915,1114,1913,1112,1909,1112,1904,1112,1758e" filled="t" fillcolor="#000000" stroked="f">
                <v:path arrowok="t"/>
                <v:fill/>
              </v:shape>
            </v:group>
            <v:group style="position:absolute;left:1071;top:1741;width:41;height:19" coordorigin="1071,1741" coordsize="41,19">
              <v:shape style="position:absolute;left:1071;top:1741;width:41;height:19" coordorigin="1071,1741" coordsize="41,19" path="m1112,1741l1106,1741,1071,1755,1073,1760,1076,1758,1079,1758,1112,1758,1112,1741e" filled="t" fillcolor="#000000" stroked="f">
                <v:path arrowok="t"/>
                <v:fill/>
              </v:shape>
            </v:group>
            <v:group style="position:absolute;left:1152;top:1758;width:46;height:161" coordorigin="1152,1758" coordsize="46,161">
              <v:shape style="position:absolute;left:1152;top:1758;width:46;height:161" coordorigin="1152,1758" coordsize="46,161" path="m1185,1758l1157,1758,1158,1758,1161,1761,1162,1763,1163,1766,1163,1769,1163,1777,1163,1904,1163,1909,1161,1914,1159,1916,1157,1917,1155,1918,1152,1918,1198,1918,1193,1918,1189,1915,1187,1913,1185,1909,1185,1904,1185,1758e" filled="t" fillcolor="#000000" stroked="f">
                <v:path arrowok="t"/>
                <v:fill/>
              </v:shape>
            </v:group>
            <v:group style="position:absolute;left:1144;top:1741;width:41;height:19" coordorigin="1144,1741" coordsize="41,19">
              <v:shape style="position:absolute;left:1144;top:1741;width:41;height:19" coordorigin="1144,1741" coordsize="41,19" path="m1185,1741l1179,1741,1144,1755,1146,1760,1150,1758,1152,1758,1185,1758,1185,1741e" filled="t" fillcolor="#000000" stroked="f">
                <v:path arrowok="t"/>
                <v:fill/>
              </v:shape>
            </v:group>
            <v:group style="position:absolute;left:1221;top:1804;width:99;height:123" coordorigin="1221,1804" coordsize="99,123">
              <v:shape style="position:absolute;left:1221;top:1804;width:99;height:123" coordorigin="1221,1804" coordsize="99,123" path="m1263,1804l1223,1848,1221,1874,1226,1894,1236,1910,1246,1921,1258,1927,1285,1927,1296,1922,1310,1906,1270,1906,1260,1901,1250,1889,1241,1872,1239,1850,1320,1848,1319,1843,1239,1843,1240,1833,1243,1825,1254,1814,1260,1811,1302,1811,1288,1805,1263,1804e" filled="t" fillcolor="#000000" stroked="f">
                <v:path arrowok="t"/>
                <v:fill/>
              </v:shape>
            </v:group>
            <v:group style="position:absolute;left:1289;top:1878;width:31;height:28" coordorigin="1289,1878" coordsize="31,28">
              <v:shape style="position:absolute;left:1289;top:1878;width:31;height:28" coordorigin="1289,1878" coordsize="31,28" path="m1316,1878l1312,1888,1307,1895,1296,1904,1289,1906,1310,1906,1313,1903,1318,1892,1320,1880,1316,1878e" filled="t" fillcolor="#000000" stroked="f">
                <v:path arrowok="t"/>
                <v:fill/>
              </v:shape>
            </v:group>
            <v:group style="position:absolute;left:1272;top:1811;width:46;height:31" coordorigin="1272,1811" coordsize="46,31">
              <v:shape style="position:absolute;left:1272;top:1811;width:46;height:31" coordorigin="1272,1811" coordsize="46,31" path="m1302,1811l1272,1811,1277,1813,1285,1818,1288,1822,1290,1827,1292,1830,1293,1835,1293,1843,1319,1843,1316,1829,1303,1812,1302,1811e" filled="t" fillcolor="#000000" stroked="f">
                <v:path arrowok="t"/>
                <v:fill/>
              </v:shape>
            </v:group>
            <v:group style="position:absolute;left:906;top:3727;width:124;height:180" coordorigin="906,3727" coordsize="124,180">
              <v:shape style="position:absolute;left:906;top:3727;width:124;height:180" coordorigin="906,3727" coordsize="124,180" path="m978,3727l925,3758,906,3812,906,3840,952,3899,996,3907,1015,3903,1029,3896,985,3896,974,3893,934,3835,933,3810,936,3789,972,3738,983,3735,1029,3735,1020,3731,1003,3727,978,3727e" filled="t" fillcolor="#000000" stroked="f">
                <v:path arrowok="t"/>
                <v:fill/>
              </v:shape>
            </v:group>
            <v:group style="position:absolute;left:1009;top:3860;width:51;height:36" coordorigin="1009,3860" coordsize="51,36">
              <v:shape style="position:absolute;left:1009;top:3860;width:51;height:36" coordorigin="1009,3860" coordsize="51,36" path="m1056,3860l1041,3878,1028,3889,1019,3894,1009,3896,1029,3896,1034,3894,1048,3881,1060,3863,1056,3860e" filled="t" fillcolor="#000000" stroked="f">
                <v:path arrowok="t"/>
                <v:fill/>
              </v:shape>
            </v:group>
            <v:group style="position:absolute;left:983;top:3735;width:73;height:50" coordorigin="983,3735" coordsize="73,50">
              <v:shape style="position:absolute;left:983;top:3735;width:73;height:50" coordorigin="983,3735" coordsize="73,50" path="m1029,3735l983,3735,995,3735,1014,3738,1033,3749,1044,3764,1052,3785,1056,3785,1053,3738,1036,3738,1033,3737,1029,3735e" filled="t" fillcolor="#000000" stroked="f">
                <v:path arrowok="t"/>
                <v:fill/>
              </v:shape>
            </v:group>
            <v:group style="position:absolute;left:1039;top:3726;width:14;height:12" coordorigin="1039,3726" coordsize="14,12">
              <v:shape style="position:absolute;left:1039;top:3726;width:14;height:12" coordorigin="1039,3726" coordsize="14,12" path="m1052,3726l1048,3726,1047,3730,1045,3733,1043,3735,1041,3737,1039,3738,1053,3738,1052,3726e" filled="t" fillcolor="#000000" stroked="f">
                <v:path arrowok="t"/>
                <v:fill/>
              </v:shape>
            </v:group>
            <v:group style="position:absolute;left:1080;top:3784;width:99;height:123" coordorigin="1080,3784" coordsize="99,123">
              <v:shape style="position:absolute;left:1080;top:3784;width:99;height:123" coordorigin="1080,3784" coordsize="99,123" path="m1121,3784l1081,3829,1080,3854,1084,3874,1094,3890,1104,3901,1116,3907,1143,3907,1154,3902,1169,3886,1129,3886,1119,3881,1108,3869,1100,3852,1097,3830,1178,3829,1177,3823,1097,3823,1098,3813,1102,3805,1113,3794,1119,3792,1161,3792,1147,3785,1121,3784e" filled="t" fillcolor="#000000" stroked="f">
                <v:path arrowok="t"/>
                <v:fill/>
              </v:shape>
            </v:group>
            <v:group style="position:absolute;left:1148;top:3858;width:31;height:28" coordorigin="1148,3858" coordsize="31,28">
              <v:shape style="position:absolute;left:1148;top:3858;width:31;height:28" coordorigin="1148,3858" coordsize="31,28" path="m1174,3858l1171,3868,1166,3875,1155,3884,1148,3886,1169,3886,1171,3883,1177,3872,1178,3861,1174,3858e" filled="t" fillcolor="#000000" stroked="f">
                <v:path arrowok="t"/>
                <v:fill/>
              </v:shape>
            </v:group>
            <v:group style="position:absolute;left:1131;top:3792;width:46;height:31" coordorigin="1131,3792" coordsize="46,31">
              <v:shape style="position:absolute;left:1131;top:3792;width:46;height:31" coordorigin="1131,3792" coordsize="46,31" path="m1161,3792l1131,3792,1135,3793,1139,3796,1144,3798,1147,3802,1149,3807,1150,3810,1151,3815,1152,3823,1177,3823,1174,3810,1162,3792,1161,3792e" filled="t" fillcolor="#000000" stroked="f">
                <v:path arrowok="t"/>
                <v:fill/>
              </v:shape>
            </v:group>
            <v:group style="position:absolute;left:1196;top:3899;width:57;height:5" coordorigin="1196,3899" coordsize="57,5">
              <v:shape style="position:absolute;left:1196;top:3899;width:57;height:5" coordorigin="1196,3899" coordsize="57,5" path="m1196,3901l1253,3901e" filled="f" stroked="t" strokeweight=".3296pt" strokecolor="#000000">
                <v:path arrowok="t"/>
              </v:shape>
            </v:group>
            <v:group style="position:absolute;left:1201;top:3738;width:46;height:161" coordorigin="1201,3738" coordsize="46,161">
              <v:shape style="position:absolute;left:1201;top:3738;width:46;height:161" coordorigin="1201,3738" coordsize="46,161" path="m1234,3738l1206,3738,1208,3739,1211,3741,1212,3743,1212,3746,1213,3749,1213,3757,1213,3884,1213,3889,1210,3894,1209,3896,1207,3897,1205,3898,1201,3899,1247,3899,1243,3898,1239,3896,1237,3894,1235,3889,1234,3884,1234,3738e" filled="t" fillcolor="#000000" stroked="f">
                <v:path arrowok="t"/>
                <v:fill/>
              </v:shape>
            </v:group>
            <v:group style="position:absolute;left:1194;top:3721;width:41;height:19" coordorigin="1194,3721" coordsize="41,19">
              <v:shape style="position:absolute;left:1194;top:3721;width:41;height:19" coordorigin="1194,3721" coordsize="41,19" path="m1234,3721l1229,3721,1194,3736,1196,3740,1199,3739,1202,3738,1234,3738,1234,3721e" filled="t" fillcolor="#000000" stroked="f">
                <v:path arrowok="t"/>
                <v:fill/>
              </v:shape>
            </v:group>
            <v:group style="position:absolute;left:1265;top:3791;width:75;height:116" coordorigin="1265,3791" coordsize="75,116">
              <v:shape style="position:absolute;left:1265;top:3791;width:75;height:116" coordorigin="1265,3791" coordsize="75,116" path="m1300,3791l1265,3791,1270,3791,1274,3794,1276,3795,1278,3799,1279,3803,1279,3872,1280,3881,1284,3893,1287,3897,1297,3905,1302,3907,1315,3907,1320,3905,1331,3900,1339,3893,1340,3891,1314,3891,1310,3889,1302,3883,1300,3875,1300,3791e" filled="t" fillcolor="#000000" stroked="f">
                <v:path arrowok="t"/>
                <v:fill/>
              </v:shape>
            </v:group>
            <v:group style="position:absolute;left:1349;top:3882;width:41;height:25" coordorigin="1349,3882" coordsize="41,25">
              <v:shape style="position:absolute;left:1349;top:3882;width:41;height:25" coordorigin="1349,3882" coordsize="41,25" path="m1371,3882l1349,3882,1349,3907,1354,3907,1390,3892,1389,3890,1377,3890,1375,3890,1372,3887,1371,3885,1371,3882e" filled="t" fillcolor="#000000" stroked="f">
                <v:path arrowok="t"/>
                <v:fill/>
              </v:shape>
            </v:group>
            <v:group style="position:absolute;left:1323;top:3786;width:47;height:105" coordorigin="1323,3786" coordsize="47,105">
              <v:shape style="position:absolute;left:1323;top:3786;width:47;height:105" coordorigin="1323,3786" coordsize="47,105" path="m1370,3786l1330,3786,1330,3791,1338,3791,1343,3792,1348,3797,1349,3801,1349,3875,1342,3881,1337,3885,1328,3890,1323,3891,1340,3891,1349,3882,1371,3882,1370,3879,1370,3875,1370,3786e" filled="t" fillcolor="#000000" stroked="f">
                <v:path arrowok="t"/>
                <v:fill/>
              </v:shape>
            </v:group>
            <v:group style="position:absolute;left:1381;top:3888;width:7;height:2" coordorigin="1381,3888" coordsize="7,2">
              <v:shape style="position:absolute;left:1381;top:3888;width:7;height:2" coordorigin="1381,3888" coordsize="7,2" path="m1388,3888l1384,3889,1381,3890,1389,3890,1388,3888e" filled="t" fillcolor="#000000" stroked="f">
                <v:path arrowok="t"/>
                <v:fill/>
              </v:shape>
            </v:group>
            <v:group style="position:absolute;left:1259;top:3786;width:41;height:5" coordorigin="1259,3786" coordsize="41,5">
              <v:shape style="position:absolute;left:1259;top:3786;width:41;height:5" coordorigin="1259,3786" coordsize="41,5" path="m1300,3786l1259,3786,1259,3791,1265,3791,1300,3791,1300,3786e" filled="t" fillcolor="#000000" stroked="f">
                <v:path arrowok="t"/>
                <v:fill/>
              </v:shape>
            </v:group>
            <v:group style="position:absolute;left:1400;top:3899;width:57;height:5" coordorigin="1400,3899" coordsize="57,5">
              <v:shape style="position:absolute;left:1400;top:3899;width:57;height:5" coordorigin="1400,3899" coordsize="57,5" path="m1400,3901l1458,3901e" filled="f" stroked="t" strokeweight=".3296pt" strokecolor="#000000">
                <v:path arrowok="t"/>
              </v:shape>
            </v:group>
            <v:group style="position:absolute;left:1405;top:3738;width:46;height:161" coordorigin="1405,3738" coordsize="46,161">
              <v:shape style="position:absolute;left:1405;top:3738;width:46;height:161" coordorigin="1405,3738" coordsize="46,161" path="m1439,3738l1411,3738,1412,3739,1415,3741,1416,3743,1416,3746,1417,3749,1417,3757,1417,3884,1417,3889,1415,3894,1413,3896,1411,3897,1409,3898,1405,3899,1451,3899,1447,3898,1443,3896,1441,3894,1439,3889,1439,3884,1439,3738e" filled="t" fillcolor="#000000" stroked="f">
                <v:path arrowok="t"/>
                <v:fill/>
              </v:shape>
            </v:group>
            <v:group style="position:absolute;left:1398;top:3721;width:41;height:19" coordorigin="1398,3721" coordsize="41,19">
              <v:shape style="position:absolute;left:1398;top:3721;width:41;height:19" coordorigin="1398,3721" coordsize="41,19" path="m1439,3721l1433,3721,1398,3736,1400,3740,1403,3739,1406,3738,1439,3738,1439,3721e" filled="t" fillcolor="#000000" stroked="f">
                <v:path arrowok="t"/>
                <v:fill/>
              </v:shape>
            </v:group>
            <v:group style="position:absolute;left:1474;top:3790;width:86;height:115" coordorigin="1474,3790" coordsize="86,115">
              <v:shape style="position:absolute;left:1474;top:3790;width:86;height:115" coordorigin="1474,3790" coordsize="86,115" path="m1552,3790l1525,3790,1530,3793,1538,3801,1539,3809,1539,3821,1531,3829,1510,3837,1496,3844,1488,3849,1481,3855,1478,3861,1475,3865,1474,3870,1474,3885,1477,3892,1487,3903,1494,3906,1507,3906,1512,3905,1520,3901,1527,3896,1534,3891,1509,3891,1505,3889,1497,3881,1496,3876,1496,3865,1539,3833,1560,3833,1560,3811,1560,3804,1556,3795,1552,3791e" filled="t" fillcolor="#000000" stroked="f">
                <v:path arrowok="t"/>
                <v:fill/>
              </v:shape>
            </v:group>
            <v:group style="position:absolute;left:1539;top:3886;width:39;height:19" coordorigin="1539,3886" coordsize="39,19">
              <v:shape style="position:absolute;left:1539;top:3886;width:39;height:19" coordorigin="1539,3886" coordsize="39,19" path="m1562,3886l1539,3886,1539,3893,1541,3898,1546,3904,1549,3906,1562,3906,1571,3899,1578,3890,1565,3890,1564,3889,1562,3887,1562,3886e" filled="t" fillcolor="#000000" stroked="f">
                <v:path arrowok="t"/>
                <v:fill/>
              </v:shape>
            </v:group>
            <v:group style="position:absolute;left:1520;top:3833;width:42;height:57" coordorigin="1520,3833" coordsize="42,57">
              <v:shape style="position:absolute;left:1520;top:3833;width:42;height:57" coordorigin="1520,3833" coordsize="42,57" path="m1560,3833l1539,3833,1539,3878,1529,3887,1520,3891,1534,3891,1539,3886,1562,3886,1562,3886,1561,3881,1561,3876,1560,3833e" filled="t" fillcolor="#000000" stroked="f">
                <v:path arrowok="t"/>
                <v:fill/>
              </v:shape>
            </v:group>
            <v:group style="position:absolute;left:1568;top:3879;width:13;height:10" coordorigin="1568,3879" coordsize="13,10">
              <v:shape style="position:absolute;left:1568;top:3879;width:13;height:10" coordorigin="1568,3879" coordsize="13,10" path="m1581,3879l1575,3884,1572,3887,1569,3889,1568,3890,1578,3890,1580,3887,1581,3879e" filled="t" fillcolor="#000000" stroked="f">
                <v:path arrowok="t"/>
                <v:fill/>
              </v:shape>
            </v:group>
            <v:group style="position:absolute;left:1479;top:3783;width:73;height:42" coordorigin="1479,3783" coordsize="73,42">
              <v:shape style="position:absolute;left:1479;top:3783;width:73;height:42" coordorigin="1479,3783" coordsize="73,42" path="m1532,3783l1508,3783,1497,3786,1482,3798,1479,3805,1479,3816,1480,3819,1484,3823,1486,3824,1493,3824,1495,3823,1499,3819,1500,3816,1500,3801,1502,3798,1505,3795,1508,3792,1512,3790,1552,3790,1540,3784,1532,3783e" filled="t" fillcolor="#000000" stroked="f">
                <v:path arrowok="t"/>
                <v:fill/>
              </v:shape>
            </v:group>
            <v:group style="position:absolute;left:1584;top:3899;width:60;height:5" coordorigin="1584,3899" coordsize="60,5">
              <v:shape style="position:absolute;left:1584;top:3899;width:60;height:5" coordorigin="1584,3899" coordsize="60,5" path="m1584,3901l1644,3901e" filled="f" stroked="t" strokeweight=".3296pt" strokecolor="#000000">
                <v:path arrowok="t"/>
              </v:shape>
            </v:group>
            <v:group style="position:absolute;left:1590;top:3800;width:49;height:99" coordorigin="1590,3800" coordsize="49,99">
              <v:shape style="position:absolute;left:1590;top:3800;width:49;height:99" coordorigin="1590,3800" coordsize="49,99" path="m1624,3800l1595,3800,1597,3800,1600,3803,1601,3805,1602,3810,1602,3887,1602,3888,1590,3899,1639,3899,1624,3882,1624,3820,1628,3812,1630,3809,1624,3809,1624,3800e" filled="t" fillcolor="#000000" stroked="f">
                <v:path arrowok="t"/>
                <v:fill/>
              </v:shape>
            </v:group>
            <v:group style="position:absolute;left:1624;top:3783;width:46;height:26" coordorigin="1624,3783" coordsize="46,26">
              <v:shape style="position:absolute;left:1624;top:3783;width:46;height:26" coordorigin="1624,3783" coordsize="46,26" path="m1659,3783l1654,3783,1639,3789,1624,3809,1630,3809,1632,3806,1636,3802,1637,3801,1639,3800,1670,3800,1670,3793,1669,3790,1666,3787,1662,3784,1659,3783e" filled="t" fillcolor="#000000" stroked="f">
                <v:path arrowok="t"/>
                <v:fill/>
              </v:shape>
            </v:group>
            <v:group style="position:absolute;left:1642;top:3800;width:28;height:9" coordorigin="1642,3800" coordsize="28,9">
              <v:shape style="position:absolute;left:1642;top:3800;width:28;height:9" coordorigin="1642,3800" coordsize="28,9" path="m1670,3800l1642,3800,1645,3801,1653,3807,1656,3809,1662,3809,1665,3808,1669,3803,1670,3800,1670,3800e" filled="t" fillcolor="#000000" stroked="f">
                <v:path arrowok="t"/>
                <v:fill/>
              </v:shape>
            </v:group>
            <v:group style="position:absolute;left:1583;top:3783;width:41;height:19" coordorigin="1583,3783" coordsize="41,19">
              <v:shape style="position:absolute;left:1583;top:3783;width:41;height:19" coordorigin="1583,3783" coordsize="41,19" path="m1624,3783l1618,3783,1583,3797,1584,3802,1587,3800,1590,3800,1624,3800,1624,3783e" filled="t" fillcolor="#000000" stroked="f">
                <v:path arrowok="t"/>
                <v:fill/>
              </v:shape>
            </v:group>
            <v:group style="position:absolute;left:2139;top:3724;width:71;height:236" coordorigin="2139,3724" coordsize="71,236">
              <v:shape style="position:absolute;left:2139;top:3724;width:71;height:236" coordorigin="2139,3724" coordsize="71,236" path="m2205,3724l2150,3785,2139,3845,2141,3862,2164,3921,2209,3959,2209,3955,2201,3949,2194,3942,2165,3871,2164,3827,2165,3807,2190,3740,2209,3727,2205,3724e" filled="t" fillcolor="#000000" stroked="f">
                <v:path arrowok="t"/>
                <v:fill/>
              </v:shape>
            </v:group>
            <v:group style="position:absolute;left:2943;top:3721;width:71;height:236" coordorigin="2943,3721" coordsize="71,236">
              <v:shape style="position:absolute;left:2943;top:3721;width:71;height:236" coordorigin="2943,3721" coordsize="71,236" path="m2943,3721l2943,3727,2952,3733,2959,3739,2987,3810,2989,3854,2987,3874,2962,3941,2943,3955,2948,3957,3003,3896,3014,3836,3012,3819,2988,3759,2956,3728,2943,3721e" filled="t" fillcolor="#000000" stroked="f">
                <v:path arrowok="t"/>
                <v:fill/>
              </v:shape>
            </v:group>
            <v:group style="position:absolute;left:1482;top:2087;width:865;height:405" coordorigin="1482,2087" coordsize="865,405">
              <v:shape style="position:absolute;left:1482;top:2087;width:865;height:405" coordorigin="1482,2087" coordsize="865,405" path="m1482,2492l2347,2492,2347,2087,1482,2087,1482,2492xe" filled="f" stroked="t" strokeweight=".75pt" strokecolor="#000000">
                <v:path arrowok="t"/>
              </v:shape>
            </v:group>
            <v:group style="position:absolute;left:5320;top:2087;width:5818;height:405" coordorigin="5320,2087" coordsize="5818,405">
              <v:shape style="position:absolute;left:5320;top:2087;width:5818;height:405" coordorigin="5320,2087" coordsize="5818,405" path="m5320,2492l11138,2492,11138,2087,5320,2087,5320,2492xe" filled="f" stroked="t" strokeweight=".75pt" strokecolor="#000000">
                <v:path arrowok="t"/>
              </v:shape>
            </v:group>
            <v:group style="position:absolute;left:1476;top:1593;width:9662;height:405" coordorigin="1476,1593" coordsize="9662,405">
              <v:shape style="position:absolute;left:1476;top:1593;width:9662;height:405" coordorigin="1476,1593" coordsize="9662,405" path="m1476,1998l11138,1998,11138,1593,1476,1593,1476,1998xe" filled="f" stroked="t" strokeweight=".75pt" strokecolor="#000000">
                <v:path arrowok="t"/>
              </v:shape>
              <v:shape style="position:absolute;left:4114;top:2229;width:1063;height:201" type="#_x0000_t75">
                <v:imagedata r:id="rId61" o:title=""/>
              </v:shape>
            </v:group>
            <v:group style="position:absolute;left:1604;top:2585;width:6192;height:393" coordorigin="1604,2585" coordsize="6192,393">
              <v:shape style="position:absolute;left:1604;top:2585;width:6192;height:393" coordorigin="1604,2585" coordsize="6192,393" path="m1604,2978l7796,2978,7796,2585,1604,2585,1604,2978xe" filled="f" stroked="t" strokeweight=".75pt" strokecolor="#000000">
                <v:path arrowok="t"/>
              </v:shape>
            </v:group>
            <v:group style="position:absolute;left:9282;top:2585;width:1856;height:393" coordorigin="9282,2585" coordsize="1856,393">
              <v:shape style="position:absolute;left:9282;top:2585;width:1856;height:393" coordorigin="9282,2585" coordsize="1856,393" path="m9282,2978l11138,2978,11138,2585,9282,2585,9282,2978xe" filled="f" stroked="t" strokeweight=".75pt" strokecolor="#000000">
                <v:path arrowok="t"/>
              </v:shape>
            </v:group>
            <v:group style="position:absolute;left:7054;top:3079;width:4084;height:393" coordorigin="7054,3079" coordsize="4084,393">
              <v:shape style="position:absolute;left:7054;top:3079;width:4084;height:393" coordorigin="7054,3079" coordsize="4084,393" path="m7054,3472l11138,3472,11138,3079,7054,3079,7054,3472xe" filled="f" stroked="t" strokeweight=".75pt" strokecolor="#000000">
                <v:path arrowok="t"/>
              </v:shape>
              <v:shape style="position:absolute;left:8198;top:2726;width:1017;height:201" type="#_x0000_t75">
                <v:imagedata r:id="rId62" o:title=""/>
              </v:shape>
            </v:group>
            <v:group style="position:absolute;left:6472;top:3226;width:424;height:181" coordorigin="6472,3226" coordsize="424,181">
              <v:shape style="position:absolute;left:6472;top:3226;width:424;height:181" coordorigin="6472,3226" coordsize="424,181" path="m6546,3399l6472,3399,6472,3404,6546,3404,6546,3399e" filled="t" fillcolor="#000000" stroked="f">
                <v:path arrowok="t"/>
                <v:fill/>
              </v:shape>
              <v:shape style="position:absolute;left:6472;top:3226;width:424;height:181" coordorigin="6472,3226" coordsize="424,181" path="m6551,3230l6472,3230,6472,3235,6485,3235,6490,3237,6495,3243,6496,3249,6496,3384,6495,3389,6494,3392,6491,3397,6485,3399,6533,3399,6528,3397,6525,3394,6522,3391,6521,3384,6521,3323,6573,3323,6574,3323,6581,3318,6539,3318,6536,3318,6533,3317,6529,3317,6525,3316,6521,3315,6521,3243,6528,3242,6533,3241,6584,3241,6581,3238,6563,3232,6551,3230e" filled="t" fillcolor="#000000" stroked="f">
                <v:path arrowok="t"/>
                <v:fill/>
              </v:shape>
              <v:shape style="position:absolute;left:6472;top:3226;width:424;height:181" coordorigin="6472,3226" coordsize="424,181" path="m6573,3323l6521,3323,6526,3324,6532,3325,6541,3326,6546,3326,6552,3326,6573,3323e" filled="t" fillcolor="#000000" stroked="f">
                <v:path arrowok="t"/>
                <v:fill/>
              </v:shape>
              <v:shape style="position:absolute;left:6472;top:3226;width:424;height:181" coordorigin="6472,3226" coordsize="424,181" path="m6584,3241l6545,3241,6551,3242,6563,3249,6567,3254,6573,3266,6575,3273,6575,3292,6571,3301,6558,3315,6551,3318,6581,3318,6590,3313,6599,3304,6604,3293,6604,3268,6601,3259,6588,3244,6584,3241e" filled="t" fillcolor="#000000" stroked="f">
                <v:path arrowok="t"/>
                <v:fill/>
              </v:shape>
              <v:shape style="position:absolute;left:6472;top:3226;width:424;height:181" coordorigin="6472,3226" coordsize="424,181" path="m6700,3291l6673,3291,6679,3293,6686,3302,6688,3310,6688,3322,6679,3330,6659,3338,6645,3345,6636,3350,6630,3356,6626,3361,6624,3366,6623,3370,6623,3386,6625,3393,6636,3404,6642,3406,6656,3406,6661,3405,6668,3402,6676,3396,6682,3392,6657,3392,6653,3390,6646,3381,6644,3376,6644,3365,6645,3361,6648,3357,6651,3353,6656,3349,6667,3343,6675,3339,6688,3334,6709,3334,6709,3312,6708,3305,6704,3295,6701,3291e" filled="t" fillcolor="#000000" stroked="f">
                <v:path arrowok="t"/>
                <v:fill/>
              </v:shape>
              <v:shape style="position:absolute;left:6472;top:3226;width:424;height:181" coordorigin="6472,3226" coordsize="424,181" path="m6710,3387l6688,3387,6688,3394,6689,3399,6694,3405,6697,3406,6710,3406,6719,3400,6727,3390,6714,3390,6713,3390,6711,3388,6710,3387e" filled="t" fillcolor="#000000" stroked="f">
                <v:path arrowok="t"/>
                <v:fill/>
              </v:shape>
              <v:shape style="position:absolute;left:6472;top:3226;width:424;height:181" coordorigin="6472,3226" coordsize="424,181" path="m6709,3334l6688,3334,6688,3379,6677,3387,6669,3392,6682,3392,6688,3387,6710,3387,6710,3386,6709,3381,6709,3376,6709,3334e" filled="t" fillcolor="#000000" stroked="f">
                <v:path arrowok="t"/>
                <v:fill/>
              </v:shape>
              <v:shape style="position:absolute;left:6472;top:3226;width:424;height:181" coordorigin="6472,3226" coordsize="424,181" path="m6729,3380l6724,3385,6720,3388,6718,3390,6716,3390,6727,3390,6729,3387,6729,3380e" filled="t" fillcolor="#000000" stroked="f">
                <v:path arrowok="t"/>
                <v:fill/>
              </v:shape>
              <v:shape style="position:absolute;left:6472;top:3226;width:424;height:181" coordorigin="6472,3226" coordsize="424,181" path="m6680,3283l6656,3283,6646,3286,6631,3299,6627,3305,6627,3317,6628,3320,6632,3324,6635,3325,6641,3325,6644,3324,6648,3320,6649,3317,6648,3302,6650,3298,6653,3295,6656,3293,6661,3291,6700,3291,6689,3285,6680,3283e" filled="t" fillcolor="#000000" stroked="f">
                <v:path arrowok="t"/>
                <v:fill/>
              </v:shape>
              <v:shape style="position:absolute;left:6472;top:3226;width:424;height:181" coordorigin="6472,3226" coordsize="424,181" path="m6796,3399l6739,3399,6739,3404,6796,3404,6796,3399e" filled="t" fillcolor="#000000" stroked="f">
                <v:path arrowok="t"/>
                <v:fill/>
              </v:shape>
              <v:shape style="position:absolute;left:6472;top:3226;width:424;height:181" coordorigin="6472,3226" coordsize="424,181" path="m6778,3300l6750,3300,6752,3301,6754,3303,6755,3305,6756,3308,6757,3311,6757,3320,6757,3385,6757,3390,6755,3392,6754,3395,6753,3397,6751,3398,6749,3399,6745,3399,6791,3399,6787,3399,6785,3398,6783,3396,6781,3395,6779,3390,6778,3385,6778,3300e" filled="t" fillcolor="#000000" stroked="f">
                <v:path arrowok="t"/>
                <v:fill/>
              </v:shape>
              <v:shape style="position:absolute;left:6472;top:3226;width:424;height:181" coordorigin="6472,3226" coordsize="424,181" path="m6778,3283l6773,3283,6737,3298,6739,3302,6743,3301,6746,3300,6778,3300,6778,3283e" filled="t" fillcolor="#000000" stroked="f">
                <v:path arrowok="t"/>
                <v:fill/>
              </v:shape>
              <v:shape style="position:absolute;left:6472;top:3226;width:424;height:181" coordorigin="6472,3226" coordsize="424,181" path="m6794,3226l6765,3226,6751,3270,6756,3270,6794,3226e" filled="t" fillcolor="#000000" stroked="f">
                <v:path arrowok="t"/>
                <v:fill/>
              </v:shape>
              <v:shape style="position:absolute;left:6472;top:3226;width:424;height:181" coordorigin="6472,3226" coordsize="424,181" path="m6878,3402l6827,3402,6829,3403,6832,3404,6841,3406,6849,3408,6866,3408,6876,3404,6878,3402e" filled="t" fillcolor="#000000" stroked="f">
                <v:path arrowok="t"/>
                <v:fill/>
              </v:shape>
              <v:shape style="position:absolute;left:6472;top:3226;width:424;height:181" coordorigin="6472,3226" coordsize="424,181" path="m6820,3364l6816,3364,6816,3406,6820,3406,6822,3404,6823,3402,6878,3402,6881,3400,6848,3400,6841,3397,6827,3385,6823,3376,6820,3364e" filled="t" fillcolor="#000000" stroked="f">
                <v:path arrowok="t"/>
                <v:fill/>
              </v:shape>
              <v:shape style="position:absolute;left:6472;top:3226;width:424;height:181" coordorigin="6472,3226" coordsize="424,181" path="m6856,3283l6841,3283,6832,3287,6819,3299,6816,3308,6816,3325,6818,3331,6825,3341,6833,3346,6858,3358,6866,3363,6875,3372,6877,3376,6877,3387,6875,3391,6867,3398,6863,3400,6881,3400,6892,3391,6896,3383,6896,3370,6888,3352,6870,3339,6843,3326,6838,3322,6835,3318,6832,3315,6831,3311,6831,3302,6833,3299,6840,3292,6845,3291,6887,3291,6887,3288,6875,3288,6872,3288,6861,3284,6856,3283e" filled="t" fillcolor="#000000" stroked="f">
                <v:path arrowok="t"/>
                <v:fill/>
              </v:shape>
              <v:shape style="position:absolute;left:6472;top:3226;width:424;height:181" coordorigin="6472,3226" coordsize="424,181" path="m6887,3291l6859,3291,6865,3293,6870,3298,6875,3302,6879,3311,6883,3323,6887,3323,6887,3291e" filled="t" fillcolor="#000000" stroked="f">
                <v:path arrowok="t"/>
                <v:fill/>
              </v:shape>
              <v:shape style="position:absolute;left:6472;top:3226;width:424;height:181" coordorigin="6472,3226" coordsize="424,181" path="m6887,3283l6883,3283,6882,3285,6881,3287,6879,3288,6878,3288,6887,3288,6887,3283e" filled="t" fillcolor="#000000" stroked="f">
                <v:path arrowok="t"/>
                <v:fill/>
              </v:shape>
            </v:group>
            <v:group style="position:absolute;left:1976;top:3677;width:3254;height:393" coordorigin="1976,3677" coordsize="3254,393">
              <v:shape style="position:absolute;left:1976;top:3677;width:3254;height:393" coordorigin="1976,3677" coordsize="3254,393" path="m1976,4070l5230,4070,5230,3677,1976,3677,1976,4070xe" filled="f" stroked="t" strokeweight=".75pt" strokecolor="#000000">
                <v:path arrowok="t"/>
              </v:shape>
            </v:group>
            <v:group style="position:absolute;left:778;top:2931;width:74;height:5" coordorigin="778,2931" coordsize="74,5">
              <v:shape style="position:absolute;left:778;top:2931;width:74;height:5" coordorigin="778,2931" coordsize="74,5" path="m778,2934l853,2934e" filled="f" stroked="t" strokeweight=".3358pt" strokecolor="#000000">
                <v:path arrowok="t"/>
              </v:shape>
            </v:group>
            <v:group style="position:absolute;left:778;top:2763;width:113;height:169" coordorigin="778,2763" coordsize="113,169">
              <v:shape style="position:absolute;left:778;top:2763;width:113;height:169" coordorigin="778,2763" coordsize="113,169" path="m857,2763l778,2763,778,2767,791,2767,796,2769,802,2776,803,2781,803,2916,802,2922,801,2924,797,2929,792,2931,839,2931,835,2930,831,2926,829,2923,828,2916,828,2855,880,2855,880,2855,888,2850,846,2850,843,2850,840,2849,836,2849,832,2848,828,2848,828,2775,835,2774,840,2773,891,2773,888,2771,870,2764,857,2763e" filled="t" fillcolor="#000000" stroked="f">
                <v:path arrowok="t"/>
                <v:fill/>
              </v:shape>
            </v:group>
            <v:group style="position:absolute;left:828;top:2855;width:52;height:4" coordorigin="828,2855" coordsize="52,4">
              <v:shape style="position:absolute;left:828;top:2855;width:52;height:4" coordorigin="828,2855" coordsize="52,4" path="m880,2855l828,2855,833,2856,839,2857,848,2858,853,2858,859,2858,880,2855e" filled="t" fillcolor="#000000" stroked="f">
                <v:path arrowok="t"/>
                <v:fill/>
              </v:shape>
            </v:group>
            <v:group style="position:absolute;left:852;top:2773;width:59;height:77" coordorigin="852,2773" coordsize="59,77">
              <v:shape style="position:absolute;left:852;top:2773;width:59;height:77" coordorigin="852,2773" coordsize="59,77" path="m891,2773l852,2773,858,2775,869,2781,874,2786,880,2799,881,2806,881,2824,878,2833,865,2847,858,2850,888,2850,897,2845,906,2836,911,2825,911,2800,908,2791,895,2776,891,2773e" filled="t" fillcolor="#000000" stroked="f">
                <v:path arrowok="t"/>
                <v:fill/>
              </v:shape>
            </v:group>
            <v:group style="position:absolute;left:929;top:2823;width:86;height:115" coordorigin="929,2823" coordsize="86,115">
              <v:shape style="position:absolute;left:929;top:2823;width:86;height:115" coordorigin="929,2823" coordsize="86,115" path="m1007,2823l980,2823,985,2825,993,2834,994,2842,994,2854,986,2862,965,2870,951,2877,943,2882,936,2888,930,2898,929,2903,929,2918,932,2925,942,2936,949,2939,962,2939,967,2937,975,2934,982,2928,989,2924,964,2924,960,2922,952,2914,951,2908,951,2897,994,2866,1015,2866,1015,2844,1015,2837,1011,2827,1007,2823e" filled="t" fillcolor="#000000" stroked="f">
                <v:path arrowok="t"/>
                <v:fill/>
              </v:shape>
            </v:group>
            <v:group style="position:absolute;left:994;top:2919;width:39;height:19" coordorigin="994,2919" coordsize="39,19">
              <v:shape style="position:absolute;left:994;top:2919;width:39;height:19" coordorigin="994,2919" coordsize="39,19" path="m1017,2919l994,2919,994,2926,996,2931,1001,2937,1004,2938,1017,2938,1026,2932,1033,2922,1020,2922,1019,2922,1017,2920,1017,2919e" filled="t" fillcolor="#000000" stroked="f">
                <v:path arrowok="t"/>
                <v:fill/>
              </v:shape>
            </v:group>
            <v:group style="position:absolute;left:975;top:2866;width:42;height:57" coordorigin="975,2866" coordsize="42,57">
              <v:shape style="position:absolute;left:975;top:2866;width:42;height:57" coordorigin="975,2866" coordsize="42,57" path="m1015,2866l994,2866,994,2911,984,2919,975,2924,989,2924,994,2919,1017,2919,1017,2918,1016,2914,1016,2908,1015,2866e" filled="t" fillcolor="#000000" stroked="f">
                <v:path arrowok="t"/>
                <v:fill/>
              </v:shape>
            </v:group>
            <v:group style="position:absolute;left:1023;top:2912;width:13;height:10" coordorigin="1023,2912" coordsize="13,10">
              <v:shape style="position:absolute;left:1023;top:2912;width:13;height:10" coordorigin="1023,2912" coordsize="13,10" path="m1036,2912l1030,2917,1027,2920,1024,2922,1023,2922,1033,2922,1035,2919,1036,2912e" filled="t" fillcolor="#000000" stroked="f">
                <v:path arrowok="t"/>
                <v:fill/>
              </v:shape>
            </v:group>
            <v:group style="position:absolute;left:934;top:2815;width:73;height:42" coordorigin="934,2815" coordsize="73,42">
              <v:shape style="position:absolute;left:934;top:2815;width:73;height:42" coordorigin="934,2815" coordsize="73,42" path="m987,2815l963,2815,952,2818,937,2831,934,2838,934,2849,935,2852,939,2856,941,2857,948,2857,950,2856,954,2852,955,2849,955,2834,957,2830,960,2827,963,2825,967,2823,1007,2823,995,2817,987,2815e" filled="t" fillcolor="#000000" stroked="f">
                <v:path arrowok="t"/>
                <v:fill/>
              </v:shape>
            </v:group>
            <v:group style="position:absolute;left:1039;top:2932;width:60;height:5" coordorigin="1039,2932" coordsize="60,5">
              <v:shape style="position:absolute;left:1039;top:2932;width:60;height:5" coordorigin="1039,2932" coordsize="60,5" path="m1039,2934l1099,2934e" filled="f" stroked="t" strokeweight=".3293pt" strokecolor="#000000">
                <v:path arrowok="t"/>
              </v:shape>
            </v:group>
            <v:group style="position:absolute;left:1045;top:2832;width:49;height:99" coordorigin="1045,2832" coordsize="49,99">
              <v:shape style="position:absolute;left:1045;top:2832;width:49;height:99" coordorigin="1045,2832" coordsize="49,99" path="m1079,2832l1050,2832,1052,2833,1055,2835,1056,2837,1057,2843,1057,2920,1057,2921,1045,2932,1094,2932,1079,2915,1079,2853,1083,2844,1085,2842,1079,2842,1079,2832e" filled="t" fillcolor="#000000" stroked="f">
                <v:path arrowok="t"/>
                <v:fill/>
              </v:shape>
            </v:group>
            <v:group style="position:absolute;left:1079;top:2815;width:46;height:26" coordorigin="1079,2815" coordsize="46,26">
              <v:shape style="position:absolute;left:1079;top:2815;width:46;height:26" coordorigin="1079,2815" coordsize="46,26" path="m1113,2815l1109,2815,1093,2822,1079,2842,1085,2842,1087,2839,1090,2835,1092,2834,1094,2833,1125,2833,1125,2826,1124,2823,1120,2820,1117,2817,1113,2815e" filled="t" fillcolor="#000000" stroked="f">
                <v:path arrowok="t"/>
                <v:fill/>
              </v:shape>
            </v:group>
            <v:group style="position:absolute;left:1097;top:2833;width:28;height:9" coordorigin="1097,2833" coordsize="28,9">
              <v:shape style="position:absolute;left:1097;top:2833;width:28;height:9" coordorigin="1097,2833" coordsize="28,9" path="m1125,2833l1097,2833,1100,2834,1107,2840,1111,2842,1117,2842,1120,2840,1124,2836,1125,2833,1125,2833e" filled="t" fillcolor="#000000" stroked="f">
                <v:path arrowok="t"/>
                <v:fill/>
              </v:shape>
            </v:group>
            <v:group style="position:absolute;left:1038;top:2815;width:41;height:19" coordorigin="1038,2815" coordsize="41,19">
              <v:shape style="position:absolute;left:1038;top:2815;width:41;height:19" coordorigin="1038,2815" coordsize="41,19" path="m1079,2815l1073,2815,1038,2830,1039,2834,1042,2833,1045,2832,1079,2832,1079,2815e" filled="t" fillcolor="#000000" stroked="f">
                <v:path arrowok="t"/>
                <v:fill/>
              </v:shape>
            </v:group>
            <v:group style="position:absolute;left:1145;top:2828;width:48;height:110" coordorigin="1145,2828" coordsize="48,110">
              <v:shape style="position:absolute;left:1145;top:2828;width:48;height:110" coordorigin="1145,2828" coordsize="48,110" path="m1166,2828l1145,2828,1145,2916,1163,2938,1173,2938,1178,2936,1189,2927,1192,2923,1174,2923,1171,2922,1169,2919,1167,2917,1166,2911,1166,2828e" filled="t" fillcolor="#000000" stroked="f">
                <v:path arrowok="t"/>
                <v:fill/>
              </v:shape>
            </v:group>
            <v:group style="position:absolute;left:1180;top:2913;width:17;height:10" coordorigin="1180,2913" coordsize="17,10">
              <v:shape style="position:absolute;left:1180;top:2913;width:17;height:10" coordorigin="1180,2913" coordsize="17,10" path="m1197,2913l1192,2913,1190,2916,1188,2919,1183,2922,1180,2923,1192,2923,1194,2921,1197,2913e" filled="t" fillcolor="#000000" stroked="f">
                <v:path arrowok="t"/>
                <v:fill/>
              </v:shape>
            </v:group>
            <v:group style="position:absolute;left:1126;top:2780;width:67;height:47" coordorigin="1126,2780" coordsize="67,47">
              <v:shape style="position:absolute;left:1126;top:2780;width:67;height:47" coordorigin="1126,2780" coordsize="67,47" path="m1166,2780l1162,2780,1158,2789,1155,2795,1126,2824,1126,2828,1193,2828,1193,2819,1166,2819,1166,2780e" filled="t" fillcolor="#000000" stroked="f">
                <v:path arrowok="t"/>
                <v:fill/>
              </v:shape>
            </v:group>
            <v:group style="position:absolute;left:1221;top:2754;width:26;height:26" coordorigin="1221,2754" coordsize="26,26">
              <v:shape style="position:absolute;left:1221;top:2754;width:26;height:26" coordorigin="1221,2754" coordsize="26,26" path="m1238,2754l1231,2754,1227,2755,1222,2760,1221,2763,1221,2771,1222,2774,1225,2776,1228,2779,1231,2780,1238,2780,1241,2779,1243,2776,1246,2774,1247,2771,1247,2763,1246,2760,1243,2758,1241,2755,1238,2754e" filled="t" fillcolor="#000000" stroked="f">
                <v:path arrowok="t"/>
                <v:fill/>
              </v:shape>
            </v:group>
            <v:group style="position:absolute;left:1206;top:2932;width:57;height:5" coordorigin="1206,2932" coordsize="57,5">
              <v:shape style="position:absolute;left:1206;top:2932;width:57;height:5" coordorigin="1206,2932" coordsize="57,5" path="m1206,2934l1263,2934e" filled="f" stroked="t" strokeweight=".3293pt" strokecolor="#000000">
                <v:path arrowok="t"/>
              </v:shape>
            </v:group>
            <v:group style="position:absolute;left:1211;top:2832;width:46;height:99" coordorigin="1211,2832" coordsize="46,99">
              <v:shape style="position:absolute;left:1211;top:2832;width:46;height:99" coordorigin="1211,2832" coordsize="46,99" path="m1245,2832l1217,2832,1218,2833,1221,2835,1222,2837,1222,2840,1223,2843,1224,2852,1224,2917,1223,2922,1222,2924,1221,2927,1219,2929,1217,2930,1215,2931,1211,2932,1257,2932,1253,2931,1249,2928,1248,2927,1245,2922,1245,2917,1245,2832e" filled="t" fillcolor="#000000" stroked="f">
                <v:path arrowok="t"/>
                <v:fill/>
              </v:shape>
            </v:group>
            <v:group style="position:absolute;left:1204;top:2815;width:41;height:19" coordorigin="1204,2815" coordsize="41,19">
              <v:shape style="position:absolute;left:1204;top:2815;width:41;height:19" coordorigin="1204,2815" coordsize="41,19" path="m1245,2815l1239,2815,1204,2830,1206,2834,1209,2833,1212,2832,1245,2832,1245,2815e" filled="t" fillcolor="#000000" stroked="f">
                <v:path arrowok="t"/>
                <v:fill/>
              </v:shape>
            </v:group>
            <v:group style="position:absolute;left:1278;top:2817;width:80;height:122" coordorigin="1278,2817" coordsize="80,122">
              <v:shape style="position:absolute;left:1278;top:2817;width:80;height:122" coordorigin="1278,2817" coordsize="80,122" path="m1320,2817l1304,2827,1287,2847,1280,2865,1278,2887,1282,2907,1292,2924,1302,2934,1313,2940,1332,2940,1338,2938,1349,2933,1354,2929,1357,2926,1328,2926,1320,2921,1311,2911,1304,2894,1301,2871,1304,2849,1313,2833,1319,2827,1325,2823,1357,2823,1346,2818,1320,2817e" filled="t" fillcolor="#000000" stroked="f">
                <v:path arrowok="t"/>
                <v:fill/>
              </v:shape>
            </v:group>
            <v:group style="position:absolute;left:1360;top:2921;width:41;height:19" coordorigin="1360,2921" coordsize="41,19">
              <v:shape style="position:absolute;left:1360;top:2921;width:41;height:19" coordorigin="1360,2921" coordsize="41,19" path="m1399,2921l1396,2922,1392,2923,1360,2923,1360,2940,1366,2940,1401,2925,1399,2921e" filled="t" fillcolor="#000000" stroked="f">
                <v:path arrowok="t"/>
                <v:fill/>
              </v:shape>
            </v:group>
            <v:group style="position:absolute;left:1337;top:2823;width:51;height:102" coordorigin="1337,2823" coordsize="51,102">
              <v:shape style="position:absolute;left:1337;top:2823;width:51;height:102" coordorigin="1337,2823" coordsize="51,102" path="m1357,2823l1337,2823,1341,2824,1349,2829,1360,2854,1360,2914,1353,2922,1345,2926,1357,2926,1360,2923,1388,2923,1387,2922,1385,2921,1384,2920,1383,2918,1381,2912,1381,2907,1381,2824,1359,2824,1357,2823e" filled="t" fillcolor="#000000" stroked="f">
                <v:path arrowok="t"/>
                <v:fill/>
              </v:shape>
            </v:group>
            <v:group style="position:absolute;left:1353;top:2771;width:28;height:54" coordorigin="1353,2771" coordsize="28,54">
              <v:shape style="position:absolute;left:1353;top:2771;width:28;height:54" coordorigin="1353,2771" coordsize="28,54" path="m1381,2771l1353,2771,1355,2771,1357,2774,1358,2776,1360,2782,1360,2790,1360,2804,1359,2824,1381,2824,1381,2771e" filled="t" fillcolor="#000000" stroked="f">
                <v:path arrowok="t"/>
                <v:fill/>
              </v:shape>
            </v:group>
            <v:group style="position:absolute;left:1340;top:2754;width:41;height:19" coordorigin="1340,2754" coordsize="41,19">
              <v:shape style="position:absolute;left:1340;top:2754;width:41;height:19" coordorigin="1340,2754" coordsize="41,19" path="m1381,2754l1375,2754,1340,2768,1342,2773,1346,2772,1349,2771,1381,2771,1381,2754e" filled="t" fillcolor="#000000" stroked="f">
                <v:path arrowok="t"/>
                <v:fill/>
              </v:shape>
            </v:group>
            <v:group style="position:absolute;left:1409;top:2815;width:86;height:124" coordorigin="1409,2815" coordsize="86,124">
              <v:shape style="position:absolute;left:1409;top:2815;width:86;height:124" coordorigin="1409,2815" coordsize="86,124" path="m1466,2815l1456,2815,1447,2818,1409,2887,1415,2905,1427,2924,1444,2936,1464,2940,1475,2940,1485,2937,1495,2931,1459,2931,1450,2924,1441,2908,1435,2889,1433,2868,1433,2857,1434,2849,1437,2842,1440,2835,1443,2830,1453,2825,1457,2824,1494,2824,1486,2819,1466,2815e" filled="t" fillcolor="#000000" stroked="f">
                <v:path arrowok="t"/>
                <v:fill/>
              </v:shape>
            </v:group>
            <v:group style="position:absolute;left:1471;top:2824;width:51;height:107" coordorigin="1471,2824" coordsize="51,107">
              <v:shape style="position:absolute;left:1471;top:2824;width:51;height:107" coordorigin="1471,2824" coordsize="51,107" path="m1494,2824l1471,2824,1479,2828,1490,2844,1496,2863,1498,2885,1498,2902,1496,2914,1490,2920,1485,2927,1478,2931,1495,2931,1522,2867,1516,2849,1503,2830,1494,2824e" filled="t" fillcolor="#000000" stroked="f">
                <v:path arrowok="t"/>
                <v:fill/>
              </v:shape>
            </v:group>
            <v:group style="position:absolute;left:7672;top:3699;width:3466;height:404" coordorigin="7672,3699" coordsize="3466,404">
              <v:shape style="position:absolute;left:7672;top:3699;width:3466;height:404" coordorigin="7672,3699" coordsize="3466,404" path="m7672,4103l11138,4103,11138,3699,7672,3699,7672,4103xe" filled="f" stroked="t" strokeweight=".75pt" strokecolor="#000000">
                <v:path arrowok="t"/>
              </v:shape>
              <v:shape style="position:absolute;left:5357;top:3790;width:2275;height:253" type="#_x0000_t75">
                <v:imagedata r:id="rId63" o:title=""/>
              </v:shape>
            </v:group>
            <v:group style="position:absolute;left:938;top:3425;width:74;height:5" coordorigin="938,3425" coordsize="74,5">
              <v:shape style="position:absolute;left:938;top:3425;width:74;height:5" coordorigin="938,3425" coordsize="74,5" path="m938,3428l1012,3428e" filled="f" stroked="t" strokeweight=".3358pt" strokecolor="#000000">
                <v:path arrowok="t"/>
              </v:shape>
            </v:group>
            <v:group style="position:absolute;left:951;top:3268;width:47;height:158" coordorigin="951,3268" coordsize="47,158">
              <v:shape style="position:absolute;left:951;top:3268;width:47;height:158" coordorigin="951,3268" coordsize="47,158" path="m987,3268l963,3268,962,3411,962,3416,957,3423,951,3425,999,3425,994,3424,991,3420,988,3417,987,3411,987,3268e" filled="t" fillcolor="#000000" stroked="f">
                <v:path arrowok="t"/>
                <v:fill/>
              </v:shape>
            </v:group>
            <v:group style="position:absolute;left:903;top:3257;width:144;height:41" coordorigin="903,3257" coordsize="144,41">
              <v:shape style="position:absolute;left:903;top:3257;width:144;height:41" coordorigin="903,3257" coordsize="144,41" path="m1046,3257l905,3257,903,3297,907,3297,908,3289,910,3283,934,3268,1047,3268,1046,3257e" filled="t" fillcolor="#000000" stroked="f">
                <v:path arrowok="t"/>
                <v:fill/>
              </v:shape>
            </v:group>
            <v:group style="position:absolute;left:1019;top:3268;width:29;height:30" coordorigin="1019,3268" coordsize="29,30">
              <v:shape style="position:absolute;left:1019;top:3268;width:29;height:30" coordorigin="1019,3268" coordsize="29,30" path="m1047,3268l1019,3268,1024,3269,1033,3273,1037,3277,1041,3285,1042,3290,1043,3297,1048,3297,1047,3268e" filled="t" fillcolor="#000000" stroked="f">
                <v:path arrowok="t"/>
                <v:fill/>
              </v:shape>
            </v:group>
            <v:group style="position:absolute;left:1065;top:3311;width:99;height:123" coordorigin="1065,3311" coordsize="99,123">
              <v:shape style="position:absolute;left:1065;top:3311;width:99;height:123" coordorigin="1065,3311" coordsize="99,123" path="m1107,3311l1067,3356,1065,3381,1069,3401,1080,3417,1090,3428,1102,3434,1129,3434,1140,3429,1154,3413,1114,3413,1104,3408,1094,3396,1085,3379,1083,3357,1164,3356,1163,3350,1083,3350,1084,3340,1087,3332,1098,3321,1104,3318,1146,3318,1132,3312,1107,3311e" filled="t" fillcolor="#000000" stroked="f">
                <v:path arrowok="t"/>
                <v:fill/>
              </v:shape>
            </v:group>
            <v:group style="position:absolute;left:1133;top:3385;width:31;height:28" coordorigin="1133,3385" coordsize="31,28">
              <v:shape style="position:absolute;left:1133;top:3385;width:31;height:28" coordorigin="1133,3385" coordsize="31,28" path="m1160,3385l1156,3395,1151,3402,1140,3411,1133,3413,1154,3413,1157,3410,1162,3399,1164,3387,1160,3385e" filled="t" fillcolor="#000000" stroked="f">
                <v:path arrowok="t"/>
                <v:fill/>
              </v:shape>
            </v:group>
            <v:group style="position:absolute;left:1116;top:3318;width:46;height:31" coordorigin="1116,3318" coordsize="46,31">
              <v:shape style="position:absolute;left:1116;top:3318;width:46;height:31" coordorigin="1116,3318" coordsize="46,31" path="m1146,3318l1116,3318,1121,3320,1125,3323,1129,3325,1132,3329,1134,3334,1136,3337,1137,3342,1137,3350,1163,3350,1160,3336,1147,3319,1146,3318e" filled="t" fillcolor="#000000" stroked="f">
                <v:path arrowok="t"/>
                <v:fill/>
              </v:shape>
            </v:group>
            <v:group style="position:absolute;left:1181;top:3426;width:57;height:5" coordorigin="1181,3426" coordsize="57,5">
              <v:shape style="position:absolute;left:1181;top:3426;width:57;height:5" coordorigin="1181,3426" coordsize="57,5" path="m1181,3428l1239,3428e" filled="f" stroked="t" strokeweight=".3293pt" strokecolor="#000000">
                <v:path arrowok="t"/>
              </v:shape>
            </v:group>
            <v:group style="position:absolute;left:1187;top:3265;width:46;height:161" coordorigin="1187,3265" coordsize="46,161">
              <v:shape style="position:absolute;left:1187;top:3265;width:46;height:161" coordorigin="1187,3265" coordsize="46,161" path="m1220,3265l1192,3265,1193,3265,1196,3268,1197,3270,1198,3273,1198,3276,1199,3284,1199,3411,1198,3416,1196,3421,1194,3423,1192,3424,1190,3425,1187,3426,1233,3426,1229,3425,1224,3422,1222,3421,1220,3416,1220,3411,1220,3265e" filled="t" fillcolor="#000000" stroked="f">
                <v:path arrowok="t"/>
                <v:fill/>
              </v:shape>
            </v:group>
            <v:group style="position:absolute;left:1179;top:3248;width:41;height:19" coordorigin="1179,3248" coordsize="41,19">
              <v:shape style="position:absolute;left:1179;top:3248;width:41;height:19" coordorigin="1179,3248" coordsize="41,19" path="m1220,3248l1214,3248,1179,3263,1181,3267,1185,3266,1188,3265,1220,3265,1220,3248e" filled="t" fillcolor="#000000" stroked="f">
                <v:path arrowok="t"/>
                <v:fill/>
              </v:shape>
            </v:group>
            <v:group style="position:absolute;left:1263;top:3405;width:28;height:28" coordorigin="1263,3405" coordsize="28,28">
              <v:shape style="position:absolute;left:1263;top:3405;width:28;height:28" coordorigin="1263,3405" coordsize="28,28" path="m1281,3405l1273,3405,1270,3407,1264,3412,1263,3416,1263,3424,1264,3427,1270,3432,1273,3434,1281,3434,1284,3432,1290,3427,1291,3424,1291,3416,1290,3412,1287,3410,1284,3407,1281,3405e" filled="t" fillcolor="#000000" stroked="f">
                <v:path arrowok="t"/>
                <v:fill/>
              </v:shape>
            </v:group>
            <v:group style="position:absolute;left:1516;top:3463;width:49;height:24" coordorigin="1516,3463" coordsize="49,24">
              <v:shape style="position:absolute;left:1516;top:3463;width:49;height:24" coordorigin="1516,3463" coordsize="49,24" path="m1529,3463l1524,3463,1521,3464,1517,3468,1516,3471,1516,3477,1518,3480,1522,3483,1525,3485,1531,3487,1540,3487,1558,3482,1565,3477,1549,3477,1546,3475,1538,3467,1535,3465,1533,3465,1531,3464,1529,3463e" filled="t" fillcolor="#000000" stroked="f">
                <v:path arrowok="t"/>
                <v:fill/>
              </v:shape>
            </v:group>
            <v:group style="position:absolute;left:1554;top:3327;width:31;height:150" coordorigin="1554,3327" coordsize="31,150">
              <v:shape style="position:absolute;left:1554;top:3327;width:31;height:150" coordorigin="1554,3327" coordsize="31,150" path="m1585,3327l1557,3327,1559,3327,1561,3329,1562,3331,1563,3334,1563,3338,1564,3346,1564,3455,1563,3463,1562,3470,1560,3473,1556,3476,1554,3477,1565,3477,1575,3468,1583,3451,1585,3427,1585,3327e" filled="t" fillcolor="#000000" stroked="f">
                <v:path arrowok="t"/>
                <v:fill/>
              </v:shape>
            </v:group>
            <v:group style="position:absolute;left:1387;top:3426;width:70;height:5" coordorigin="1387,3426" coordsize="70,5">
              <v:shape style="position:absolute;left:1387;top:3426;width:70;height:5" coordorigin="1387,3426" coordsize="70,5" path="m1387,3428l1457,3428e" filled="f" stroked="t" strokeweight=".3293pt" strokecolor="#000000">
                <v:path arrowok="t"/>
              </v:shape>
            </v:group>
            <v:group style="position:absolute;left:1473;top:3426;width:57;height:5" coordorigin="1473,3426" coordsize="57,5">
              <v:shape style="position:absolute;left:1473;top:3426;width:57;height:5" coordorigin="1473,3426" coordsize="57,5" path="m1473,3428l1530,3428e" filled="f" stroked="t" strokeweight=".3293pt" strokecolor="#000000">
                <v:path arrowok="t"/>
              </v:shape>
            </v:group>
            <v:group style="position:absolute;left:1395;top:3322;width:45;height:103" coordorigin="1395,3322" coordsize="45,103">
              <v:shape style="position:absolute;left:1395;top:3322;width:45;height:103" coordorigin="1395,3322" coordsize="45,103" path="m1430,3322l1409,3322,1409,3408,1408,3413,1406,3419,1404,3421,1398,3425,1395,3426,1441,3426,1436,3424,1433,3420,1431,3417,1430,3411,1430,3322e" filled="t" fillcolor="#000000" stroked="f">
                <v:path arrowok="t"/>
                <v:fill/>
              </v:shape>
            </v:group>
            <v:group style="position:absolute;left:1478;top:3327;width:46;height:99" coordorigin="1478,3327" coordsize="46,99">
              <v:shape style="position:absolute;left:1478;top:3327;width:46;height:99" coordorigin="1478,3327" coordsize="46,99" path="m1512,3327l1484,3327,1485,3327,1488,3329,1489,3331,1489,3334,1490,3338,1491,3346,1490,3411,1490,3416,1489,3418,1488,3421,1486,3423,1484,3424,1482,3425,1478,3426,1524,3426,1520,3425,1516,3423,1514,3421,1512,3416,1512,3411,1512,3327e" filled="t" fillcolor="#000000" stroked="f">
                <v:path arrowok="t"/>
                <v:fill/>
              </v:shape>
            </v:group>
            <v:group style="position:absolute;left:1471;top:3309;width:41;height:19" coordorigin="1471,3309" coordsize="41,19">
              <v:shape style="position:absolute;left:1471;top:3309;width:41;height:19" coordorigin="1471,3309" coordsize="41,19" path="m1512,3309l1506,3309,1471,3324,1473,3328,1476,3327,1479,3327,1512,3327,1512,3309e" filled="t" fillcolor="#000000" stroked="f">
                <v:path arrowok="t"/>
                <v:fill/>
              </v:shape>
            </v:group>
            <v:group style="position:absolute;left:1544;top:3309;width:41;height:19" coordorigin="1544,3309" coordsize="41,19">
              <v:shape style="position:absolute;left:1544;top:3309;width:41;height:19" coordorigin="1544,3309" coordsize="41,19" path="m1585,3309l1579,3309,1544,3324,1546,3328,1549,3327,1552,3327,1585,3327,1585,3309e" filled="t" fillcolor="#000000" stroked="f">
                <v:path arrowok="t"/>
                <v:fill/>
              </v:shape>
            </v:group>
            <v:group style="position:absolute;left:1386;top:3313;width:74;height:9" coordorigin="1386,3313" coordsize="74,9">
              <v:shape style="position:absolute;left:1386;top:3313;width:74;height:9" coordorigin="1386,3313" coordsize="74,9" path="m1386,3318l1460,3318e" filled="f" stroked="t" strokeweight=".5612pt" strokecolor="#000000">
                <v:path arrowok="t"/>
              </v:shape>
            </v:group>
            <v:group style="position:absolute;left:1409;top:3248;width:74;height:64" coordorigin="1409,3248" coordsize="74,64">
              <v:shape style="position:absolute;left:1409;top:3248;width:74;height:64" coordorigin="1409,3248" coordsize="74,64" path="m1466,3248l1448,3248,1439,3251,1424,3261,1418,3267,1410,3284,1409,3294,1409,3313,1430,3313,1430,3284,1430,3275,1433,3266,1435,3263,1440,3259,1443,3258,1483,3258,1475,3251,1466,3248e" filled="t" fillcolor="#000000" stroked="f">
                <v:path arrowok="t"/>
                <v:fill/>
              </v:shape>
            </v:group>
            <v:group style="position:absolute;left:1451;top:3258;width:39;height:23" coordorigin="1451,3258" coordsize="39,23">
              <v:shape style="position:absolute;left:1451;top:3258;width:39;height:23" coordorigin="1451,3258" coordsize="39,23" path="m1483,3258l1451,3258,1454,3258,1459,3262,1462,3265,1468,3274,1471,3277,1475,3280,1477,3281,1482,3281,1484,3280,1488,3275,1489,3273,1489,3267,1488,3265,1488,3263,1487,3261,1483,3258e" filled="t" fillcolor="#000000" stroked="f">
                <v:path arrowok="t"/>
                <v:fill/>
              </v:shape>
            </v:group>
            <v:group style="position:absolute;left:1561;top:3248;width:26;height:26" coordorigin="1561,3248" coordsize="26,26">
              <v:shape style="position:absolute;left:1561;top:3248;width:26;height:26" coordorigin="1561,3248" coordsize="26,26" path="m1578,3248l1570,3248,1567,3249,1562,3254,1561,3258,1561,3265,1562,3268,1562,3268,1565,3271,1567,3273,1570,3274,1578,3274,1581,3273,1586,3268,1586,3268,1587,3265,1587,3258,1586,3254,1581,3249,1578,3248e" filled="t" fillcolor="#000000" stroked="f">
                <v:path arrowok="t"/>
                <v:fill/>
              </v:shape>
            </v:group>
            <v:group style="position:absolute;left:1488;top:3248;width:26;height:26" coordorigin="1488,3248" coordsize="26,26">
              <v:shape style="position:absolute;left:1488;top:3248;width:26;height:26" coordorigin="1488,3248" coordsize="26,26" path="m1505,3248l1497,3248,1494,3249,1489,3254,1488,3258,1488,3263,1490,3265,1490,3268,1492,3271,1494,3273,1498,3274,1505,3274,1514,3258,1513,3254,1510,3252,1508,3249,1505,3248e" filled="t" fillcolor="#000000" stroked="f">
                <v:path arrowok="t"/>
                <v:fill/>
              </v:shape>
            </v:group>
            <v:group style="position:absolute;left:1488;top:3263;width:2;height:5" coordorigin="1488,3263" coordsize="2,5">
              <v:shape style="position:absolute;left:1488;top:3263;width:2;height:5" coordorigin="1488,3263" coordsize="2,5" path="m1488,3263l1488,3265,1489,3268,1490,3268,1490,3265,1488,3263e" filled="t" fillcolor="#000000" stroked="f">
                <v:path arrowok="t"/>
                <v:fill/>
              </v:shape>
            </v:group>
            <v:group style="position:absolute;left:1618;top:3309;width:86;height:124" coordorigin="1618,3309" coordsize="86,124">
              <v:shape style="position:absolute;left:1618;top:3309;width:86;height:124" coordorigin="1618,3309" coordsize="86,124" path="m1675,3309l1665,3309,1656,3312,1618,3381,1624,3399,1636,3419,1653,3430,1673,3434,1684,3434,1694,3431,1704,3425,1668,3425,1659,3418,1650,3402,1644,3383,1642,3362,1642,3351,1643,3343,1646,3336,1649,3329,1652,3325,1662,3319,1666,3318,1703,3318,1695,3313,1675,3309e" filled="t" fillcolor="#000000" stroked="f">
                <v:path arrowok="t"/>
                <v:fill/>
              </v:shape>
            </v:group>
            <v:group style="position:absolute;left:1680;top:3318;width:51;height:107" coordorigin="1680,3318" coordsize="51,107">
              <v:shape style="position:absolute;left:1680;top:3318;width:51;height:107" coordorigin="1680,3318" coordsize="51,107" path="m1703,3318l1680,3318,1688,3322,1699,3338,1705,3357,1707,3379,1707,3396,1705,3408,1694,3421,1687,3425,1704,3425,1731,3361,1725,3343,1712,3324,1703,3318e" filled="t" fillcolor="#000000" stroked="f">
                <v:path arrowok="t"/>
                <v:fill/>
              </v:shape>
            </v:group>
            <v:group style="position:absolute;left:2145;top:3251;width:71;height:236" coordorigin="2145,3251" coordsize="71,236">
              <v:shape style="position:absolute;left:2145;top:3251;width:71;height:236" coordorigin="2145,3251" coordsize="71,236" path="m2211,3251l2156,3311,2145,3372,2147,3389,2171,3448,2216,3486,2216,3482,2207,3476,2200,3469,2172,3398,2170,3354,2172,3334,2197,3267,2216,3254,2211,3251e" filled="t" fillcolor="#000000" stroked="f">
                <v:path arrowok="t"/>
                <v:fill/>
              </v:shape>
            </v:group>
            <v:group style="position:absolute;left:2952;top:3248;width:71;height:236" coordorigin="2952,3248" coordsize="71,236">
              <v:shape style="position:absolute;left:2952;top:3248;width:71;height:236" coordorigin="2952,3248" coordsize="71,236" path="m2952,3248l2952,3254,2961,3260,2968,3266,2996,3337,2998,3381,2996,3401,2971,3468,2952,3482,2957,3484,3011,3423,3022,3363,3021,3346,2997,3286,2965,3255,2952,3248e" filled="t" fillcolor="#000000" stroked="f">
                <v:path arrowok="t"/>
                <v:fill/>
              </v:shape>
            </v:group>
            <v:group style="position:absolute;left:1976;top:3201;width:3254;height:393" coordorigin="1976,3201" coordsize="3254,393">
              <v:shape style="position:absolute;left:1976;top:3201;width:3254;height:393" coordorigin="1976,3201" coordsize="3254,393" path="m1976,3594l5230,3594,5230,3201,1976,3201,1976,3594xe" filled="f" stroked="t" strokeweight=".75pt" strokecolor="#000000">
                <v:path arrowok="t"/>
              </v:shape>
            </v:group>
            <v:group style="position:absolute;left:768;top:2268;width:458;height:177" coordorigin="768,2268" coordsize="458,177">
              <v:shape style="position:absolute;left:768;top:2268;width:458;height:177" coordorigin="768,2268" coordsize="458,177" path="m845,2305l813,2305,928,2445,932,2445,932,2399,921,2399,845,2305e" filled="t" fillcolor="#000000" stroked="f">
                <v:path arrowok="t"/>
                <v:fill/>
              </v:shape>
              <v:shape style="position:absolute;left:768;top:2268;width:458;height:177" coordorigin="768,2268" coordsize="458,177" path="m838,2437l778,2437,778,2442,838,2442,838,2437e" filled="t" fillcolor="#000000" stroked="f">
                <v:path arrowok="t"/>
                <v:fill/>
              </v:shape>
              <v:shape style="position:absolute;left:768;top:2268;width:458;height:177" coordorigin="768,2268" coordsize="458,177" path="m815,2268l768,2268,768,2273,773,2273,777,2274,802,2291,802,2423,801,2428,796,2435,791,2437,825,2437,820,2436,817,2432,815,2429,813,2423,813,2305,845,2305,815,2268e" filled="t" fillcolor="#000000" stroked="f">
                <v:path arrowok="t"/>
                <v:fill/>
              </v:shape>
              <v:shape style="position:absolute;left:768;top:2268;width:458;height:177" coordorigin="768,2268" coordsize="458,177" path="m943,2273l909,2273,914,2275,920,2281,921,2288,921,2399,932,2399,933,2288,933,2283,938,2275,943,2273e" filled="t" fillcolor="#000000" stroked="f">
                <v:path arrowok="t"/>
                <v:fill/>
              </v:shape>
              <v:shape style="position:absolute;left:768;top:2268;width:458;height:177" coordorigin="768,2268" coordsize="458,177" path="m957,2268l897,2268,897,2273,957,2273,957,2268e" filled="t" fillcolor="#000000" stroked="f">
                <v:path arrowok="t"/>
                <v:fill/>
              </v:shape>
              <v:shape style="position:absolute;left:768;top:2268;width:458;height:177" coordorigin="768,2268" coordsize="458,177" path="m1024,2437l964,2437,964,2442,1024,2442,1024,2437e" filled="t" fillcolor="#000000" stroked="f">
                <v:path arrowok="t"/>
                <v:fill/>
              </v:shape>
              <v:shape style="position:absolute;left:768;top:2268;width:458;height:177" coordorigin="768,2268" coordsize="458,177" path="m1003,2338l975,2338,977,2339,980,2341,981,2343,982,2348,982,2426,982,2427,970,2437,1018,2437,1003,2421,1003,2358,1007,2350,1009,2348,1003,2348,1003,2338e" filled="t" fillcolor="#000000" stroked="f">
                <v:path arrowok="t"/>
                <v:fill/>
              </v:shape>
              <v:shape style="position:absolute;left:768;top:2268;width:458;height:177" coordorigin="768,2268" coordsize="458,177" path="m1038,2321l1033,2321,1018,2328,1003,2348,1009,2348,1011,2345,1015,2341,1017,2339,1019,2339,1050,2339,1050,2332,1048,2328,1045,2326,1042,2323,1038,2321e" filled="t" fillcolor="#000000" stroked="f">
                <v:path arrowok="t"/>
                <v:fill/>
              </v:shape>
              <v:shape style="position:absolute;left:768;top:2268;width:458;height:177" coordorigin="768,2268" coordsize="458,177" path="m1050,2339l1022,2339,1025,2340,1032,2346,1035,2347,1041,2347,1044,2346,1049,2342,1050,2339,1050,2339e" filled="t" fillcolor="#000000" stroked="f">
                <v:path arrowok="t"/>
                <v:fill/>
              </v:shape>
              <v:shape style="position:absolute;left:768;top:2268;width:458;height:177" coordorigin="768,2268" coordsize="458,177" path="m1003,2321l998,2321,962,2336,964,2340,967,2339,970,2338,1003,2338,1003,2321e" filled="t" fillcolor="#000000" stroked="f">
                <v:path arrowok="t"/>
                <v:fill/>
              </v:shape>
              <v:shape style="position:absolute;left:768;top:2268;width:458;height:177" coordorigin="768,2268" coordsize="458,177" path="m1113,2321l1104,2321,1095,2324,1057,2393,1062,2411,1075,2430,1092,2442,1112,2446,1123,2446,1133,2443,1143,2437,1106,2437,1098,2430,1089,2413,1083,2395,1081,2374,1081,2363,1082,2355,1085,2348,1088,2341,1091,2336,1100,2331,1105,2330,1141,2330,1134,2325,1113,2321e" filled="t" fillcolor="#000000" stroked="f">
                <v:path arrowok="t"/>
                <v:fill/>
              </v:shape>
              <v:shape style="position:absolute;left:768;top:2268;width:458;height:177" coordorigin="768,2268" coordsize="458,177" path="m1141,2330l1119,2330,1127,2334,1138,2350,1144,2369,1146,2391,1146,2408,1143,2419,1138,2426,1133,2433,1126,2437,1143,2437,1169,2373,1164,2355,1151,2336,1141,2330e" filled="t" fillcolor="#000000" stroked="f">
                <v:path arrowok="t"/>
                <v:fill/>
              </v:shape>
              <v:shape style="position:absolute;left:768;top:2268;width:458;height:177" coordorigin="768,2268" coordsize="458,177" path="m1216,2417l1208,2417,1204,2419,1199,2424,1198,2427,1198,2435,1199,2439,1204,2444,1208,2446,1216,2446,1219,2444,1225,2439,1226,2435,1226,2427,1225,2424,1222,2421,1219,2419,1216,2417e" filled="t" fillcolor="#000000" stroked="f">
                <v:path arrowok="t"/>
                <v:fill/>
              </v:shape>
            </v:group>
            <v:group style="position:absolute;left:2398;top:2245;width:127;height:174" coordorigin="2398,2245" coordsize="127,174">
              <v:shape style="position:absolute;left:2398;top:2245;width:127;height:174" coordorigin="2398,2245" coordsize="127,174" path="m2469,2245l2398,2245,2398,2250,2411,2250,2416,2251,2422,2258,2423,2265,2423,2398,2422,2404,2420,2407,2417,2411,2412,2414,2398,2414,2398,2418,2483,2418,2504,2416,2523,2410,2524,2409,2468,2409,2459,2408,2448,2406,2448,2258,2458,2256,2466,2255,2525,2255,2513,2249,2493,2246,2469,2245e" filled="t" fillcolor="#000000" stroked="f">
                <v:path arrowok="t"/>
                <v:fill/>
              </v:shape>
            </v:group>
            <v:group style="position:absolute;left:2466;top:2255;width:107;height:155" coordorigin="2466,2255" coordsize="107,155">
              <v:shape style="position:absolute;left:2466;top:2255;width:107;height:155" coordorigin="2466,2255" coordsize="107,155" path="m2525,2255l2466,2255,2477,2255,2495,2258,2542,2318,2543,2344,2539,2362,2530,2379,2514,2398,2496,2407,2475,2409,2524,2409,2571,2350,2573,2328,2571,2311,2564,2293,2551,2271,2537,2260,2525,2255e" filled="t" fillcolor="#000000" stroked="f">
                <v:path arrowok="t"/>
                <v:fill/>
              </v:shape>
            </v:group>
            <v:group style="position:absolute;left:2582;top:2470;width:61;height:5" coordorigin="2582,2470" coordsize="61,5">
              <v:shape style="position:absolute;left:2582;top:2470;width:61;height:5" coordorigin="2582,2470" coordsize="61,5" path="m2582,2470l2582,2474,2644,2474,2644,2470,2590,2470,2582,2470e" filled="t" fillcolor="#000000" stroked="f">
                <v:path arrowok="t"/>
                <v:fill/>
              </v:shape>
            </v:group>
            <v:group style="position:absolute;left:2590;top:2315;width:54;height:155" coordorigin="2590,2315" coordsize="54,155">
              <v:shape style="position:absolute;left:2590;top:2315;width:54;height:155" coordorigin="2590,2315" coordsize="54,155" path="m2624,2315l2595,2315,2597,2316,2600,2318,2601,2319,2602,2323,2602,2326,2603,2455,2602,2460,2590,2470,2644,2470,2637,2470,2633,2469,2628,2467,2626,2465,2624,2460,2624,2455,2624,2412,2637,2412,2629,2405,2626,2401,2625,2396,2624,2393,2624,2386,2624,2333,2631,2326,2624,2326,2624,2315e" filled="t" fillcolor="#000000" stroked="f">
                <v:path arrowok="t"/>
                <v:fill/>
              </v:shape>
            </v:group>
            <v:group style="position:absolute;left:2624;top:2412;width:56;height:10" coordorigin="2624,2412" coordsize="56,10">
              <v:shape style="position:absolute;left:2624;top:2412;width:56;height:10" coordorigin="2624,2412" coordsize="56,10" path="m2637,2412l2624,2412,2628,2415,2632,2418,2640,2421,2645,2422,2666,2422,2678,2417,2680,2414,2644,2414,2638,2412,2637,2412e" filled="t" fillcolor="#000000" stroked="f">
                <v:path arrowok="t"/>
                <v:fill/>
              </v:shape>
            </v:group>
            <v:group style="position:absolute;left:2659;top:2316;width:46;height:98" coordorigin="2659,2316" coordsize="46,98">
              <v:shape style="position:absolute;left:2659;top:2316;width:46;height:98" coordorigin="2659,2316" coordsize="46,98" path="m2694,2316l2659,2316,2665,2320,2672,2328,2680,2345,2682,2368,2682,2383,2679,2396,2667,2411,2660,2414,2680,2414,2688,2406,2698,2391,2703,2372,2705,2348,2701,2328,2694,2316e" filled="t" fillcolor="#000000" stroked="f">
                <v:path arrowok="t"/>
                <v:fill/>
              </v:shape>
            </v:group>
            <v:group style="position:absolute;left:2624;top:2298;width:70;height:28" coordorigin="2624,2298" coordsize="70,28">
              <v:shape style="position:absolute;left:2624;top:2298;width:70;height:28" coordorigin="2624,2298" coordsize="70,28" path="m2673,2298l2655,2298,2648,2300,2636,2308,2630,2315,2624,2326,2631,2326,2636,2321,2639,2319,2643,2317,2647,2316,2694,2316,2691,2312,2683,2302,2673,2298e" filled="t" fillcolor="#000000" stroked="f">
                <v:path arrowok="t"/>
                <v:fill/>
              </v:shape>
            </v:group>
            <v:group style="position:absolute;left:2583;top:2298;width:41;height:19" coordorigin="2583,2298" coordsize="41,19">
              <v:shape style="position:absolute;left:2583;top:2298;width:41;height:19" coordorigin="2583,2298" coordsize="41,19" path="m2624,2298l2619,2298,2583,2313,2584,2317,2588,2316,2590,2315,2624,2315,2624,2298e" filled="t" fillcolor="#000000" stroked="f">
                <v:path arrowok="t"/>
                <v:fill/>
              </v:shape>
            </v:group>
            <v:group style="position:absolute;left:2735;top:2310;width:48;height:110" coordorigin="2735,2310" coordsize="48,110">
              <v:shape style="position:absolute;left:2735;top:2310;width:48;height:110" coordorigin="2735,2310" coordsize="48,110" path="m2756,2310l2735,2310,2735,2399,2754,2420,2764,2420,2769,2418,2780,2410,2783,2405,2765,2405,2762,2404,2760,2402,2758,2399,2756,2394,2756,2310e" filled="t" fillcolor="#000000" stroked="f">
                <v:path arrowok="t"/>
                <v:fill/>
              </v:shape>
            </v:group>
            <v:group style="position:absolute;left:2771;top:2395;width:17;height:10" coordorigin="2771,2395" coordsize="17,10">
              <v:shape style="position:absolute;left:2771;top:2395;width:17;height:10" coordorigin="2771,2395" coordsize="17,10" path="m2787,2395l2782,2395,2781,2399,2779,2401,2774,2405,2771,2405,2783,2405,2784,2403,2787,2395e" filled="t" fillcolor="#000000" stroked="f">
                <v:path arrowok="t"/>
                <v:fill/>
              </v:shape>
            </v:group>
            <v:group style="position:absolute;left:2717;top:2263;width:67;height:47" coordorigin="2717,2263" coordsize="67,47">
              <v:shape style="position:absolute;left:2717;top:2263;width:67;height:47" coordorigin="2717,2263" coordsize="67,47" path="m2756,2263l2752,2263,2749,2271,2746,2277,2717,2306,2717,2310,2784,2310,2784,2301,2756,2301,2756,2263e" filled="t" fillcolor="#000000" stroked="f">
                <v:path arrowok="t"/>
                <v:fill/>
              </v:shape>
            </v:group>
            <v:group style="position:absolute;left:2796;top:2298;width:86;height:124" coordorigin="2796,2298" coordsize="86,124">
              <v:shape style="position:absolute;left:2796;top:2298;width:86;height:124" coordorigin="2796,2298" coordsize="86,124" path="m2853,2298l2843,2298,2834,2300,2796,2369,2802,2387,2814,2407,2831,2418,2851,2422,2862,2422,2872,2419,2882,2413,2846,2413,2837,2407,2828,2390,2822,2371,2820,2350,2820,2340,2821,2331,2824,2324,2827,2317,2830,2313,2840,2307,2844,2306,2881,2306,2873,2301,2853,2298e" filled="t" fillcolor="#000000" stroked="f">
                <v:path arrowok="t"/>
                <v:fill/>
              </v:shape>
            </v:group>
            <v:group style="position:absolute;left:2858;top:2306;width:51;height:107" coordorigin="2858,2306" coordsize="51,107">
              <v:shape style="position:absolute;left:2858;top:2306;width:51;height:107" coordorigin="2858,2306" coordsize="51,107" path="m2881,2306l2858,2306,2866,2310,2877,2327,2883,2345,2885,2367,2885,2384,2883,2396,2877,2403,2872,2410,2865,2413,2882,2413,2909,2349,2903,2332,2890,2312,2881,2306e" filled="t" fillcolor="#000000" stroked="f">
                <v:path arrowok="t"/>
                <v:fill/>
              </v:shape>
            </v:group>
            <v:group style="position:absolute;left:2937;top:2394;width:28;height:28" coordorigin="2937,2394" coordsize="28,28">
              <v:shape style="position:absolute;left:2937;top:2394;width:28;height:28" coordorigin="2937,2394" coordsize="28,28" path="m2955,2394l2947,2394,2944,2395,2938,2400,2937,2404,2937,2412,2938,2415,2944,2421,2947,2422,2955,2422,2958,2421,2964,2415,2965,2412,2965,2404,2964,2401,2961,2398,2958,2395,2955,2394e" filled="t" fillcolor="#000000" stroked="f">
                <v:path arrowok="t"/>
                <v:fill/>
              </v:shape>
            </v:group>
            <v:group style="position:absolute;left:3092;top:2087;width:865;height:405" coordorigin="3092,2087" coordsize="865,405">
              <v:shape style="position:absolute;left:3092;top:2087;width:865;height:405" coordorigin="3092,2087" coordsize="865,405" path="m3092,2492l3957,2492,3957,2087,3092,2087,3092,2492xe" filled="f" stroked="t" strokeweight=".75pt" strokecolor="#000000">
                <v:path arrowok="t"/>
              </v:shape>
            </v:group>
            <v:group style="position:absolute;left:613;top:3079;width:10651;height:548" coordorigin="613,3079" coordsize="10651,548">
              <v:shape style="position:absolute;left:613;top:3079;width:10651;height:548" coordorigin="613,3079" coordsize="10651,548" path="m613,3079l6185,3079,6185,3627,11264,3627e" filled="f" stroked="t" strokeweight=".75pt" strokecolor="#000000">
                <v:path arrowok="t"/>
              </v:shape>
              <v:shape style="position:absolute;left:773;top:1258;width:5083;height:167" type="#_x0000_t75">
                <v:imagedata r:id="rId64" o:title=""/>
              </v:shape>
              <v:shape style="position:absolute;left:760;top:6189;width:1546;height:210" type="#_x0000_t75">
                <v:imagedata r:id="rId65" o:title=""/>
              </v:shape>
            </v:group>
            <v:group style="position:absolute;left:1998;top:6599;width:246;height:246" coordorigin="1998,6599" coordsize="246,246">
              <v:shape style="position:absolute;left:1998;top:6599;width:246;height:246" coordorigin="1998,6599" coordsize="246,246" path="m1998,6845l2244,6845,2244,6599,1998,6599,1998,6845xe" filled="f" stroked="t" strokeweight=".75pt" strokecolor="#000000">
                <v:path arrowok="t"/>
              </v:shape>
            </v:group>
            <v:group style="position:absolute;left:1998;top:6967;width:246;height:246" coordorigin="1998,6967" coordsize="246,246">
              <v:shape style="position:absolute;left:1998;top:6967;width:246;height:246" coordorigin="1998,6967" coordsize="246,246" path="m1998,7213l2244,7213,2244,6967,1998,6967,1998,7213xe" filled="f" stroked="t" strokeweight=".75pt" strokecolor="#000000">
                <v:path arrowok="t"/>
              </v:shape>
            </v:group>
            <v:group style="position:absolute;left:1998;top:7336;width:246;height:246" coordorigin="1998,7336" coordsize="246,246">
              <v:shape style="position:absolute;left:1998;top:7336;width:246;height:246" coordorigin="1998,7336" coordsize="246,246" path="m1998,7582l2244,7582,2244,7336,1998,7336,1998,7582xe" filled="f" stroked="t" strokeweight=".75pt" strokecolor="#000000">
                <v:path arrowok="t"/>
              </v:shape>
            </v:group>
            <v:group style="position:absolute;left:1998;top:7699;width:246;height:246" coordorigin="1998,7699" coordsize="246,246">
              <v:shape style="position:absolute;left:1998;top:7699;width:246;height:246" coordorigin="1998,7699" coordsize="246,246" path="m1998,7945l2244,7945,2244,7699,1998,7699,1998,7945xe" filled="f" stroked="t" strokeweight=".75pt" strokecolor="#000000">
                <v:path arrowok="t"/>
              </v:shape>
            </v:group>
            <v:group style="position:absolute;left:1998;top:8067;width:246;height:246" coordorigin="1998,8067" coordsize="246,246">
              <v:shape style="position:absolute;left:1998;top:8067;width:246;height:246" coordorigin="1998,8067" coordsize="246,246" path="m1998,8314l2244,8314,2244,8067,1998,8067,1998,8314xe" filled="f" stroked="t" strokeweight=".75pt" strokecolor="#000000">
                <v:path arrowok="t"/>
              </v:shape>
            </v:group>
            <v:group style="position:absolute;left:1998;top:8436;width:246;height:246" coordorigin="1998,8436" coordsize="246,246">
              <v:shape style="position:absolute;left:1998;top:8436;width:246;height:246" coordorigin="1998,8436" coordsize="246,246" path="m1998,8682l2244,8682,2244,8436,1998,8436,1998,8682xe" filled="f" stroked="t" strokeweight=".75pt" strokecolor="#000000">
                <v:path arrowok="t"/>
              </v:shape>
            </v:group>
            <v:group style="position:absolute;left:4718;top:6599;width:246;height:246" coordorigin="4718,6599" coordsize="246,246">
              <v:shape style="position:absolute;left:4718;top:6599;width:246;height:246" coordorigin="4718,6599" coordsize="246,246" path="m4718,6845l4964,6845,4964,6599,4718,6599,4718,6845xe" filled="f" stroked="t" strokeweight=".75pt" strokecolor="#000000">
                <v:path arrowok="t"/>
              </v:shape>
            </v:group>
            <v:group style="position:absolute;left:4718;top:7336;width:246;height:246" coordorigin="4718,7336" coordsize="246,246">
              <v:shape style="position:absolute;left:4718;top:7336;width:246;height:246" coordorigin="4718,7336" coordsize="246,246" path="m4718,7582l4964,7582,4964,7336,4718,7336,4718,7582xe" filled="f" stroked="t" strokeweight=".75pt" strokecolor="#000000">
                <v:path arrowok="t"/>
              </v:shape>
            </v:group>
            <v:group style="position:absolute;left:6488;top:6967;width:246;height:246" coordorigin="6488,6967" coordsize="246,246">
              <v:shape style="position:absolute;left:6488;top:6967;width:246;height:246" coordorigin="6488,6967" coordsize="246,246" path="m6488,7213l6734,7213,6734,6967,6488,6967,6488,7213xe" filled="f" stroked="t" strokeweight=".75pt" strokecolor="#000000">
                <v:path arrowok="t"/>
              </v:shape>
            </v:group>
            <v:group style="position:absolute;left:6488;top:7336;width:246;height:246" coordorigin="6488,7336" coordsize="246,246">
              <v:shape style="position:absolute;left:6488;top:7336;width:246;height:246" coordorigin="6488,7336" coordsize="246,246" path="m6488,7582l6734,7582,6734,7336,6488,7336,6488,7582xe" filled="f" stroked="t" strokeweight=".75pt" strokecolor="#000000">
                <v:path arrowok="t"/>
              </v:shape>
            </v:group>
            <v:group style="position:absolute;left:6488;top:7704;width:246;height:246" coordorigin="6488,7704" coordsize="246,246">
              <v:shape style="position:absolute;left:6488;top:7704;width:246;height:246" coordorigin="6488,7704" coordsize="246,246" path="m6488,7951l6734,7951,6734,7704,6488,7704,6488,7951xe" filled="f" stroked="t" strokeweight=".75pt" strokecolor="#000000">
                <v:path arrowok="t"/>
              </v:shape>
            </v:group>
            <v:group style="position:absolute;left:6488;top:8067;width:246;height:246" coordorigin="6488,8067" coordsize="246,246">
              <v:shape style="position:absolute;left:6488;top:8067;width:246;height:246" coordorigin="6488,8067" coordsize="246,246" path="m6488,8314l6734,8314,6734,8067,6488,8067,6488,8314xe" filled="f" stroked="t" strokeweight=".75pt" strokecolor="#000000">
                <v:path arrowok="t"/>
              </v:shape>
            </v:group>
            <v:group style="position:absolute;left:6488;top:8436;width:246;height:246" coordorigin="6488,8436" coordsize="246,246">
              <v:shape style="position:absolute;left:6488;top:8436;width:246;height:246" coordorigin="6488,8436" coordsize="246,246" path="m6488,8682l6734,8682,6734,8436,6488,8436,6488,8682xe" filled="f" stroked="t" strokeweight=".75pt" strokecolor="#000000">
                <v:path arrowok="t"/>
              </v:shape>
            </v:group>
            <v:group style="position:absolute;left:10888;top:6599;width:246;height:246" coordorigin="10888,6599" coordsize="246,246">
              <v:shape style="position:absolute;left:10888;top:6599;width:246;height:246" coordorigin="10888,6599" coordsize="246,246" path="m10888,6845l11135,6845,11135,6599,10888,6599,10888,6845xe" filled="f" stroked="t" strokeweight=".75pt" strokecolor="#000000">
                <v:path arrowok="t"/>
              </v:shape>
            </v:group>
            <v:group style="position:absolute;left:10888;top:6967;width:246;height:246" coordorigin="10888,6967" coordsize="246,246">
              <v:shape style="position:absolute;left:10888;top:6967;width:246;height:246" coordorigin="10888,6967" coordsize="246,246" path="m10888,7213l11135,7213,11135,6967,10888,6967,10888,7213xe" filled="f" stroked="t" strokeweight=".75pt" strokecolor="#000000">
                <v:path arrowok="t"/>
              </v:shape>
            </v:group>
            <v:group style="position:absolute;left:10888;top:7336;width:246;height:246" coordorigin="10888,7336" coordsize="246,246">
              <v:shape style="position:absolute;left:10888;top:7336;width:246;height:246" coordorigin="10888,7336" coordsize="246,246" path="m10888,7582l11135,7582,11135,7336,10888,7336,10888,7582xe" filled="f" stroked="t" strokeweight=".75pt" strokecolor="#000000">
                <v:path arrowok="t"/>
              </v:shape>
            </v:group>
            <v:group style="position:absolute;left:10888;top:8067;width:246;height:246" coordorigin="10888,8067" coordsize="246,246">
              <v:shape style="position:absolute;left:10888;top:8067;width:246;height:246" coordorigin="10888,8067" coordsize="246,246" path="m10888,8314l11135,8314,11135,8067,10888,8067,10888,8314xe" filled="f" stroked="t" strokeweight=".75pt" strokecolor="#000000">
                <v:path arrowok="t"/>
              </v:shape>
            </v:group>
            <v:group style="position:absolute;left:10888;top:8436;width:246;height:246" coordorigin="10888,8436" coordsize="246,246">
              <v:shape style="position:absolute;left:10888;top:8436;width:246;height:246" coordorigin="10888,8436" coordsize="246,246" path="m10888,8682l11135,8682,11135,8436,10888,8436,10888,8682xe" filled="f" stroked="t" strokeweight=".75pt" strokecolor="#000000">
                <v:path arrowok="t"/>
              </v:shape>
            </v:group>
            <v:group style="position:absolute;left:4718;top:8436;width:246;height:246" coordorigin="4718,8436" coordsize="246,246">
              <v:shape style="position:absolute;left:4718;top:8436;width:246;height:246" coordorigin="4718,8436" coordsize="246,246" path="m4718,8682l4964,8682,4964,8436,4718,8436,4718,8682xe" filled="f" stroked="t" strokeweight=".75pt" strokecolor="#000000">
                <v:path arrowok="t"/>
              </v:shape>
            </v:group>
            <v:group style="position:absolute;left:2492;top:5974;width:2;height:2931" coordorigin="2492,5974" coordsize="2,2931">
              <v:shape style="position:absolute;left:2492;top:5974;width:2;height:2931" coordorigin="2492,5974" coordsize="0,2931" path="m2492,5974l2492,8905e" filled="f" stroked="t" strokeweight=".75pt" strokecolor="#000000">
                <v:path arrowok="t"/>
              </v:shape>
            </v:group>
            <v:group style="position:absolute;left:5152;top:5974;width:2;height:2931" coordorigin="5152,5974" coordsize="2,2931">
              <v:shape style="position:absolute;left:5152;top:5974;width:2;height:2931" coordorigin="5152,5974" coordsize="0,2931" path="m5152,5974l5152,8905e" filled="f" stroked="t" strokeweight=".75pt" strokecolor="#000000">
                <v:path arrowok="t"/>
              </v:shape>
            </v:group>
            <v:group style="position:absolute;left:7142;top:5974;width:2;height:2931" coordorigin="7142,5974" coordsize="2,2931">
              <v:shape style="position:absolute;left:7142;top:5974;width:2;height:2931" coordorigin="7142,5974" coordsize="0,2931" path="m7142,5974l7142,8905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88" w:lineRule="auto"/>
        <w:ind w:left="119" w:right="-5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Universidad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Nacional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Provincial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Municipal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Internacional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Otra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4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TIPO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BECA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ayuda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económica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Contraprestación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Servicios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investigación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4" w:after="0" w:line="244" w:lineRule="exact"/>
        <w:ind w:right="-5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TIPO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YUDA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ECONÓMICA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88" w:lineRule="auto"/>
        <w:ind w:left="65" w:right="574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7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ransporte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Efectivo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Fotocopias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Habitacional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Comedor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4" w:after="0" w:line="240" w:lineRule="auto"/>
        <w:ind w:right="1287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ASISTENCIA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MÉDICA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1286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Carece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cobertura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salud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88" w:lineRule="auto"/>
        <w:ind w:right="4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Como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afiliado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voluntario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(obra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prepaga)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Oto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gada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universidad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(por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estudiante)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familiar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67" w:lineRule="exact"/>
        <w:ind w:right="1385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(de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padre,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madre,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cónyuge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tutor)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1913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propio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trabajo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line="240" w:lineRule="auto"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20" w:h="16840"/>
          <w:pgMar w:top="1560" w:bottom="280" w:left="760" w:right="1000"/>
          <w:cols w:num="4" w:equalWidth="0">
            <w:col w:w="1175" w:space="734"/>
            <w:col w:w="1889" w:space="756"/>
            <w:col w:w="1716" w:space="229"/>
            <w:col w:w="3661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27.846451pt;margin-top:55.916222pt;width:539.5827pt;height:730.05730pt;mso-position-horizontal-relative:page;mso-position-vertical-relative:page;z-index:-1394" coordorigin="557,1118" coordsize="10792,14601">
            <v:group style="position:absolute;left:567;top:1128;width:10772;height:14581" coordorigin="567,1128" coordsize="10772,14581">
              <v:shape style="position:absolute;left:567;top:1128;width:10772;height:14581" coordorigin="567,1128" coordsize="10772,14581" path="m567,15709l11339,15709,11339,1128,567,1128,567,15709xe" filled="f" stroked="t" strokeweight="1.0001pt" strokecolor="#000000">
                <v:path arrowok="t"/>
              </v:shape>
            </v:group>
            <v:group style="position:absolute;left:567;top:1772;width:10772;height:2" coordorigin="567,1772" coordsize="10772,2">
              <v:shape style="position:absolute;left:567;top:1772;width:10772;height:2" coordorigin="567,1772" coordsize="10772,0" path="m567,1772l11339,1772e" filled="f" stroked="t" strokeweight=".75pt" strokecolor="#000000">
                <v:path arrowok="t"/>
              </v:shape>
            </v:group>
            <v:group style="position:absolute;left:567;top:2891;width:10772;height:2" coordorigin="567,2891" coordsize="10772,2">
              <v:shape style="position:absolute;left:567;top:2891;width:10772;height:2" coordorigin="567,2891" coordsize="10772,0" path="m567,2891l11339,2891e" filled="f" stroked="t" strokeweight=".75pt" strokecolor="#000000">
                <v:path arrowok="t"/>
              </v:shape>
              <v:shape style="position:absolute;left:2623;top:1326;width:4659;height:197" type="#_x0000_t75">
                <v:imagedata r:id="rId66" o:title=""/>
              </v:shape>
              <v:shape style="position:absolute;left:728;top:1767;width:6818;height:1132" type="#_x0000_t75">
                <v:imagedata r:id="rId67" o:title=""/>
              </v:shape>
            </v:group>
            <v:group style="position:absolute;left:8449;top:1906;width:394;height:394" coordorigin="8449,1906" coordsize="394,394">
              <v:shape style="position:absolute;left:8449;top:1906;width:394;height:394" coordorigin="8449,1906" coordsize="394,394" path="m8449,2300l8843,2300,8843,1906,8449,1906,8449,2300xe" filled="f" stroked="t" strokeweight=".75pt" strokecolor="#000000">
                <v:path arrowok="t"/>
              </v:shape>
            </v:group>
            <v:group style="position:absolute;left:700;top:1345;width:1436;height:182" coordorigin="700,1345" coordsize="1436,182">
              <v:shape style="position:absolute;left:700;top:1345;width:1436;height:182" coordorigin="700,1345" coordsize="1436,182" path="m761,1353l713,1353,718,1355,724,1362,725,1368,725,1452,726,1475,772,1525,796,1526,818,1524,835,1516,836,1515,786,1515,778,1514,750,1462,750,1368,751,1363,753,1360,756,1355,761,1353e" filled="t" fillcolor="#000000" stroked="f">
                <v:path arrowok="t"/>
                <v:fill/>
              </v:shape>
              <v:shape style="position:absolute;left:700;top:1345;width:1436;height:182" coordorigin="700,1345" coordsize="1436,182" path="m872,1353l837,1353,842,1355,845,1359,847,1362,847,1362,849,1368,848,1470,806,1515,836,1515,860,1452,860,1371,861,1364,863,1362,867,1356,872,1353e" filled="t" fillcolor="#000000" stroked="f">
                <v:path arrowok="t"/>
                <v:fill/>
              </v:shape>
              <v:shape style="position:absolute;left:700;top:1345;width:1436;height:182" coordorigin="700,1345" coordsize="1436,182" path="m775,1348l700,1348,700,1353,775,1353,775,1348e" filled="t" fillcolor="#000000" stroked="f">
                <v:path arrowok="t"/>
                <v:fill/>
              </v:shape>
              <v:shape style="position:absolute;left:700;top:1345;width:1436;height:182" coordorigin="700,1345" coordsize="1436,182" path="m885,1348l824,1348,824,1353,885,1353,885,1348e" filled="t" fillcolor="#000000" stroked="f">
                <v:path arrowok="t"/>
                <v:fill/>
              </v:shape>
              <v:shape style="position:absolute;left:700;top:1345;width:1436;height:182" coordorigin="700,1345" coordsize="1436,182" path="m925,1498l917,1498,913,1499,908,1504,906,1508,906,1516,908,1519,913,1525,917,1526,924,1526,928,1525,933,1519,935,1516,935,1508,933,1504,931,1502,928,1499,925,1498e" filled="t" fillcolor="#000000" stroked="f">
                <v:path arrowok="t"/>
                <v:fill/>
              </v:shape>
              <v:shape style="position:absolute;left:700;top:1345;width:1436;height:182" coordorigin="700,1345" coordsize="1436,182" path="m1027,1385l995,1385,1110,1525,1114,1525,1114,1479,1103,1479,1027,1385e" filled="t" fillcolor="#000000" stroked="f">
                <v:path arrowok="t"/>
                <v:fill/>
              </v:shape>
              <v:shape style="position:absolute;left:700;top:1345;width:1436;height:182" coordorigin="700,1345" coordsize="1436,182" path="m1020,1518l959,1518,959,1522,1020,1522,1020,1518e" filled="t" fillcolor="#000000" stroked="f">
                <v:path arrowok="t"/>
                <v:fill/>
              </v:shape>
              <v:shape style="position:absolute;left:700;top:1345;width:1436;height:182" coordorigin="700,1345" coordsize="1436,182" path="m997,1348l950,1348,950,1353,955,1353,958,1354,984,1371,984,1503,983,1508,978,1515,973,1518,1007,1518,1002,1516,999,1512,996,1510,995,1503,995,1385,1027,1385,997,1348e" filled="t" fillcolor="#000000" stroked="f">
                <v:path arrowok="t"/>
                <v:fill/>
              </v:shape>
              <v:shape style="position:absolute;left:700;top:1345;width:1436;height:182" coordorigin="700,1345" coordsize="1436,182" path="m1126,1353l1091,1353,1096,1355,1102,1361,1103,1368,1103,1479,1114,1479,1115,1368,1115,1363,1120,1355,1126,1353e" filled="t" fillcolor="#000000" stroked="f">
                <v:path arrowok="t"/>
                <v:fill/>
              </v:shape>
              <v:shape style="position:absolute;left:700;top:1345;width:1436;height:182" coordorigin="700,1345" coordsize="1436,182" path="m1139,1348l1079,1348,1079,1353,1139,1353,1139,1348e" filled="t" fillcolor="#000000" stroked="f">
                <v:path arrowok="t"/>
                <v:fill/>
              </v:shape>
              <v:shape style="position:absolute;left:700;top:1345;width:1436;height:182" coordorigin="700,1345" coordsize="1436,182" path="m1179,1498l1171,1498,1168,1499,1162,1504,1161,1508,1161,1516,1162,1519,1168,1525,1171,1526,1179,1526,1183,1525,1188,1519,1190,1516,1190,1508,1188,1504,1185,1502,1183,1499,1179,1498e" filled="t" fillcolor="#000000" stroked="f">
                <v:path arrowok="t"/>
                <v:fill/>
              </v:shape>
              <v:shape style="position:absolute;left:700;top:1345;width:1436;height:182" coordorigin="700,1345" coordsize="1436,182" path="m1290,1346l1237,1378,1217,1438,1219,1459,1265,1519,1310,1526,1329,1522,1343,1515,1299,1515,1287,1512,1248,1454,1247,1429,1249,1408,1286,1357,1296,1354,1342,1354,1333,1350,1316,1346,1290,1346e" filled="t" fillcolor="#000000" stroked="f">
                <v:path arrowok="t"/>
                <v:fill/>
              </v:shape>
              <v:shape style="position:absolute;left:700;top:1345;width:1436;height:182" coordorigin="700,1345" coordsize="1436,182" path="m1370,1480l1355,1497,1342,1508,1333,1513,1323,1515,1343,1515,1348,1513,1362,1500,1374,1482,1370,1480e" filled="t" fillcolor="#000000" stroked="f">
                <v:path arrowok="t"/>
                <v:fill/>
              </v:shape>
              <v:shape style="position:absolute;left:700;top:1345;width:1436;height:182" coordorigin="700,1345" coordsize="1436,182" path="m1342,1354l1296,1354,1309,1354,1328,1357,1346,1368,1357,1383,1366,1404,1370,1404,1367,1357,1349,1357,1347,1356,1342,1354e" filled="t" fillcolor="#000000" stroked="f">
                <v:path arrowok="t"/>
                <v:fill/>
              </v:shape>
              <v:shape style="position:absolute;left:700;top:1345;width:1436;height:182" coordorigin="700,1345" coordsize="1436,182" path="m1366,1345l1362,1345,1361,1349,1359,1352,1357,1354,1355,1356,1353,1357,1367,1357,1366,1345e" filled="t" fillcolor="#000000" stroked="f">
                <v:path arrowok="t"/>
                <v:fill/>
              </v:shape>
              <v:shape style="position:absolute;left:700;top:1345;width:1436;height:182" coordorigin="700,1345" coordsize="1436,182" path="m1420,1498l1412,1498,1408,1499,1403,1504,1401,1508,1401,1516,1403,1519,1408,1525,1412,1526,1420,1526,1423,1525,1428,1519,1430,1516,1430,1508,1428,1504,1426,1502,1423,1499,1420,1498e" filled="t" fillcolor="#000000" stroked="f">
                <v:path arrowok="t"/>
                <v:fill/>
              </v:shape>
              <v:shape style="position:absolute;left:700;top:1345;width:1436;height:182" coordorigin="700,1345" coordsize="1436,182" path="m1527,1518l1452,1518,1452,1522,1527,1522,1527,1518e" filled="t" fillcolor="#000000" stroked="f">
                <v:path arrowok="t"/>
                <v:fill/>
              </v:shape>
              <v:shape style="position:absolute;left:700;top:1345;width:1436;height:182" coordorigin="700,1345" coordsize="1436,182" path="m1532,1348l1452,1348,1452,1353,1466,1353,1471,1355,1476,1361,1477,1367,1477,1503,1476,1508,1475,1510,1472,1515,1466,1518,1514,1518,1509,1516,1506,1512,1503,1509,1502,1503,1502,1441,1554,1441,1555,1441,1563,1436,1521,1436,1518,1436,1514,1436,1511,1435,1507,1434,1502,1434,1502,1361,1509,1360,1514,1359,1565,1359,1562,1356,1544,1350,1532,1348e" filled="t" fillcolor="#000000" stroked="f">
                <v:path arrowok="t"/>
                <v:fill/>
              </v:shape>
              <v:shape style="position:absolute;left:700;top:1345;width:1436;height:182" coordorigin="700,1345" coordsize="1436,182" path="m1554,1441l1502,1441,1508,1442,1513,1443,1523,1444,1527,1445,1534,1445,1554,1441e" filled="t" fillcolor="#000000" stroked="f">
                <v:path arrowok="t"/>
                <v:fill/>
              </v:shape>
              <v:shape style="position:absolute;left:700;top:1345;width:1436;height:182" coordorigin="700,1345" coordsize="1436,182" path="m1565,1359l1526,1359,1532,1360,1544,1367,1548,1372,1554,1385,1556,1392,1556,1410,1552,1419,1540,1433,1532,1436,1563,1436,1571,1431,1580,1422,1585,1411,1585,1386,1582,1377,1570,1362,1565,1359e" filled="t" fillcolor="#000000" stroked="f">
                <v:path arrowok="t"/>
                <v:fill/>
              </v:shape>
              <v:shape style="position:absolute;left:700;top:1345;width:1436;height:182" coordorigin="700,1345" coordsize="1436,182" path="m1631,1498l1623,1498,1619,1499,1614,1504,1613,1508,1613,1516,1614,1519,1619,1525,1623,1526,1631,1526,1634,1525,1640,1519,1641,1516,1641,1508,1640,1504,1637,1502,1634,1499,1631,1498e" filled="t" fillcolor="#000000" stroked="f">
                <v:path arrowok="t"/>
                <v:fill/>
              </v:shape>
              <v:shape style="position:absolute;left:700;top:1345;width:1436;height:182" coordorigin="700,1345" coordsize="1436,182" path="m1753,1348l1664,1348,1664,1353,1677,1353,1682,1355,1688,1362,1689,1368,1689,1501,1688,1508,1686,1511,1683,1515,1677,1518,1664,1518,1664,1522,1751,1522,1773,1521,1789,1517,1799,1513,1733,1513,1723,1512,1713,1510,1713,1439,1716,1438,1719,1438,1723,1438,1795,1437,1793,1436,1781,1434,1791,1430,1794,1428,1750,1428,1728,1428,1720,1428,1717,1427,1713,1427,1713,1360,1720,1358,1728,1357,1790,1357,1785,1355,1764,1349,1753,1348e" filled="t" fillcolor="#000000" stroked="f">
                <v:path arrowok="t"/>
                <v:fill/>
              </v:shape>
              <v:shape style="position:absolute;left:700;top:1345;width:1436;height:182" coordorigin="700,1345" coordsize="1436,182" path="m1795,1437l1748,1437,1759,1439,1775,1446,1781,1451,1789,1464,1790,1470,1790,1487,1786,1496,1770,1510,1758,1513,1799,1513,1806,1508,1817,1492,1820,1483,1820,1463,1816,1454,1802,1440,1795,1437e" filled="t" fillcolor="#000000" stroked="f">
                <v:path arrowok="t"/>
                <v:fill/>
              </v:shape>
              <v:shape style="position:absolute;left:700;top:1345;width:1436;height:182" coordorigin="700,1345" coordsize="1436,182" path="m1790,1357l1752,1357,1764,1361,1781,1375,1785,1384,1785,1400,1750,1428,1794,1428,1799,1425,1809,1411,1812,1404,1812,1385,1809,1376,1795,1360,1790,1357e" filled="t" fillcolor="#000000" stroked="f">
                <v:path arrowok="t"/>
                <v:fill/>
              </v:shape>
              <v:shape style="position:absolute;left:700;top:1345;width:1436;height:182" coordorigin="700,1345" coordsize="1436,182" path="m1871,1498l1863,1498,1860,1499,1854,1504,1853,1508,1853,1516,1854,1519,1860,1525,1863,1526,1871,1526,1874,1525,1880,1519,1881,1516,1881,1508,1880,1504,1877,1502,1874,1499,1871,1498e" filled="t" fillcolor="#000000" stroked="f">
                <v:path arrowok="t"/>
                <v:fill/>
              </v:shape>
              <v:shape style="position:absolute;left:700;top:1345;width:1436;height:182" coordorigin="700,1345" coordsize="1436,182" path="m1996,1345l1991,1345,1930,1488,1925,1500,1920,1509,1916,1513,1914,1515,1909,1516,1902,1518,1902,1522,1956,1522,1956,1518,1948,1517,1943,1516,1938,1512,1936,1509,1936,1503,1938,1498,1941,1492,1952,1464,2046,1464,2042,1455,1956,1455,1987,1384,2013,1384,1996,1345e" filled="t" fillcolor="#000000" stroked="f">
                <v:path arrowok="t"/>
                <v:fill/>
              </v:shape>
              <v:shape style="position:absolute;left:700;top:1345;width:1436;height:182" coordorigin="700,1345" coordsize="1436,182" path="m2046,1464l2020,1464,2034,1497,2035,1503,2035,1510,2034,1512,2029,1516,2025,1517,2018,1518,2018,1522,2086,1522,2086,1518,2079,1517,2074,1515,2066,1508,2061,1501,2046,1464e" filled="t" fillcolor="#000000" stroked="f">
                <v:path arrowok="t"/>
                <v:fill/>
              </v:shape>
              <v:shape style="position:absolute;left:700;top:1345;width:1436;height:182" coordorigin="700,1345" coordsize="1436,182" path="m2013,1384l1987,1384,2016,1455,2042,1455,2013,1384e" filled="t" fillcolor="#000000" stroked="f">
                <v:path arrowok="t"/>
                <v:fill/>
              </v:shape>
              <v:shape style="position:absolute;left:700;top:1345;width:1436;height:182" coordorigin="700,1345" coordsize="1436,182" path="m2126,1498l2118,1498,2114,1499,2109,1504,2108,1508,2108,1516,2109,1519,2114,1525,2118,1526,2126,1526,2129,1525,2135,1519,2136,1516,2136,1508,2135,1504,2132,1502,2129,1499,2126,1498e" filled="t" fillcolor="#000000" stroked="f">
                <v:path arrowok="t"/>
                <v:fill/>
              </v:shape>
              <v:shape style="position:absolute;left:7592;top:1252;width:3754;height:412" type="#_x0000_t75">
                <v:imagedata r:id="rId68" o:title=""/>
              </v:shape>
            </v:group>
            <v:group style="position:absolute;left:9762;top:1906;width:394;height:394" coordorigin="9762,1906" coordsize="394,394">
              <v:shape style="position:absolute;left:9762;top:1906;width:394;height:394" coordorigin="9762,1906" coordsize="394,394" path="m9762,2300l10156,2300,10156,1906,9762,1906,9762,2300xe" filled="f" stroked="t" strokeweight=".75pt" strokecolor="#000000">
                <v:path arrowok="t"/>
              </v:shape>
            </v:group>
            <v:group style="position:absolute;left:8096;top:2087;width:1533;height:152" coordorigin="8096,2087" coordsize="1533,152">
              <v:shape style="position:absolute;left:8096;top:2087;width:1533;height:152" coordorigin="8096,2087" coordsize="1533,152" path="m8101,2189l8097,2189,8097,2239,8101,2239,8102,2236,8102,2233,8105,2231,8106,2231,8176,2231,8137,2231,8130,2229,8117,2222,8112,2218,8106,2207,8103,2200,8101,2189e" filled="t" fillcolor="#000000" stroked="f">
                <v:path arrowok="t"/>
                <v:fill/>
              </v:shape>
              <v:shape style="position:absolute;left:8096;top:2087;width:1533;height:152" coordorigin="8096,2087" coordsize="1533,152" path="m8176,2231l8110,2231,8114,2232,8128,2236,8133,2238,8135,2238,8138,2239,8142,2239,8160,2239,8171,2235,8176,2231e" filled="t" fillcolor="#000000" stroked="f">
                <v:path arrowok="t"/>
                <v:fill/>
              </v:shape>
              <v:shape style="position:absolute;left:8096;top:2087;width:1533;height:152" coordorigin="8096,2087" coordsize="1533,152" path="m8146,2087l8126,2087,8116,2091,8100,2106,8096,2115,8096,2131,8151,2179,8158,2184,8161,2186,8165,2189,8168,2192,8172,2200,8173,2203,8173,2213,8171,2219,8160,2228,8153,2231,8176,2231,8188,2219,8192,2210,8192,2192,8191,2187,8186,2177,8182,2172,8177,2168,8172,2164,8163,2159,8132,2143,8122,2135,8117,2130,8114,2126,8113,2122,8113,2112,8115,2107,8125,2098,8131,2096,8183,2096,8183,2095,8170,2095,8167,2095,8154,2089,8146,2087e" filled="t" fillcolor="#000000" stroked="f">
                <v:path arrowok="t"/>
                <v:fill/>
              </v:shape>
              <v:shape style="position:absolute;left:8096;top:2087;width:1533;height:152" coordorigin="8096,2087" coordsize="1533,152" path="m8183,2096l8145,2096,8151,2097,8164,2104,8169,2109,8175,2120,8177,2128,8179,2137,8183,2137,8183,2096e" filled="t" fillcolor="#000000" stroked="f">
                <v:path arrowok="t"/>
                <v:fill/>
              </v:shape>
              <v:shape style="position:absolute;left:8096;top:2087;width:1533;height:152" coordorigin="8096,2087" coordsize="1533,152" path="m8183,2087l8179,2087,8178,2090,8177,2093,8175,2095,8173,2095,8183,2095,8183,2087e" filled="t" fillcolor="#000000" stroked="f">
                <v:path arrowok="t"/>
                <v:fill/>
              </v:shape>
              <v:shape style="position:absolute;left:8096;top:2087;width:1533;height:152" coordorigin="8096,2087" coordsize="1533,152" path="m8272,2232l8210,2232,8210,2236,8272,2236,8272,2232e" filled="t" fillcolor="#000000" stroked="f">
                <v:path arrowok="t"/>
                <v:fill/>
              </v:shape>
              <v:shape style="position:absolute;left:8096;top:2087;width:1533;height:152" coordorigin="8096,2087" coordsize="1533,152" path="m8261,2094l8219,2094,8222,2095,8225,2097,8231,2219,8230,2224,8225,2230,8221,2232,8264,2232,8251,2107,8252,2102,8257,2096,8261,2094e" filled="t" fillcolor="#000000" stroked="f">
                <v:path arrowok="t"/>
                <v:fill/>
              </v:shape>
              <v:shape style="position:absolute;left:8096;top:2087;width:1533;height:152" coordorigin="8096,2087" coordsize="1533,152" path="m8272,2090l8210,2090,8210,2094,8272,2094,8272,2090e" filled="t" fillcolor="#000000" stroked="f">
                <v:path arrowok="t"/>
                <v:fill/>
              </v:shape>
              <v:shape style="position:absolute;left:8096;top:2087;width:1533;height:152" coordorigin="8096,2087" coordsize="1533,152" path="m9382,2121l9356,2121,9452,2238,9456,2238,9456,2199,9446,2199,9382,2121e" filled="t" fillcolor="#000000" stroked="f">
                <v:path arrowok="t"/>
                <v:fill/>
              </v:shape>
              <v:shape style="position:absolute;left:8096;top:2087;width:1533;height:152" coordorigin="8096,2087" coordsize="1533,152" path="m9377,2232l9326,2232,9326,2236,9377,2236,9377,2232e" filled="t" fillcolor="#000000" stroked="f">
                <v:path arrowok="t"/>
                <v:fill/>
              </v:shape>
              <v:shape style="position:absolute;left:8096;top:2087;width:1533;height:152" coordorigin="8096,2087" coordsize="1533,152" path="m9357,2090l9318,2090,9318,2094,9322,2094,9325,2095,9347,2110,9346,2219,9346,2224,9342,2230,9337,2232,9366,2232,9362,2230,9359,2227,9357,2225,9356,2219,9356,2121,9382,2121,9357,2090e" filled="t" fillcolor="#000000" stroked="f">
                <v:path arrowok="t"/>
                <v:fill/>
              </v:shape>
              <v:shape style="position:absolute;left:8096;top:2087;width:1533;height:152" coordorigin="8096,2087" coordsize="1533,152" path="m9465,2094l9436,2094,9441,2096,9445,2101,9446,2107,9446,2199,9456,2199,9456,2107,9456,2102,9461,2096,9465,2094e" filled="t" fillcolor="#000000" stroked="f">
                <v:path arrowok="t"/>
                <v:fill/>
              </v:shape>
              <v:shape style="position:absolute;left:8096;top:2087;width:1533;height:152" coordorigin="8096,2087" coordsize="1533,152" path="m9476,2090l9426,2090,9426,2094,9476,2094,9476,2090e" filled="t" fillcolor="#000000" stroked="f">
                <v:path arrowok="t"/>
                <v:fill/>
              </v:shape>
              <v:shape style="position:absolute;left:8096;top:2087;width:1533;height:152" coordorigin="8096,2087" coordsize="1533,152" path="m9560,2087l9503,2114,9488,2175,9493,2192,9503,2209,9520,2228,9538,2236,9560,2239,9578,2236,9588,2231,9572,2231,9556,2231,9513,2173,9513,2145,9518,2125,9527,2109,9534,2100,9545,2095,9590,2095,9580,2090,9560,2087e" filled="t" fillcolor="#000000" stroked="f">
                <v:path arrowok="t"/>
                <v:fill/>
              </v:shape>
              <v:shape style="position:absolute;left:8096;top:2087;width:1533;height:152" coordorigin="8096,2087" coordsize="1533,152" path="m9590,2095l9558,2095,9561,2095,9578,2100,9595,2116,9601,2131,9604,2152,9604,2180,9600,2200,9592,2215,9583,2226,9572,2231,9588,2231,9628,2177,9629,2153,9625,2136,9615,2118,9598,2099,9590,2095e" filled="t" fillcolor="#000000" stroked="f">
                <v:path arrowok="t"/>
                <v:fill/>
              </v:shape>
              <v:shape style="position:absolute;left:1590;top:6859;width:4462;height:167" type="#_x0000_t75">
                <v:imagedata r:id="rId69" o:title=""/>
              </v:shape>
              <v:shape style="position:absolute;left:1590;top:6440;width:4567;height:167" type="#_x0000_t75">
                <v:imagedata r:id="rId70" o:title=""/>
              </v:shape>
              <v:shape style="position:absolute;left:1590;top:7278;width:2640;height:167" type="#_x0000_t75">
                <v:imagedata r:id="rId71" o:title=""/>
              </v:shape>
              <v:shape style="position:absolute;left:1589;top:7695;width:1322;height:167" type="#_x0000_t75">
                <v:imagedata r:id="rId72" o:title=""/>
              </v:shape>
              <v:shape style="position:absolute;left:1590;top:6021;width:4462;height:167" type="#_x0000_t75">
                <v:imagedata r:id="rId73" o:title=""/>
              </v:shape>
              <v:shape style="position:absolute;left:1590;top:5603;width:4976;height:167" type="#_x0000_t75">
                <v:imagedata r:id="rId74" o:title=""/>
              </v:shape>
              <v:shape style="position:absolute;left:1594;top:5184;width:2430;height:167" type="#_x0000_t75">
                <v:imagedata r:id="rId75" o:title=""/>
              </v:shape>
              <v:shape style="position:absolute;left:1594;top:4765;width:3896;height:167" type="#_x0000_t75">
                <v:imagedata r:id="rId76" o:title=""/>
              </v:shape>
              <v:shape style="position:absolute;left:1590;top:4346;width:2119;height:167" type="#_x0000_t75">
                <v:imagedata r:id="rId77" o:title=""/>
              </v:shape>
              <v:shape style="position:absolute;left:1590;top:3928;width:3586;height:167" type="#_x0000_t75">
                <v:imagedata r:id="rId78" o:title=""/>
              </v:shape>
              <v:shape style="position:absolute;left:1599;top:3509;width:3078;height:167" type="#_x0000_t75">
                <v:imagedata r:id="rId79" o:title=""/>
              </v:shape>
            </v:group>
            <v:group style="position:absolute;left:9594;top:3097;width:784;height:149" coordorigin="9594,3097" coordsize="784,149">
              <v:shape style="position:absolute;left:9594;top:3097;width:784;height:149" coordorigin="9594,3097" coordsize="784,149" path="m9644,3242l9594,3242,9594,3246,9644,3246,9644,3242e" filled="t" fillcolor="#000000" stroked="f">
                <v:path arrowok="t"/>
                <v:fill/>
              </v:shape>
              <v:shape style="position:absolute;left:9594;top:3097;width:784;height:149" coordorigin="9594,3097" coordsize="784,149" path="m9646,3124l9624,3124,9680,3246,9683,3246,9698,3214,9688,3214,9646,3124e" filled="t" fillcolor="#000000" stroked="f">
                <v:path arrowok="t"/>
                <v:fill/>
              </v:shape>
              <v:shape style="position:absolute;left:9594;top:3097;width:784;height:149" coordorigin="9594,3097" coordsize="784,149" path="m9781,3242l9719,3242,9719,3246,9781,3246,9781,3242e" filled="t" fillcolor="#000000" stroked="f">
                <v:path arrowok="t"/>
                <v:fill/>
              </v:shape>
              <v:shape style="position:absolute;left:9594;top:3097;width:784;height:149" coordorigin="9594,3097" coordsize="784,149" path="m9635,3101l9594,3101,9594,3105,9600,3105,9604,3105,9614,3230,9614,3234,9609,3240,9605,3242,9634,3242,9629,3240,9625,3235,9624,3230,9624,3124,9646,3124,9635,3101e" filled="t" fillcolor="#000000" stroked="f">
                <v:path arrowok="t"/>
                <v:fill/>
              </v:shape>
              <v:shape style="position:absolute;left:9594;top:3097;width:784;height:149" coordorigin="9594,3097" coordsize="784,149" path="m9760,3124l9739,3124,9739,3230,9739,3234,9737,3236,9735,3240,9730,3242,9770,3242,9766,3240,9763,3237,9761,3235,9760,3230,9760,3124e" filled="t" fillcolor="#000000" stroked="f">
                <v:path arrowok="t"/>
                <v:fill/>
              </v:shape>
              <v:shape style="position:absolute;left:9594;top:3097;width:784;height:149" coordorigin="9594,3097" coordsize="784,149" path="m9781,3101l9739,3101,9688,3214,9698,3214,9739,3124,9760,3124,9760,3118,9761,3112,9765,3106,9769,3105,9781,3105,9781,3101e" filled="t" fillcolor="#000000" stroked="f">
                <v:path arrowok="t"/>
                <v:fill/>
              </v:shape>
              <v:shape style="position:absolute;left:9594;top:3097;width:784;height:149" coordorigin="9594,3097" coordsize="784,149" path="m9866,3097l9862,3097,9811,3217,9807,3227,9803,3234,9799,3238,9797,3239,9793,3241,9787,3242,9787,3246,9833,3246,9833,3242,9826,3241,9821,3240,9817,3237,9816,3235,9816,3230,9817,3226,9820,3220,9830,3197,9908,3197,9904,3189,9833,3189,9858,3131,9880,3131,9866,3097e" filled="t" fillcolor="#000000" stroked="f">
                <v:path arrowok="t"/>
                <v:fill/>
              </v:shape>
              <v:shape style="position:absolute;left:9594;top:3097;width:784;height:149" coordorigin="9594,3097" coordsize="784,149" path="m9908,3197l9886,3197,9897,3225,9899,3230,9899,3235,9898,3237,9894,3241,9890,3242,9884,3242,9884,3246,9941,3246,9941,3242,9935,3242,9931,3240,9924,3234,9920,3228,9908,3197e" filled="t" fillcolor="#000000" stroked="f">
                <v:path arrowok="t"/>
                <v:fill/>
              </v:shape>
              <v:shape style="position:absolute;left:9594;top:3097;width:784;height:149" coordorigin="9594,3097" coordsize="784,149" path="m9880,3131l9858,3131,9883,3189,9904,3189,9880,3131e" filled="t" fillcolor="#000000" stroked="f">
                <v:path arrowok="t"/>
                <v:fill/>
              </v:shape>
              <v:shape style="position:absolute;left:9594;top:3097;width:784;height:149" coordorigin="9594,3097" coordsize="784,149" path="m10007,3101l9948,3101,9948,3105,9959,3105,9963,3106,9968,3112,9968,3116,9969,3228,9968,3234,9966,3236,9964,3240,9959,3242,9948,3242,9948,3246,10014,3246,10034,3244,10051,3238,10006,3238,9998,3237,9989,3235,9989,3112,9997,3110,10005,3109,10055,3109,10049,3105,10030,3102,10007,3101e" filled="t" fillcolor="#000000" stroked="f">
                <v:path arrowok="t"/>
                <v:fill/>
              </v:shape>
              <v:shape style="position:absolute;left:9594;top:3097;width:784;height:149" coordorigin="9594,3097" coordsize="784,149" path="m10055,3109l10005,3109,10020,3109,10039,3115,10056,3129,10063,3142,10068,3161,10068,3189,10062,3207,10050,3224,10033,3235,10012,3238,10051,3238,10092,3191,10094,3168,10091,3149,10082,3129,10069,3116,10055,3109e" filled="t" fillcolor="#000000" stroked="f">
                <v:path arrowok="t"/>
                <v:fill/>
              </v:shape>
              <v:shape style="position:absolute;left:9594;top:3097;width:784;height:149" coordorigin="9594,3097" coordsize="784,149" path="m10169,3242l10106,3242,10106,3246,10169,3246,10169,3242e" filled="t" fillcolor="#000000" stroked="f">
                <v:path arrowok="t"/>
                <v:fill/>
              </v:shape>
              <v:shape style="position:absolute;left:9594;top:3097;width:784;height:149" coordorigin="9594,3097" coordsize="784,149" path="m10186,3178l10163,3178,10212,3246,10251,3246,10251,3242,10243,3241,10236,3239,10232,3236,10227,3233,10221,3226,10214,3217,10186,3178e" filled="t" fillcolor="#000000" stroked="f">
                <v:path arrowok="t"/>
                <v:fill/>
              </v:shape>
              <v:shape style="position:absolute;left:9594;top:3097;width:784;height:149" coordorigin="9594,3097" coordsize="784,149" path="m10175,3101l10106,3101,10106,3105,10117,3105,10121,3106,10126,3111,10127,3116,10127,3229,10126,3234,10122,3240,10118,3242,10157,3242,10153,3240,10149,3235,10148,3229,10148,3178,10186,3178,10184,3175,10196,3172,10198,3171,10168,3171,10148,3171,10148,3111,10155,3109,10160,3109,10204,3109,10201,3106,10186,3102,10175,3101e" filled="t" fillcolor="#000000" stroked="f">
                <v:path arrowok="t"/>
                <v:fill/>
              </v:shape>
              <v:shape style="position:absolute;left:9594;top:3097;width:784;height:149" coordorigin="9594,3097" coordsize="784,149" path="m10204,3109l10174,3109,10181,3112,10193,3123,10196,3130,10196,3149,10192,3156,10178,3168,10168,3171,10198,3171,10205,3168,10217,3155,10220,3147,10220,3130,10217,3122,10212,3116,10207,3110,10204,3109e" filled="t" fillcolor="#000000" stroked="f">
                <v:path arrowok="t"/>
                <v:fill/>
              </v:shape>
              <v:shape style="position:absolute;left:9594;top:3097;width:784;height:149" coordorigin="9594,3097" coordsize="784,149" path="m10366,3101l10254,3101,10254,3105,10265,3105,10269,3106,10272,3109,10273,3111,10274,3117,10274,3229,10274,3232,10272,3237,10271,3238,10268,3239,10265,3241,10262,3242,10254,3242,10254,3246,10366,3246,10368,3238,10303,3238,10300,3238,10295,3174,10354,3174,10354,3166,10295,3166,10295,3109,10366,3109,10366,3101e" filled="t" fillcolor="#000000" stroked="f">
                <v:path arrowok="t"/>
                <v:fill/>
              </v:shape>
              <v:shape style="position:absolute;left:9594;top:3097;width:784;height:149" coordorigin="9594,3097" coordsize="784,149" path="m10378,3209l10374,3209,10369,3218,10365,3225,10360,3229,10357,3233,10353,3235,10349,3236,10346,3237,10340,3238,10368,3238,10378,3209e" filled="t" fillcolor="#000000" stroked="f">
                <v:path arrowok="t"/>
                <v:fill/>
              </v:shape>
              <v:shape style="position:absolute;left:9594;top:3097;width:784;height:149" coordorigin="9594,3097" coordsize="784,149" path="m10354,3174l10333,3174,10337,3174,10343,3177,10350,3195,10354,3195,10354,3174e" filled="t" fillcolor="#000000" stroked="f">
                <v:path arrowok="t"/>
                <v:fill/>
              </v:shape>
              <v:shape style="position:absolute;left:9594;top:3097;width:784;height:149" coordorigin="9594,3097" coordsize="784,149" path="m10354,3145l10350,3145,10349,3153,10347,3159,10341,3165,10335,3166,10354,3166,10354,3145e" filled="t" fillcolor="#000000" stroked="f">
                <v:path arrowok="t"/>
                <v:fill/>
              </v:shape>
              <v:shape style="position:absolute;left:9594;top:3097;width:784;height:149" coordorigin="9594,3097" coordsize="784,149" path="m10366,3109l10342,3109,10347,3109,10350,3110,10363,3132,10367,3132,10366,3109e" filled="t" fillcolor="#000000" stroked="f">
                <v:path arrowok="t"/>
                <v:fill/>
              </v:shape>
            </v:group>
            <v:group style="position:absolute;left:8465;top:3097;width:710;height:149" coordorigin="8465,3097" coordsize="710,149">
              <v:shape style="position:absolute;left:8465;top:3097;width:710;height:149" coordorigin="8465,3097" coordsize="710,149" path="m8528,3242l8465,3242,8465,3246,8528,3246,8528,3242e" filled="t" fillcolor="#000000" stroked="f">
                <v:path arrowok="t"/>
                <v:fill/>
              </v:shape>
              <v:shape style="position:absolute;left:8465;top:3097;width:710;height:149" coordorigin="8465,3097" coordsize="710,149" path="m8532,3101l8465,3101,8465,3105,8476,3105,8481,3106,8485,3111,8486,3116,8486,3229,8485,3234,8484,3236,8481,3240,8477,3242,8517,3242,8512,3240,8510,3237,8508,3235,8507,3229,8507,3178,8554,3178,8557,3177,8560,3174,8532,3174,8520,3174,8514,3173,8511,3172,8507,3172,8507,3111,8512,3110,8517,3109,8560,3109,8557,3107,8542,3102,8532,3101e" filled="t" fillcolor="#000000" stroked="f">
                <v:path arrowok="t"/>
                <v:fill/>
              </v:shape>
              <v:shape style="position:absolute;left:8465;top:3097;width:710;height:149" coordorigin="8465,3097" coordsize="710,149" path="m8554,3178l8507,3178,8511,3179,8516,3180,8524,3181,8528,3181,8545,3181,8554,3178e" filled="t" fillcolor="#000000" stroked="f">
                <v:path arrowok="t"/>
                <v:fill/>
              </v:shape>
              <v:shape style="position:absolute;left:8465;top:3097;width:710;height:149" coordorigin="8465,3097" coordsize="710,149" path="m8560,3109l8527,3109,8532,3111,8542,3116,8545,3120,8550,3131,8552,3137,8551,3153,8549,3159,8538,3171,8532,3174,8560,3174,8572,3162,8576,3153,8576,3132,8574,3125,8563,3112,8560,3109e" filled="t" fillcolor="#000000" stroked="f">
                <v:path arrowok="t"/>
                <v:fill/>
              </v:shape>
              <v:shape style="position:absolute;left:8465;top:3097;width:710;height:149" coordorigin="8465,3097" coordsize="710,149" path="m8664,3097l8660,3097,8609,3217,8605,3227,8601,3234,8597,3238,8595,3239,8591,3241,8585,3242,8585,3246,8631,3246,8631,3242,8624,3241,8620,3240,8615,3237,8614,3235,8614,3230,8615,3226,8618,3220,8628,3197,8706,3197,8703,3189,8631,3189,8656,3131,8678,3131,8664,3097e" filled="t" fillcolor="#000000" stroked="f">
                <v:path arrowok="t"/>
                <v:fill/>
              </v:shape>
              <v:shape style="position:absolute;left:8465;top:3097;width:710;height:149" coordorigin="8465,3097" coordsize="710,149" path="m8706,3197l8684,3197,8696,3225,8697,3230,8697,3235,8696,3237,8692,3241,8688,3242,8682,3242,8682,3246,8740,3246,8740,3242,8734,3242,8729,3240,8722,3234,8719,3228,8706,3197e" filled="t" fillcolor="#000000" stroked="f">
                <v:path arrowok="t"/>
                <v:fill/>
              </v:shape>
              <v:shape style="position:absolute;left:8465;top:3097;width:710;height:149" coordorigin="8465,3097" coordsize="710,149" path="m8678,3131l8656,3131,8681,3189,8703,3189,8678,3131e" filled="t" fillcolor="#000000" stroked="f">
                <v:path arrowok="t"/>
                <v:fill/>
              </v:shape>
              <v:shape style="position:absolute;left:8465;top:3097;width:710;height:149" coordorigin="8465,3097" coordsize="710,149" path="m8805,3101l8746,3101,8746,3105,8757,3105,8761,3106,8766,3112,8766,3116,8767,3228,8766,3234,8764,3236,8762,3240,8757,3242,8746,3242,8746,3246,8812,3246,8832,3244,8849,3238,8804,3238,8796,3237,8787,3235,8787,3112,8795,3110,8803,3109,8853,3109,8847,3105,8828,3102,8805,3101e" filled="t" fillcolor="#000000" stroked="f">
                <v:path arrowok="t"/>
                <v:fill/>
              </v:shape>
              <v:shape style="position:absolute;left:8465;top:3097;width:710;height:149" coordorigin="8465,3097" coordsize="710,149" path="m8853,3109l8803,3109,8818,3109,8837,3115,8854,3129,8861,3142,8866,3161,8866,3189,8860,3207,8848,3224,8830,3235,8810,3238,8849,3238,8890,3191,8892,3168,8888,3149,8880,3129,8867,3116,8853,3109e" filled="t" fillcolor="#000000" stroked="f">
                <v:path arrowok="t"/>
                <v:fill/>
              </v:shape>
              <v:shape style="position:absolute;left:8465;top:3097;width:710;height:149" coordorigin="8465,3097" coordsize="710,149" path="m8966,3242l8904,3242,8904,3246,8966,3246,8966,3242e" filled="t" fillcolor="#000000" stroked="f">
                <v:path arrowok="t"/>
                <v:fill/>
              </v:shape>
              <v:shape style="position:absolute;left:8465;top:3097;width:710;height:149" coordorigin="8465,3097" coordsize="710,149" path="m8984,3178l8960,3178,9010,3246,9048,3246,9048,3242,9040,3241,9034,3239,9029,3236,9024,3233,9018,3226,9011,3217,8984,3178e" filled="t" fillcolor="#000000" stroked="f">
                <v:path arrowok="t"/>
                <v:fill/>
              </v:shape>
              <v:shape style="position:absolute;left:8465;top:3097;width:710;height:149" coordorigin="8465,3097" coordsize="710,149" path="m8972,3101l8904,3101,8904,3105,8915,3105,8919,3106,8924,3111,8925,3116,8925,3229,8924,3234,8920,3240,8916,3242,8955,3242,8951,3240,8946,3235,8945,3229,8945,3178,8984,3178,8981,3175,8994,3172,8996,3171,8965,3171,8945,3171,8945,3111,8952,3109,8958,3109,9002,3109,8998,3106,8984,3102,8972,3101e" filled="t" fillcolor="#000000" stroked="f">
                <v:path arrowok="t"/>
                <v:fill/>
              </v:shape>
              <v:shape style="position:absolute;left:8465;top:3097;width:710;height:149" coordorigin="8465,3097" coordsize="710,149" path="m9002,3109l8971,3109,8979,3112,8990,3123,8993,3130,8993,3149,8990,3156,8976,3168,8965,3171,8996,3171,9003,3168,9014,3155,9017,3147,9017,3130,9015,3122,9010,3116,9004,3110,9002,3109e" filled="t" fillcolor="#000000" stroked="f">
                <v:path arrowok="t"/>
                <v:fill/>
              </v:shape>
              <v:shape style="position:absolute;left:8465;top:3097;width:710;height:149" coordorigin="8465,3097" coordsize="710,149" path="m9163,3101l9051,3101,9051,3105,9062,3105,9066,3106,9069,3109,9071,3111,9072,3117,9071,3229,9071,3232,9070,3237,9068,3238,9066,3239,9063,3241,9059,3242,9051,3242,9051,3246,9163,3246,9166,3238,9100,3238,9097,3238,9092,3174,9151,3174,9151,3166,9092,3166,9092,3109,9163,3109,9163,3101e" filled="t" fillcolor="#000000" stroked="f">
                <v:path arrowok="t"/>
                <v:fill/>
              </v:shape>
              <v:shape style="position:absolute;left:8465;top:3097;width:710;height:149" coordorigin="8465,3097" coordsize="710,149" path="m9175,3209l9171,3209,9166,3218,9162,3225,9157,3229,9154,3233,9150,3235,9147,3236,9143,3237,9137,3238,9166,3238,9175,3209e" filled="t" fillcolor="#000000" stroked="f">
                <v:path arrowok="t"/>
                <v:fill/>
              </v:shape>
              <v:shape style="position:absolute;left:8465;top:3097;width:710;height:149" coordorigin="8465,3097" coordsize="710,149" path="m9151,3174l9130,3174,9135,3174,9141,3177,9147,3195,9151,3195,9151,3174e" filled="t" fillcolor="#000000" stroked="f">
                <v:path arrowok="t"/>
                <v:fill/>
              </v:shape>
              <v:shape style="position:absolute;left:8465;top:3097;width:710;height:149" coordorigin="8465,3097" coordsize="710,149" path="m9151,3145l9147,3145,9146,3153,9144,3159,9138,3165,9132,3166,9151,3166,9151,3145e" filled="t" fillcolor="#000000" stroked="f">
                <v:path arrowok="t"/>
                <v:fill/>
              </v:shape>
              <v:shape style="position:absolute;left:8465;top:3097;width:710;height:149" coordorigin="8465,3097" coordsize="710,149" path="m9163,3109l9139,3109,9144,3109,9147,3110,9160,3132,9164,3132,9163,3109e" filled="t" fillcolor="#000000" stroked="f">
                <v:path arrowok="t"/>
                <v:fill/>
              </v:shape>
              <v:shape style="position:absolute;left:3222;top:3090;width:3292;height:167" type="#_x0000_t75">
                <v:imagedata r:id="rId80" o:title=""/>
              </v:shape>
            </v:group>
            <v:group style="position:absolute;left:567;top:12557;width:10772;height:2" coordorigin="567,12557" coordsize="10772,2">
              <v:shape style="position:absolute;left:567;top:12557;width:10772;height:2" coordorigin="567,12557" coordsize="10772,0" path="m567,12557l11339,12557e" filled="f" stroked="t" strokeweight=".75pt" strokecolor="#000000">
                <v:path arrowok="t"/>
              </v:shape>
              <v:shape style="position:absolute;left:859;top:12965;width:10079;height:250" type="#_x0000_t75">
                <v:imagedata r:id="rId81" o:title=""/>
              </v:shape>
            </v:group>
            <v:group style="position:absolute;left:862;top:13606;width:127;height:174" coordorigin="862,13606" coordsize="127,174">
              <v:shape style="position:absolute;left:862;top:13606;width:127;height:174" coordorigin="862,13606" coordsize="127,174" path="m933,13606l862,13606,862,13611,875,13611,880,13612,886,13619,887,13626,887,13759,886,13765,884,13768,881,13773,876,13775,862,13775,862,13780,947,13780,968,13777,987,13771,988,13771,931,13771,922,13770,911,13767,911,13619,921,13617,930,13616,989,13616,976,13610,956,13607,933,13606e" filled="t" fillcolor="#000000" stroked="f">
                <v:path arrowok="t"/>
                <v:fill/>
              </v:shape>
            </v:group>
            <v:group style="position:absolute;left:930;top:13616;width:107;height:155" coordorigin="930,13616" coordsize="107,155">
              <v:shape style="position:absolute;left:930;top:13616;width:107;height:155" coordorigin="930,13616" coordsize="107,155" path="m989,13616l930,13616,941,13616,959,13619,1006,13679,1007,13705,1003,13723,993,13741,977,13759,959,13768,939,13771,988,13771,1035,13711,1037,13689,1035,13672,1028,13654,1015,13632,1000,13621,989,13616e" filled="t" fillcolor="#000000" stroked="f">
                <v:path arrowok="t"/>
                <v:fill/>
              </v:shape>
            </v:group>
            <v:group style="position:absolute;left:1056;top:13602;width:124;height:181" coordorigin="1056,13602" coordsize="124,181">
              <v:shape style="position:absolute;left:1056;top:13602;width:124;height:181" coordorigin="1056,13602" coordsize="124,181" path="m1143,13602l1074,13636,1056,13694,1058,13713,1090,13767,1150,13783,1169,13779,1180,13774,1131,13774,1114,13766,1097,13747,1091,13730,1087,13709,1086,13683,1089,13661,1095,13643,1104,13627,1120,13615,1141,13611,1180,13611,1163,13604,1143,13602e" filled="t" fillcolor="#000000" stroked="f">
                <v:path arrowok="t"/>
                <v:fill/>
              </v:shape>
            </v:group>
            <v:group style="position:absolute;left:1131;top:13611;width:95;height:162" coordorigin="1131,13611" coordsize="95,162">
              <v:shape style="position:absolute;left:1131;top:13611;width:95;height:162" coordorigin="1131,13611" coordsize="95,162" path="m1180,13611l1141,13611,1146,13611,1165,13617,1196,13681,1197,13710,1193,13729,1185,13747,1172,13764,1155,13772,1131,13774,1180,13774,1221,13725,1226,13678,1221,13659,1212,13641,1199,13624,1182,13612,1180,13611e" filled="t" fillcolor="#000000" stroked="f">
                <v:path arrowok="t"/>
                <v:fill/>
              </v:shape>
            </v:group>
            <v:group style="position:absolute;left:1246;top:13603;width:126;height:180" coordorigin="1246,13603" coordsize="126,180">
              <v:shape style="position:absolute;left:1246;top:13603;width:126;height:180" coordorigin="1246,13603" coordsize="126,180" path="m1319,13603l1267,13635,1246,13696,1248,13716,1294,13776,1339,13783,1358,13780,1372,13772,1328,13772,1316,13769,1277,13711,1276,13686,1278,13665,1315,13614,1325,13611,1372,13611,1362,13607,1345,13603,1319,13603e" filled="t" fillcolor="#000000" stroked="f">
                <v:path arrowok="t"/>
                <v:fill/>
              </v:shape>
            </v:group>
            <v:group style="position:absolute;left:1352;top:13737;width:51;height:36" coordorigin="1352,13737" coordsize="51,36">
              <v:shape style="position:absolute;left:1352;top:13737;width:51;height:36" coordorigin="1352,13737" coordsize="51,36" path="m1399,13737l1384,13755,1371,13765,1362,13770,1352,13772,1372,13772,1377,13770,1391,13757,1403,13739,1399,13737e" filled="t" fillcolor="#000000" stroked="f">
                <v:path arrowok="t"/>
                <v:fill/>
              </v:shape>
            </v:group>
            <v:group style="position:absolute;left:1325;top:13611;width:74;height:50" coordorigin="1325,13611" coordsize="74,50">
              <v:shape style="position:absolute;left:1325;top:13611;width:74;height:50" coordorigin="1325,13611" coordsize="74,50" path="m1372,13611l1325,13611,1338,13611,1357,13614,1375,13625,1387,13640,1395,13661,1399,13661,1396,13614,1378,13614,1376,13613,1372,13611e" filled="t" fillcolor="#000000" stroked="f">
                <v:path arrowok="t"/>
                <v:fill/>
              </v:shape>
            </v:group>
            <v:group style="position:absolute;left:1382;top:13602;width:14;height:12" coordorigin="1382,13602" coordsize="14,12">
              <v:shape style="position:absolute;left:1382;top:13602;width:14;height:12" coordorigin="1382,13602" coordsize="14,12" path="m1395,13602l1391,13602,1390,13606,1388,13609,1386,13611,1384,13613,1382,13614,1396,13614,1395,13602e" filled="t" fillcolor="#000000" stroked="f">
                <v:path arrowok="t"/>
                <v:fill/>
              </v:shape>
            </v:group>
            <v:group style="position:absolute;left:1431;top:13755;width:28;height:28" coordorigin="1431,13755" coordsize="28,28">
              <v:shape style="position:absolute;left:1431;top:13755;width:28;height:28" coordorigin="1431,13755" coordsize="28,28" path="m1449,13755l1441,13755,1438,13756,1432,13762,1431,13765,1431,13773,1432,13776,1438,13782,1441,13783,1449,13783,1452,13782,1458,13776,1459,13773,1459,13765,1458,13762,1455,13759,1453,13756,1449,13755e" filled="t" fillcolor="#000000" stroked="f">
                <v:path arrowok="t"/>
                <v:fill/>
              </v:shape>
            </v:group>
            <v:group style="position:absolute;left:1476;top:13831;width:3292;height:2" coordorigin="1476,13831" coordsize="3292,2">
              <v:shape style="position:absolute;left:1476;top:13831;width:3292;height:2" coordorigin="1476,13831" coordsize="3292,0" path="m1476,13831l4768,13831e" filled="f" stroked="t" strokeweight=".638600pt" strokecolor="#000000">
                <v:path arrowok="t"/>
              </v:shape>
              <v:shape style="position:absolute;left:4837;top:13590;width:6004;height:254" type="#_x0000_t75">
                <v:imagedata r:id="rId82" o:title=""/>
              </v:shape>
            </v:group>
            <v:group style="position:absolute;left:855;top:14460;width:3948;height:2" coordorigin="855,14460" coordsize="3948,2">
              <v:shape style="position:absolute;left:855;top:14460;width:3948;height:2" coordorigin="855,14460" coordsize="3948,0" path="m855,14460l4803,14460e" filled="f" stroked="t" strokeweight=".6388pt" strokecolor="#000000">
                <v:path arrowok="t"/>
              </v:shape>
              <v:shape style="position:absolute;left:4869;top:14219;width:1305;height:201" type="#_x0000_t75">
                <v:imagedata r:id="rId83" o:title=""/>
              </v:shape>
            </v:group>
            <v:group style="position:absolute;left:6166;top:14460;width:4736;height:2" coordorigin="6166,14460" coordsize="4736,2">
              <v:shape style="position:absolute;left:6166;top:14460;width:4736;height:2" coordorigin="6166,14460" coordsize="4736,0" path="m6166,14460l10902,14460e" filled="f" stroked="t" strokeweight=".6388pt" strokecolor="#000000">
                <v:path arrowok="t"/>
              </v:shape>
            </v:group>
            <v:group style="position:absolute;left:855;top:15091;width:9988;height:2" coordorigin="855,15091" coordsize="9988,2">
              <v:shape style="position:absolute;left:855;top:15091;width:9988;height:2" coordorigin="855,15091" coordsize="9988,0" path="m855,15091l10843,15091e" filled="f" stroked="t" strokeweight=".638600pt" strokecolor="#000000">
                <v:path arrowok="t"/>
              </v:shape>
              <v:shape style="position:absolute;left:722;top:12158;width:10486;height:215" type="#_x0000_t75">
                <v:imagedata r:id="rId84" o:title=""/>
              </v:shape>
              <v:shape style="position:absolute;left:770;top:8217;width:3686;height:213" type="#_x0000_t75">
                <v:imagedata r:id="rId85" o:title=""/>
              </v:shape>
              <v:shape style="position:absolute;left:2873;top:2555;width:969;height:163" type="#_x0000_t75">
                <v:imagedata r:id="rId86" o:title=""/>
              </v:shape>
            </v:group>
            <v:group style="position:absolute;left:4083;top:2396;width:394;height:394" coordorigin="4083,2396" coordsize="394,394">
              <v:shape style="position:absolute;left:4083;top:2396;width:394;height:394" coordorigin="4083,2396" coordsize="394,394" path="m4083,2790l4478,2790,4478,2396,4083,2396,4083,2790xe" filled="f" stroked="t" strokeweight=".75pt" strokecolor="#000000">
                <v:path arrowok="t"/>
              </v:shape>
              <v:shape style="position:absolute;left:8086;top:2555;width:967;height:163" type="#_x0000_t75">
                <v:imagedata r:id="rId87" o:title=""/>
              </v:shape>
            </v:group>
            <v:group style="position:absolute;left:9297;top:2396;width:394;height:394" coordorigin="9297,2396" coordsize="394,394">
              <v:shape style="position:absolute;left:9297;top:2396;width:394;height:394" coordorigin="9297,2396" coordsize="394,394" path="m9297,2790l9691,2790,9691,2396,9297,2396,9297,2790xe" filled="f" stroked="t" strokeweight=".75pt" strokecolor="#000000">
                <v:path arrowok="t"/>
              </v:shape>
            </v:group>
            <v:group style="position:absolute;left:3345;top:10301;width:394;height:394" coordorigin="3345,10301" coordsize="394,394">
              <v:shape style="position:absolute;left:3345;top:10301;width:394;height:394" coordorigin="3345,10301" coordsize="394,394" path="m3345,10695l3739,10695,3739,10301,3345,10301,3345,10695xe" filled="f" stroked="t" strokeweight=".75pt" strokecolor="#000000">
                <v:path arrowok="t"/>
              </v:shape>
            </v:group>
            <v:group style="position:absolute;left:3345;top:9508;width:394;height:394" coordorigin="3345,9508" coordsize="394,394">
              <v:shape style="position:absolute;left:3345;top:9508;width:394;height:394" coordorigin="3345,9508" coordsize="394,394" path="m3345,9902l3739,9902,3739,9508,3345,9508,3345,9902xe" filled="f" stroked="t" strokeweight=".75pt" strokecolor="#000000">
                <v:path arrowok="t"/>
              </v:shape>
              <v:shape style="position:absolute;left:763;top:11276;width:9894;height:412" type="#_x0000_t75">
                <v:imagedata r:id="rId88" o:title=""/>
              </v:shape>
            </v:group>
            <v:group style="position:absolute;left:3345;top:10690;width:394;height:394" coordorigin="3345,10690" coordsize="394,394">
              <v:shape style="position:absolute;left:3345;top:10690;width:394;height:394" coordorigin="3345,10690" coordsize="394,394" path="m3345,11084l3739,11084,3739,10690,3345,10690,3345,11084xe" filled="f" stroked="t" strokeweight=".75pt" strokecolor="#000000">
                <v:path arrowok="t"/>
              </v:shape>
            </v:group>
            <v:group style="position:absolute;left:3345;top:9910;width:394;height:394" coordorigin="3345,9910" coordsize="394,394">
              <v:shape style="position:absolute;left:3345;top:9910;width:394;height:394" coordorigin="3345,9910" coordsize="394,394" path="m3345,10304l3739,10304,3739,9910,3345,9910,3345,10304xe" filled="f" stroked="t" strokeweight=".75pt" strokecolor="#000000">
                <v:path arrowok="t"/>
              </v:shape>
            </v:group>
            <v:group style="position:absolute;left:803;top:8964;width:62;height:4" coordorigin="803,8964" coordsize="62,4">
              <v:shape style="position:absolute;left:803;top:8964;width:62;height:4" coordorigin="803,8964" coordsize="62,4" path="m803,8966l865,8966e" filled="f" stroked="t" strokeweight=".2973pt" strokecolor="#000000">
                <v:path arrowok="t"/>
              </v:shape>
            </v:group>
            <v:group style="position:absolute;left:814;top:8832;width:40;height:132" coordorigin="814,8832" coordsize="40,132">
              <v:shape style="position:absolute;left:814;top:8832;width:40;height:132" coordorigin="814,8832" coordsize="40,132" path="m844,8832l823,8832,823,8952,823,8956,819,8962,814,8964,854,8964,850,8963,847,8960,845,8957,844,8952,844,8832e" filled="t" fillcolor="#000000" stroked="f">
                <v:path arrowok="t"/>
                <v:fill/>
              </v:shape>
            </v:group>
            <v:group style="position:absolute;left:773;top:8823;width:121;height:34" coordorigin="773,8823" coordsize="121,34">
              <v:shape style="position:absolute;left:773;top:8823;width:121;height:34" coordorigin="773,8823" coordsize="121,34" path="m894,8823l775,8823,773,8857,777,8857,778,8850,779,8845,799,8832,894,8832,894,8823e" filled="t" fillcolor="#000000" stroked="f">
                <v:path arrowok="t"/>
                <v:fill/>
              </v:shape>
            </v:group>
            <v:group style="position:absolute;left:871;top:8832;width:25;height:25" coordorigin="871,8832" coordsize="25,25">
              <v:shape style="position:absolute;left:871;top:8832;width:25;height:25" coordorigin="871,8832" coordsize="25,25" path="m894,8832l871,8832,875,8833,883,8837,886,8840,889,8847,890,8851,891,8857,895,8857,894,8832e" filled="t" fillcolor="#000000" stroked="f">
                <v:path arrowok="t"/>
                <v:fill/>
              </v:shape>
            </v:group>
            <v:group style="position:absolute;left:903;top:8964;width:50;height:4" coordorigin="903,8964" coordsize="50,4">
              <v:shape style="position:absolute;left:903;top:8964;width:50;height:4" coordorigin="903,8964" coordsize="50,4" path="m903,8966l953,8966e" filled="f" stroked="t" strokeweight=".2922pt" strokecolor="#000000">
                <v:path arrowok="t"/>
              </v:shape>
            </v:group>
            <v:group style="position:absolute;left:908;top:8881;width:41;height:83" coordorigin="908,8881" coordsize="41,83">
              <v:shape style="position:absolute;left:908;top:8881;width:41;height:83" coordorigin="908,8881" coordsize="41,83" path="m936,8881l913,8881,914,8882,917,8884,917,8885,918,8889,918,8955,918,8956,917,8959,916,8961,912,8963,908,8964,949,8964,936,8950,936,8898,940,8891,941,8889,936,8889,936,8881e" filled="t" fillcolor="#000000" stroked="f">
                <v:path arrowok="t"/>
                <v:fill/>
              </v:shape>
            </v:group>
            <v:group style="position:absolute;left:936;top:8867;width:39;height:22" coordorigin="936,8867" coordsize="39,22">
              <v:shape style="position:absolute;left:936;top:8867;width:39;height:22" coordorigin="936,8867" coordsize="39,22" path="m965,8867l953,8867,944,8874,936,8889,941,8889,943,8886,946,8884,948,8882,949,8881,975,8881,975,8876,974,8873,971,8871,969,8868,965,8867e" filled="t" fillcolor="#000000" stroked="f">
                <v:path arrowok="t"/>
                <v:fill/>
              </v:shape>
            </v:group>
            <v:group style="position:absolute;left:952;top:8881;width:23;height:7" coordorigin="952,8881" coordsize="23,7">
              <v:shape style="position:absolute;left:952;top:8881;width:23;height:7" coordorigin="952,8881" coordsize="23,7" path="m975,8881l952,8881,954,8883,960,8888,963,8889,968,8889,971,8888,974,8884,975,8882,975,8881e" filled="t" fillcolor="#000000" stroked="f">
                <v:path arrowok="t"/>
                <v:fill/>
              </v:shape>
            </v:group>
            <v:group style="position:absolute;left:902;top:8867;width:34;height:16" coordorigin="902,8867" coordsize="34,16">
              <v:shape style="position:absolute;left:902;top:8867;width:34;height:16" coordorigin="902,8867" coordsize="34,16" path="m936,8867l932,8867,902,8879,903,8883,906,8882,908,8881,936,8881,936,8867e" filled="t" fillcolor="#000000" stroked="f">
                <v:path arrowok="t"/>
                <v:fill/>
              </v:shape>
            </v:group>
            <v:group style="position:absolute;left:982;top:8874;width:72;height:97" coordorigin="982,8874" coordsize="72,97">
              <v:shape style="position:absolute;left:982;top:8874;width:72;height:97" coordorigin="982,8874" coordsize="72,97" path="m1047,8874l1024,8874,1029,8875,1035,8883,1036,8889,1036,8903,1019,8909,1007,8914,993,8923,988,8927,983,8936,982,8940,982,8952,984,8958,993,8968,998,8970,1009,8970,1014,8969,1020,8966,1026,8962,1031,8958,1011,8958,1007,8956,1001,8949,1000,8945,1000,8936,1036,8909,1054,8909,1054,8891,1053,8885,1050,8877,1047,8874e" filled="t" fillcolor="#000000" stroked="f">
                <v:path arrowok="t"/>
                <v:fill/>
              </v:shape>
            </v:group>
            <v:group style="position:absolute;left:1036;top:8954;width:33;height:16" coordorigin="1036,8954" coordsize="33,16">
              <v:shape style="position:absolute;left:1036;top:8954;width:33;height:16" coordorigin="1036,8954" coordsize="33,16" path="m1055,8954l1036,8954,1036,8960,1037,8964,1042,8969,1044,8970,1055,8970,1063,8965,1069,8956,1058,8956,1057,8956,1056,8955,1055,8954e" filled="t" fillcolor="#000000" stroked="f">
                <v:path arrowok="t"/>
                <v:fill/>
              </v:shape>
            </v:group>
            <v:group style="position:absolute;left:1020;top:8909;width:35;height:48" coordorigin="1020,8909" coordsize="35,48">
              <v:shape style="position:absolute;left:1020;top:8909;width:35;height:48" coordorigin="1020,8909" coordsize="35,48" path="m1054,8909l1036,8909,1036,8947,1028,8954,1020,8958,1031,8958,1036,8954,1055,8954,1055,8953,1054,8949,1054,8909e" filled="t" fillcolor="#000000" stroked="f">
                <v:path arrowok="t"/>
                <v:fill/>
              </v:shape>
            </v:group>
            <v:group style="position:absolute;left:1060;top:8948;width:11;height:9" coordorigin="1060,8948" coordsize="11,9">
              <v:shape style="position:absolute;left:1060;top:8948;width:11;height:9" coordorigin="1060,8948" coordsize="11,9" path="m1071,8948l1067,8952,1064,8955,1061,8956,1060,8956,1069,8956,1071,8954,1071,8948e" filled="t" fillcolor="#000000" stroked="f">
                <v:path arrowok="t"/>
                <v:fill/>
              </v:shape>
            </v:group>
            <v:group style="position:absolute;left:985;top:8867;width:61;height:35" coordorigin="985,8867" coordsize="61,35">
              <v:shape style="position:absolute;left:985;top:8867;width:61;height:35" coordorigin="985,8867" coordsize="61,35" path="m1030,8867l1010,8867,1001,8870,989,8880,985,8885,986,8895,986,8897,990,8901,992,8902,997,8902,999,8901,1003,8898,1004,8895,1003,8882,1005,8880,1008,8877,1010,8875,1014,8874,1047,8874,1037,8868,1030,8867e" filled="t" fillcolor="#000000" stroked="f">
                <v:path arrowok="t"/>
                <v:fill/>
              </v:shape>
            </v:group>
            <v:group style="position:absolute;left:1082;top:8830;width:65;height:141" coordorigin="1082,8830" coordsize="65,141">
              <v:shape style="position:absolute;left:1082;top:8830;width:65;height:141" coordorigin="1082,8830" coordsize="65,141" path="m1105,8830l1082,8830,1083,8830,1085,8832,1086,8834,1087,8839,1087,8846,1088,8959,1094,8963,1100,8966,1111,8970,1117,8971,1124,8971,1141,8967,1146,8963,1124,8963,1120,8962,1116,8960,1113,8959,1109,8956,1105,8952,1105,8894,1110,8889,1113,8887,1105,8887,1105,8830e" filled="t" fillcolor="#000000" stroked="f">
                <v:path arrowok="t"/>
                <v:fill/>
              </v:shape>
            </v:group>
            <v:group style="position:absolute;left:1135;top:8882;width:39;height:81" coordorigin="1135,8882" coordsize="39,81">
              <v:shape style="position:absolute;left:1135;top:8882;width:39;height:81" coordorigin="1135,8882" coordsize="39,81" path="m1164,8882l1135,8882,1141,8886,1152,8899,1155,8909,1155,8935,1152,8945,1141,8960,1135,8963,1146,8963,1160,8953,1170,8936,1173,8915,1173,8900,1170,8888,1164,8882e" filled="t" fillcolor="#000000" stroked="f">
                <v:path arrowok="t"/>
                <v:fill/>
              </v:shape>
            </v:group>
            <v:group style="position:absolute;left:1105;top:8867;width:59;height:20" coordorigin="1105,8867" coordsize="59,20">
              <v:shape style="position:absolute;left:1105;top:8867;width:59;height:20" coordorigin="1105,8867" coordsize="59,20" path="m1146,8867l1125,8867,1115,8874,1105,8887,1113,8887,1113,8886,1120,8883,1124,8882,1164,8882,1155,8871,1146,8867e" filled="t" fillcolor="#000000" stroked="f">
                <v:path arrowok="t"/>
                <v:fill/>
              </v:shape>
            </v:group>
            <v:group style="position:absolute;left:1071;top:8816;width:34;height:16" coordorigin="1071,8816" coordsize="34,16">
              <v:shape style="position:absolute;left:1071;top:8816;width:34;height:16" coordorigin="1071,8816" coordsize="34,16" path="m1105,8816l1100,8816,1071,8828,1072,8831,1075,8830,1078,8830,1105,8830,1105,8816e" filled="t" fillcolor="#000000" stroked="f">
                <v:path arrowok="t"/>
                <v:fill/>
              </v:shape>
            </v:group>
            <v:group style="position:absolute;left:1264;top:8995;width:44;height:20" coordorigin="1264,8995" coordsize="44,20">
              <v:shape style="position:absolute;left:1264;top:8995;width:44;height:20" coordorigin="1264,8995" coordsize="44,20" path="m1274,8995l1270,8995,1268,8996,1265,9000,1264,9002,1264,9007,1265,9009,1272,9014,1276,9015,1294,9015,1304,9011,1307,9007,1292,9007,1289,9005,1282,8999,1279,8997,1278,8997,1276,8996,1274,8995e" filled="t" fillcolor="#000000" stroked="f">
                <v:path arrowok="t"/>
                <v:fill/>
              </v:shape>
            </v:group>
            <v:group style="position:absolute;left:1296;top:8881;width:26;height:126" coordorigin="1296,8881" coordsize="26,126">
              <v:shape style="position:absolute;left:1296;top:8881;width:26;height:126" coordorigin="1296,8881" coordsize="26,126" path="m1321,8881l1298,8881,1299,8882,1302,8883,1302,8885,1303,8891,1304,8895,1304,8988,1303,8995,1302,9001,1301,9004,1297,9006,1296,9007,1307,9007,1318,8995,1321,8982,1321,8881e" filled="t" fillcolor="#000000" stroked="f">
                <v:path arrowok="t"/>
                <v:fill/>
              </v:shape>
            </v:group>
            <v:group style="position:absolute;left:1191;top:8874;width:72;height:97" coordorigin="1191,8874" coordsize="72,97">
              <v:shape style="position:absolute;left:1191;top:8874;width:72;height:97" coordorigin="1191,8874" coordsize="72,97" path="m1256,8874l1233,8874,1238,8875,1244,8883,1246,8889,1246,8903,1229,8909,1217,8914,1202,8923,1197,8927,1192,8936,1191,8940,1191,8952,1193,8958,1202,8968,1207,8970,1219,8970,1223,8969,1229,8966,1235,8962,1241,8958,1220,8958,1217,8956,1210,8949,1209,8945,1209,8936,1246,8909,1263,8909,1263,8891,1263,8885,1259,8877,1256,8874e" filled="t" fillcolor="#000000" stroked="f">
                <v:path arrowok="t"/>
                <v:fill/>
              </v:shape>
            </v:group>
            <v:group style="position:absolute;left:1246;top:8954;width:33;height:16" coordorigin="1246,8954" coordsize="33,16">
              <v:shape style="position:absolute;left:1246;top:8954;width:33;height:16" coordorigin="1246,8954" coordsize="33,16" path="m1264,8954l1246,8954,1246,8960,1247,8964,1251,8969,1254,8970,1264,8970,1272,8965,1278,8956,1267,8956,1266,8956,1265,8955,1264,8954e" filled="t" fillcolor="#000000" stroked="f">
                <v:path arrowok="t"/>
                <v:fill/>
              </v:shape>
            </v:group>
            <v:group style="position:absolute;left:1230;top:8909;width:35;height:48" coordorigin="1230,8909" coordsize="35,48">
              <v:shape style="position:absolute;left:1230;top:8909;width:35;height:48" coordorigin="1230,8909" coordsize="35,48" path="m1263,8909l1246,8909,1246,8947,1237,8954,1230,8958,1241,8958,1246,8954,1264,8954,1264,8953,1263,8949,1263,8909e" filled="t" fillcolor="#000000" stroked="f">
                <v:path arrowok="t"/>
                <v:fill/>
              </v:shape>
            </v:group>
            <v:group style="position:absolute;left:1269;top:8948;width:11;height:9" coordorigin="1269,8948" coordsize="11,9">
              <v:shape style="position:absolute;left:1269;top:8948;width:11;height:9" coordorigin="1269,8948" coordsize="11,9" path="m1280,8948l1276,8952,1273,8955,1270,8956,1269,8956,1278,8956,1280,8954,1280,8948e" filled="t" fillcolor="#000000" stroked="f">
                <v:path arrowok="t"/>
                <v:fill/>
              </v:shape>
            </v:group>
            <v:group style="position:absolute;left:1195;top:8867;width:61;height:35" coordorigin="1195,8867" coordsize="61,35">
              <v:shape style="position:absolute;left:1195;top:8867;width:61;height:35" coordorigin="1195,8867" coordsize="61,35" path="m1239,8867l1219,8867,1210,8870,1198,8880,1195,8885,1195,8895,1195,8897,1199,8901,1201,8902,1206,8902,1209,8901,1212,8898,1213,8895,1213,8882,1214,8880,1217,8877,1219,8875,1223,8874,1256,8874,1246,8868,1239,8867e" filled="t" fillcolor="#000000" stroked="f">
                <v:path arrowok="t"/>
                <v:fill/>
              </v:shape>
            </v:group>
            <v:group style="position:absolute;left:1287;top:8867;width:34;height:16" coordorigin="1287,8867" coordsize="34,16">
              <v:shape style="position:absolute;left:1287;top:8867;width:34;height:16" coordorigin="1287,8867" coordsize="34,16" path="m1321,8867l1317,8867,1287,8879,1289,8883,1292,8882,1294,8881,1321,8881,1321,8867e" filled="t" fillcolor="#000000" stroked="f">
                <v:path arrowok="t"/>
                <v:fill/>
              </v:shape>
            </v:group>
            <v:group style="position:absolute;left:1301;top:8816;width:22;height:22" coordorigin="1301,8816" coordsize="22,22">
              <v:shape style="position:absolute;left:1301;top:8816;width:22;height:22" coordorigin="1301,8816" coordsize="22,22" path="m1315,8816l1309,8816,1307,8817,1302,8821,1301,8824,1301,8830,1302,8832,1305,8834,1307,8836,1309,8838,1315,8838,1318,8836,1322,8832,1323,8830,1323,8824,1322,8821,1318,8817,1315,8816e" filled="t" fillcolor="#000000" stroked="f">
                <v:path arrowok="t"/>
                <v:fill/>
              </v:shape>
            </v:group>
            <v:group style="position:absolute;left:1349;top:8874;width:72;height:97" coordorigin="1349,8874" coordsize="72,97">
              <v:shape style="position:absolute;left:1349;top:8874;width:72;height:97" coordorigin="1349,8874" coordsize="72,97" path="m1415,8874l1392,8874,1396,8875,1403,8883,1404,8889,1404,8903,1387,8909,1375,8914,1361,8923,1356,8927,1351,8936,1349,8940,1349,8952,1352,8958,1360,8968,1366,8970,1377,8970,1381,8969,1388,8966,1394,8962,1399,8958,1379,8958,1375,8956,1369,8949,1367,8945,1367,8936,1404,8909,1422,8909,1422,8891,1421,8885,1418,8877,1415,8874e" filled="t" fillcolor="#000000" stroked="f">
                <v:path arrowok="t"/>
                <v:fill/>
              </v:shape>
            </v:group>
            <v:group style="position:absolute;left:1404;top:8954;width:33;height:16" coordorigin="1404,8954" coordsize="33,16">
              <v:shape style="position:absolute;left:1404;top:8954;width:33;height:16" coordorigin="1404,8954" coordsize="33,16" path="m1423,8954l1404,8954,1404,8960,1405,8964,1409,8969,1412,8970,1423,8970,1431,8965,1437,8956,1426,8956,1425,8956,1423,8955,1423,8954e" filled="t" fillcolor="#000000" stroked="f">
                <v:path arrowok="t"/>
                <v:fill/>
              </v:shape>
            </v:group>
            <v:group style="position:absolute;left:1388;top:8909;width:35;height:48" coordorigin="1388,8909" coordsize="35,48">
              <v:shape style="position:absolute;left:1388;top:8909;width:35;height:48" coordorigin="1388,8909" coordsize="35,48" path="m1422,8909l1404,8909,1404,8947,1395,8954,1388,8958,1399,8958,1404,8954,1423,8954,1423,8953,1422,8949,1422,8909e" filled="t" fillcolor="#000000" stroked="f">
                <v:path arrowok="t"/>
                <v:fill/>
              </v:shape>
            </v:group>
            <v:group style="position:absolute;left:1428;top:8948;width:11;height:9" coordorigin="1428,8948" coordsize="11,9">
              <v:shape style="position:absolute;left:1428;top:8948;width:11;height:9" coordorigin="1428,8948" coordsize="11,9" path="m1439,8948l1434,8952,1431,8955,1429,8956,1428,8956,1437,8956,1438,8954,1439,8948e" filled="t" fillcolor="#000000" stroked="f">
                <v:path arrowok="t"/>
                <v:fill/>
              </v:shape>
            </v:group>
            <v:group style="position:absolute;left:1353;top:8867;width:61;height:35" coordorigin="1353,8867" coordsize="61,35">
              <v:shape style="position:absolute;left:1353;top:8867;width:61;height:35" coordorigin="1353,8867" coordsize="61,35" path="m1398,8867l1378,8867,1369,8870,1356,8880,1353,8885,1353,8895,1354,8897,1357,8901,1360,8902,1365,8902,1367,8901,1370,8898,1371,8895,1371,8882,1372,8880,1375,8877,1378,8875,1381,8874,1415,8874,1405,8868,1398,8867e" filled="t" fillcolor="#000000" stroked="f">
                <v:path arrowok="t"/>
                <v:fill/>
              </v:shape>
              <v:shape style="position:absolute;left:2618;top:8795;width:2317;height:215" type="#_x0000_t75">
                <v:imagedata r:id="rId89" o:title=""/>
              </v:shape>
              <v:shape style="position:absolute;left:5885;top:8595;width:3089;height:2433" type="#_x0000_t75">
                <v:imagedata r:id="rId90" o:title=""/>
              </v:shape>
            </v:group>
            <v:group style="position:absolute;left:5077;top:8613;width:394;height:394" coordorigin="5077,8613" coordsize="394,394">
              <v:shape style="position:absolute;left:5077;top:8613;width:394;height:394" coordorigin="5077,8613" coordsize="394,394" path="m5077,9007l5471,9007,5471,8613,5077,8613,5077,9007xe" filled="f" stroked="t" strokeweight=".75pt" strokecolor="#000000">
                <v:path arrowok="t"/>
              </v:shape>
            </v:group>
            <v:group style="position:absolute;left:1476;top:8603;width:394;height:394" coordorigin="1476,8603" coordsize="394,394">
              <v:shape style="position:absolute;left:1476;top:8603;width:394;height:394" coordorigin="1476,8603" coordsize="394,394" path="m1476,8997l1870,8997,1870,8603,1476,8603,1476,8997xe" filled="f" stroked="t" strokeweight=".75pt" strokecolor="#000000">
                <v:path arrowok="t"/>
              </v:shape>
              <v:shape style="position:absolute;left:766;top:9654;width:2273;height:215" type="#_x0000_t75">
                <v:imagedata r:id="rId91" o:title=""/>
              </v:shape>
            </v:group>
            <v:group style="position:absolute;left:770;top:10037;width:568;height:152" coordorigin="770,10037" coordsize="568,152">
              <v:shape style="position:absolute;left:770;top:10037;width:568;height:152" coordorigin="770,10037" coordsize="568,152" path="m832,10182l770,10182,770,10186,832,10186,832,10182e" filled="t" fillcolor="#000000" stroked="f">
                <v:path arrowok="t"/>
                <v:fill/>
              </v:shape>
              <v:shape style="position:absolute;left:770;top:10037;width:568;height:152" coordorigin="770,10037" coordsize="568,152" path="m836,10040l770,10040,770,10044,781,10044,785,10046,790,10051,791,10056,791,10169,790,10174,789,10176,786,10180,782,10182,821,10182,817,10180,815,10177,813,10175,812,10169,812,10118,859,10118,861,10117,865,10114,837,10114,825,10114,819,10113,815,10112,812,10112,812,10051,817,10050,822,10049,865,10049,862,10047,847,10042,836,10040e" filled="t" fillcolor="#000000" stroked="f">
                <v:path arrowok="t"/>
                <v:fill/>
              </v:shape>
              <v:shape style="position:absolute;left:770;top:10037;width:568;height:152" coordorigin="770,10037" coordsize="568,152" path="m859,10118l812,10118,816,10119,821,10119,829,10120,833,10121,850,10121,859,10118e" filled="t" fillcolor="#000000" stroked="f">
                <v:path arrowok="t"/>
                <v:fill/>
              </v:shape>
              <v:shape style="position:absolute;left:770;top:10037;width:568;height:152" coordorigin="770,10037" coordsize="568,152" path="m865,10049l832,10049,837,10050,846,10056,850,10060,855,10071,856,10076,856,10092,854,10099,843,10111,837,10114,865,10114,877,10102,881,10092,881,10072,878,10064,868,10052,865,10049e" filled="t" fillcolor="#000000" stroked="f">
                <v:path arrowok="t"/>
                <v:fill/>
              </v:shape>
              <v:shape style="position:absolute;left:770;top:10037;width:568;height:152" coordorigin="770,10037" coordsize="568,152" path="m962,10091l939,10091,943,10093,950,10100,951,10107,951,10121,934,10127,922,10132,908,10141,903,10145,898,10154,896,10158,896,10170,899,10176,907,10185,913,10188,924,10188,928,10187,935,10184,941,10179,946,10175,926,10175,922,10174,916,10167,914,10163,914,10153,951,10127,969,10127,969,10109,968,10103,965,10095,962,10091e" filled="t" fillcolor="#000000" stroked="f">
                <v:path arrowok="t"/>
                <v:fill/>
              </v:shape>
              <v:shape style="position:absolute;left:770;top:10037;width:568;height:152" coordorigin="770,10037" coordsize="568,152" path="m970,10172l951,10172,951,10177,952,10182,956,10186,959,10188,970,10188,978,10182,984,10174,973,10174,972,10174,970,10172,970,10172e" filled="t" fillcolor="#000000" stroked="f">
                <v:path arrowok="t"/>
                <v:fill/>
              </v:shape>
              <v:shape style="position:absolute;left:770;top:10037;width:568;height:152" coordorigin="770,10037" coordsize="568,152" path="m969,10127l951,10127,951,10165,942,10172,935,10175,946,10175,951,10172,970,10172,970,10171,969,10167,969,10127e" filled="t" fillcolor="#000000" stroked="f">
                <v:path arrowok="t"/>
                <v:fill/>
              </v:shape>
              <v:shape style="position:absolute;left:770;top:10037;width:568;height:152" coordorigin="770,10037" coordsize="568,152" path="m986,10166l981,10170,978,10172,976,10174,975,10174,984,10174,985,10172,986,10166e" filled="t" fillcolor="#000000" stroked="f">
                <v:path arrowok="t"/>
                <v:fill/>
              </v:shape>
              <v:shape style="position:absolute;left:770;top:10037;width:568;height:152" coordorigin="770,10037" coordsize="568,152" path="m945,10085l925,10085,916,10087,903,10098,900,10103,900,10113,901,10115,904,10119,907,10120,912,10120,914,10119,917,10115,918,10113,918,10100,919,10097,922,10095,925,10092,928,10091,962,10091,952,10086,945,10085e" filled="t" fillcolor="#000000" stroked="f">
                <v:path arrowok="t"/>
                <v:fill/>
              </v:shape>
              <v:shape style="position:absolute;left:770;top:10037;width:568;height:152" coordorigin="770,10037" coordsize="568,152" path="m1021,10095l1004,10095,1004,10169,1019,10187,1027,10187,1032,10186,1041,10178,1044,10175,1028,10175,1026,10174,1024,10172,1022,10169,1021,10165,1021,10095e" filled="t" fillcolor="#000000" stroked="f">
                <v:path arrowok="t"/>
                <v:fill/>
              </v:shape>
              <v:shape style="position:absolute;left:770;top:10037;width:568;height:152" coordorigin="770,10037" coordsize="568,152" path="m1047,10166l1043,10166,1042,10169,1040,10171,1036,10174,1033,10175,1044,10175,1045,10173,1047,10166e" filled="t" fillcolor="#000000" stroked="f">
                <v:path arrowok="t"/>
                <v:fill/>
              </v:shape>
              <v:shape style="position:absolute;left:770;top:10037;width:568;height:152" coordorigin="770,10037" coordsize="568,152" path="m1021,10055l1018,10055,1015,10063,1013,10068,988,10092,988,10095,1044,10095,1044,10088,1021,10088,1021,10055e" filled="t" fillcolor="#000000" stroked="f">
                <v:path arrowok="t"/>
                <v:fill/>
              </v:shape>
              <v:shape style="position:absolute;left:770;top:10037;width:568;height:152" coordorigin="770,10037" coordsize="568,152" path="m1100,10182l1049,10182,1049,10186,1100,10186,1100,10182e" filled="t" fillcolor="#000000" stroked="f">
                <v:path arrowok="t"/>
                <v:fill/>
              </v:shape>
              <v:shape style="position:absolute;left:770;top:10037;width:568;height:152" coordorigin="770,10037" coordsize="568,152" path="m1083,10099l1059,10099,1060,10099,1063,10101,1064,10103,1064,10107,1065,10173,1064,10174,1064,10177,1062,10178,1058,10181,1054,10182,1095,10182,1083,10168,1083,10116,1086,10109,1087,10107,1083,10107,1083,10099e" filled="t" fillcolor="#000000" stroked="f">
                <v:path arrowok="t"/>
                <v:fill/>
              </v:shape>
              <v:shape style="position:absolute;left:770;top:10037;width:568;height:152" coordorigin="770,10037" coordsize="568,152" path="m1112,10085l1099,10085,1091,10092,1083,10107,1087,10107,1089,10104,1092,10101,1094,10100,1095,10099,1121,10099,1121,10093,1120,10091,1118,10088,1115,10086,1112,10085e" filled="t" fillcolor="#000000" stroked="f">
                <v:path arrowok="t"/>
                <v:fill/>
              </v:shape>
              <v:shape style="position:absolute;left:770;top:10037;width:568;height:152" coordorigin="770,10037" coordsize="568,152" path="m1121,10099l1098,10099,1100,10100,1107,10105,1109,10107,1115,10107,1117,10106,1120,10102,1121,10100,1121,10099e" filled="t" fillcolor="#000000" stroked="f">
                <v:path arrowok="t"/>
                <v:fill/>
              </v:shape>
              <v:shape style="position:absolute;left:770;top:10037;width:568;height:152" coordorigin="770,10037" coordsize="568,152" path="m1083,10085l1078,10085,1048,10097,1049,10101,1052,10099,1055,10099,1083,10099,1083,10085e" filled="t" fillcolor="#000000" stroked="f">
                <v:path arrowok="t"/>
                <v:fill/>
              </v:shape>
              <v:shape style="position:absolute;left:770;top:10037;width:568;height:152" coordorigin="770,10037" coordsize="568,152" path="m1190,10085l1167,10085,1159,10087,1144,10095,1139,10102,1130,10120,1127,10129,1127,10150,1131,10161,1147,10183,1159,10189,1183,10189,1191,10186,1200,10181,1169,10181,1161,10176,1150,10155,1147,10144,1147,10120,1148,10113,1151,10107,1153,10101,1156,10097,1164,10093,1168,10092,1203,10092,1202,10090,1190,10085e" filled="t" fillcolor="#000000" stroked="f">
                <v:path arrowok="t"/>
                <v:fill/>
              </v:shape>
              <v:shape style="position:absolute;left:770;top:10037;width:568;height:152" coordorigin="770,10037" coordsize="568,152" path="m1203,10092l1179,10092,1186,10095,1192,10104,1200,10121,1202,10143,1202,10157,1200,10167,1195,10173,1191,10178,1185,10181,1200,10181,1206,10177,1212,10170,1220,10153,1222,10144,1222,10122,1218,10111,1211,10102,1203,10092e" filled="t" fillcolor="#000000" stroked="f">
                <v:path arrowok="t"/>
                <v:fill/>
              </v:shape>
              <v:shape style="position:absolute;left:770;top:10037;width:568;height:152" coordorigin="770,10037" coordsize="568,152" path="m1197,10037l1173,10037,1162,10074,1166,10074,1197,10037e" filled="t" fillcolor="#000000" stroked="f">
                <v:path arrowok="t"/>
                <v:fill/>
              </v:shape>
              <v:shape style="position:absolute;left:770;top:10037;width:568;height:152" coordorigin="770,10037" coordsize="568,152" path="m1281,10182l1233,10182,1233,10186,1281,10186,1281,10182e" filled="t" fillcolor="#000000" stroked="f">
                <v:path arrowok="t"/>
                <v:fill/>
              </v:shape>
              <v:shape style="position:absolute;left:770;top:10037;width:568;height:152" coordorigin="770,10037" coordsize="568,152" path="m1338,10182l1290,10182,1290,10186,1338,10186,1338,10182e" filled="t" fillcolor="#000000" stroked="f">
                <v:path arrowok="t"/>
                <v:fill/>
              </v:shape>
              <v:shape style="position:absolute;left:770;top:10037;width:568;height:152" coordorigin="770,10037" coordsize="568,152" path="m1265,10099l1242,10099,1243,10099,1245,10101,1246,10103,1247,10108,1247,10112,1247,10171,1247,10175,1243,10181,1240,10182,1276,10182,1272,10181,1269,10179,1267,10178,1266,10175,1266,10174,1265,10171,1265,10112,1271,10105,1265,10105,1265,10099e" filled="t" fillcolor="#000000" stroked="f">
                <v:path arrowok="t"/>
                <v:fill/>
              </v:shape>
              <v:shape style="position:absolute;left:770;top:10037;width:568;height:152" coordorigin="770,10037" coordsize="568,152" path="m1320,10098l1296,10098,1300,10100,1302,10104,1305,10108,1305,10113,1306,10173,1305,10176,1303,10178,1300,10181,1296,10182,1334,10182,1330,10181,1327,10179,1326,10178,1325,10175,1324,10174,1323,10171,1323,10113,1323,10106,1320,10098e" filled="t" fillcolor="#000000" stroked="f">
                <v:path arrowok="t"/>
                <v:fill/>
              </v:shape>
              <v:shape style="position:absolute;left:770;top:10037;width:568;height:152" coordorigin="770,10037" coordsize="568,152" path="m1303,10085l1288,10085,1277,10092,1265,10105,1271,10105,1274,10103,1282,10098,1320,10098,1319,10096,1316,10091,1308,10086,1303,10085e" filled="t" fillcolor="#000000" stroked="f">
                <v:path arrowok="t"/>
                <v:fill/>
              </v:shape>
              <v:shape style="position:absolute;left:770;top:10037;width:568;height:152" coordorigin="770,10037" coordsize="568,152" path="m1265,10085l1261,10085,1231,10097,1233,10101,1235,10099,1238,10099,1265,10099,1265,10085e" filled="t" fillcolor="#000000" stroked="f">
                <v:path arrowok="t"/>
                <v:fill/>
              </v:shape>
              <v:shape style="position:absolute;left:768;top:10399;width:1572;height:214" type="#_x0000_t75">
                <v:imagedata r:id="rId92" o:title=""/>
              </v:shape>
              <v:shape style="position:absolute;left:763;top:10778;width:969;height:163" type="#_x0000_t75">
                <v:imagedata r:id="rId93" o:title=""/>
              </v:shape>
            </v:group>
            <v:group style="position:absolute;left:10786;top:11284;width:394;height:397" coordorigin="10786,11284" coordsize="394,397">
              <v:shape style="position:absolute;left:10786;top:11284;width:394;height:397" coordorigin="10786,11284" coordsize="394,397" path="m10786,11681l11180,11681,11180,11284,10786,11284,10786,11681xe" filled="f" stroked="t" strokeweight=".75pt" strokecolor="#000000">
                <v:path arrowok="t"/>
              </v:shape>
              <v:shape style="position:absolute;left:9509;top:8815;width:967;height:163" type="#_x0000_t75">
                <v:imagedata r:id="rId94" o:title=""/>
              </v:shape>
            </v:group>
            <v:group style="position:absolute;left:10629;top:8603;width:394;height:394" coordorigin="10629,8603" coordsize="394,394">
              <v:shape style="position:absolute;left:10629;top:8603;width:394;height:394" coordorigin="10629,8603" coordsize="394,394" path="m10629,8997l11023,8997,11023,8603,10629,8603,10629,8997xe" filled="f" stroked="t" strokeweight=".75pt" strokecolor="#000000">
                <v:path arrowok="t"/>
              </v:shape>
            </v:group>
            <v:group style="position:absolute;left:731;top:9453;width:10552;height:1738" coordorigin="731,9453" coordsize="10552,1738">
              <v:shape style="position:absolute;left:731;top:9453;width:10552;height:1738" coordorigin="731,9453" coordsize="10552,1738" path="m731,9453l3960,9453,3960,11191,11283,11191e" filled="f" stroked="t" strokeweight=".75pt" strokecolor="#000000">
                <v:path arrowok="t"/>
              </v:shape>
            </v:group>
            <v:group style="position:absolute;left:1103;top:9063;width:1119;height:125" coordorigin="1103,9063" coordsize="1119,125">
              <v:shape style="position:absolute;left:1103;top:9063;width:1119;height:125" coordorigin="1103,9063" coordsize="1119,125" path="m1103,9063l1103,9187,2222,9187e" filled="f" stroked="t" strokeweight=".75pt" strokecolor="#000000">
                <v:path arrowok="t"/>
              </v:shape>
            </v:group>
            <v:group style="position:absolute;left:2156;top:9179;width:131;height:257" coordorigin="2156,9179" coordsize="131,257">
              <v:shape style="position:absolute;left:2156;top:9179;width:131;height:257" coordorigin="2156,9179" coordsize="131,257" path="m2214,9306l2156,9306,2222,9437,2273,9336,2222,9336,2217,9333,2214,9328,2214,9306e" filled="t" fillcolor="#000000" stroked="f">
                <v:path arrowok="t"/>
                <v:fill/>
              </v:shape>
              <v:shape style="position:absolute;left:2156;top:9179;width:131;height:257" coordorigin="2156,9179" coordsize="131,257" path="m2222,9179l2217,9182,2214,9187,2214,9328,2217,9333,2222,9336,2229,9333,2231,9328,2231,9187,2229,9182,2222,9179e" filled="t" fillcolor="#000000" stroked="f">
                <v:path arrowok="t"/>
                <v:fill/>
              </v:shape>
              <v:shape style="position:absolute;left:2156;top:9179;width:131;height:257" coordorigin="2156,9179" coordsize="131,257" path="m2288,9306l2231,9306,2231,9328,2229,9333,2222,9336,2273,9336,2288,9306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1.415997" w:type="dxa"/>
      </w:tblPr>
      <w:tblGrid/>
      <w:tr>
        <w:trPr>
          <w:trHeight w:val="418" w:hRule="exact"/>
        </w:trPr>
        <w:tc>
          <w:tcPr>
            <w:tcW w:w="6870" w:type="dxa"/>
            <w:tcBorders>
              <w:top w:val="single" w:sz="8.0008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8.0008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8.0008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8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8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  <w:tr>
        <w:trPr>
          <w:trHeight w:val="419" w:hRule="exact"/>
        </w:trPr>
        <w:tc>
          <w:tcPr>
            <w:tcW w:w="6870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  <w:tc>
          <w:tcPr>
            <w:tcW w:w="1109" w:type="dxa"/>
            <w:tcBorders>
              <w:top w:val="single" w:sz="2" w:space="0" w:color="000000"/>
              <w:bottom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Sz w:w="11920" w:h="16840"/>
          <w:pgMar w:top="1560" w:bottom="280" w:left="1320" w:right="1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7.9715pt;margin-top:56.537521pt;width:539.3326pt;height:728.8147pt;mso-position-horizontal-relative:page;mso-position-vertical-relative:page;z-index:-1393" coordorigin="559,1131" coordsize="10787,14576">
            <v:group style="position:absolute;left:575;top:12623;width:10753;height:2" coordorigin="575,12623" coordsize="10753,2">
              <v:shape style="position:absolute;left:575;top:12623;width:10753;height:2" coordorigin="575,12623" coordsize="10753,0" path="m575,12623l11328,12623e" filled="f" stroked="t" strokeweight=".75pt" strokecolor="#000000">
                <v:path arrowok="t"/>
              </v:shape>
              <v:shape style="position:absolute;left:862;top:12670;width:4037;height:197" type="#_x0000_t75">
                <v:imagedata r:id="rId95" o:title=""/>
              </v:shape>
              <v:shape style="position:absolute;left:888;top:13059;width:3828;height:201" type="#_x0000_t75">
                <v:imagedata r:id="rId96" o:title=""/>
              </v:shape>
            </v:group>
            <v:group style="position:absolute;left:875;top:14016;width:72;height:22" coordorigin="875,14016" coordsize="72,22">
              <v:shape style="position:absolute;left:875;top:14016;width:72;height:22" coordorigin="875,14016" coordsize="72,22" path="m888,14016l883,14016,880,14016,876,14020,875,14022,875,14028,877,14031,883,14035,896,14037,927,14036,946,14029,947,14027,919,14027,916,14027,913,14026,911,14026,907,14024,902,14021,897,14019,893,14017,890,14016,888,14016e" filled="t" fillcolor="#000000" stroked="f">
                <v:path arrowok="t"/>
                <v:fill/>
              </v:shape>
            </v:group>
            <v:group style="position:absolute;left:904;top:13876;width:70;height:152" coordorigin="904,13876" coordsize="70,152">
              <v:shape style="position:absolute;left:904;top:13876;width:70;height:152" coordorigin="904,13876" coordsize="70,152" path="m960,13876l924,13876,930,13878,941,13889,944,13896,944,13912,943,13918,936,13929,932,13934,925,13938,918,13942,911,13945,904,13945,904,13949,915,13949,922,13951,928,13954,935,13956,955,13987,955,14003,952,14011,939,14024,931,14027,947,14027,961,14016,971,13998,974,13978,974,13968,971,13958,960,13943,952,13937,947,13928,961,13910,965,13894,965,13886,963,13879,960,13876e" filled="t" fillcolor="#000000" stroked="f">
                <v:path arrowok="t"/>
                <v:fill/>
              </v:shape>
            </v:group>
            <v:group style="position:absolute;left:878;top:13858;width:82;height:39" coordorigin="878,13858" coordsize="82,39">
              <v:shape style="position:absolute;left:878;top:13858;width:82;height:39" coordorigin="878,13858" coordsize="82,39" path="m939,13858l914,13858,904,13861,889,13874,883,13883,878,13895,882,13897,891,13883,902,13876,960,13876,957,13872,949,13863,939,13858e" filled="t" fillcolor="#000000" stroked="f">
                <v:path arrowok="t"/>
                <v:fill/>
              </v:shape>
            </v:group>
            <v:group style="position:absolute;left:1014;top:14011;width:28;height:28" coordorigin="1014,14011" coordsize="28,28">
              <v:shape style="position:absolute;left:1014;top:14011;width:28;height:28" coordorigin="1014,14011" coordsize="28,28" path="m1032,14011l1025,14011,1021,14012,1016,14018,1014,14021,1014,14029,1016,14032,1021,14038,1025,14039,1032,14039,1036,14038,1041,14032,1043,14029,1043,14021,1041,14018,1039,14015,1036,14012,1032,14011e" filled="t" fillcolor="#000000" stroked="f">
                <v:path arrowok="t"/>
                <v:fill/>
              </v:shape>
            </v:group>
            <v:group style="position:absolute;left:1072;top:13967;width:66;height:19" coordorigin="1072,13967" coordsize="66,19">
              <v:shape style="position:absolute;left:1072;top:13967;width:66;height:19" coordorigin="1072,13967" coordsize="66,19" path="m1072,13977l1138,13977e" filled="f" stroked="t" strokeweight="1.066pt" strokecolor="#000000">
                <v:path arrowok="t"/>
              </v:shape>
            </v:group>
            <v:group style="position:absolute;left:1219;top:14031;width:75;height:5" coordorigin="1219,14031" coordsize="75,5">
              <v:shape style="position:absolute;left:1219;top:14031;width:75;height:5" coordorigin="1219,14031" coordsize="75,5" path="m1219,14033l1293,14033e" filled="f" stroked="t" strokeweight=".3361pt" strokecolor="#000000">
                <v:path arrowok="t"/>
              </v:shape>
            </v:group>
            <v:group style="position:absolute;left:1219;top:13862;width:130;height:169" coordorigin="1219,13862" coordsize="130,169">
              <v:shape style="position:absolute;left:1219;top:13862;width:130;height:169" coordorigin="1219,13862" coordsize="130,169" path="m1348,13862l1219,13862,1219,13867,1229,13867,1233,13868,1244,13884,1244,14015,1243,14022,1237,14029,1232,14031,1283,14031,1268,13950,1327,13950,1327,13940,1268,13940,1268,13871,1348,13871,1348,13862e" filled="t" fillcolor="#000000" stroked="f">
                <v:path arrowok="t"/>
                <v:fill/>
              </v:shape>
            </v:group>
            <v:group style="position:absolute;left:1306;top:13950;width:22;height:24" coordorigin="1306,13950" coordsize="22,24">
              <v:shape style="position:absolute;left:1306;top:13950;width:22;height:24" coordorigin="1306,13950" coordsize="22,24" path="m1327,13950l1306,13950,1310,13951,1316,13954,1318,13957,1322,13963,1322,13968,1323,13975,1327,13975,1327,13950e" filled="t" fillcolor="#000000" stroked="f">
                <v:path arrowok="t"/>
                <v:fill/>
              </v:shape>
            </v:group>
            <v:group style="position:absolute;left:1307;top:13916;width:20;height:24" coordorigin="1307,13916" coordsize="20,24">
              <v:shape style="position:absolute;left:1307;top:13916;width:20;height:24" coordorigin="1307,13916" coordsize="20,24" path="m1327,13916l1323,13916,1321,13925,1319,13932,1312,13938,1307,13940,1327,13940,1327,13916e" filled="t" fillcolor="#000000" stroked="f">
                <v:path arrowok="t"/>
                <v:fill/>
              </v:shape>
            </v:group>
            <v:group style="position:absolute;left:1316;top:13871;width:34;height:29" coordorigin="1316,13871" coordsize="34,29">
              <v:shape style="position:absolute;left:1316;top:13871;width:34;height:29" coordorigin="1316,13871" coordsize="34,29" path="m1348,13871l1316,13871,1322,13872,1331,13876,1335,13878,1340,13886,1343,13892,1345,13900,1350,13900,1348,13871e" filled="t" fillcolor="#000000" stroked="f">
                <v:path arrowok="t"/>
                <v:fill/>
              </v:shape>
            </v:group>
            <v:group style="position:absolute;left:1370;top:13915;width:86;height:124" coordorigin="1370,13915" coordsize="86,124">
              <v:shape style="position:absolute;left:1370;top:13915;width:86;height:124" coordorigin="1370,13915" coordsize="86,124" path="m1426,13915l1416,13915,1407,13917,1370,13986,1375,14004,1387,14024,1404,14035,1425,14039,1435,14039,1445,14036,1456,14030,1419,14030,1410,14024,1401,14007,1395,13988,1393,13967,1393,13957,1394,13948,1397,13941,1400,13935,1404,13930,1413,13924,1417,13923,1454,13923,1447,13918,1426,13915e" filled="t" fillcolor="#000000" stroked="f">
                <v:path arrowok="t"/>
                <v:fill/>
              </v:shape>
            </v:group>
            <v:group style="position:absolute;left:1431;top:13923;width:51;height:107" coordorigin="1431,13923" coordsize="51,107">
              <v:shape style="position:absolute;left:1431;top:13923;width:51;height:107" coordorigin="1431,13923" coordsize="51,107" path="m1454,13923l1431,13923,1439,13927,1450,13944,1457,13962,1459,13985,1459,14001,1456,14013,1445,14027,1438,14030,1456,14030,1482,13966,1476,13949,1463,13929,1454,13923e" filled="t" fillcolor="#000000" stroked="f">
                <v:path arrowok="t"/>
                <v:fill/>
              </v:shape>
            </v:group>
            <v:group style="position:absolute;left:1513;top:13927;width:48;height:110" coordorigin="1513,13927" coordsize="48,110">
              <v:shape style="position:absolute;left:1513;top:13927;width:48;height:110" coordorigin="1513,13927" coordsize="48,110" path="m1534,13927l1513,13927,1513,14016,1531,14037,1541,14037,1547,14035,1557,14027,1560,14023,1542,14023,1539,14021,1537,14019,1535,14016,1534,14011,1534,13927e" filled="t" fillcolor="#000000" stroked="f">
                <v:path arrowok="t"/>
                <v:fill/>
              </v:shape>
            </v:group>
            <v:group style="position:absolute;left:1548;top:14012;width:17;height:10" coordorigin="1548,14012" coordsize="17,10">
              <v:shape style="position:absolute;left:1548;top:14012;width:17;height:10" coordorigin="1548,14012" coordsize="17,10" path="m1565,14012l1560,14012,1558,14016,1556,14018,1551,14022,1548,14023,1560,14023,1562,14021,1565,14012e" filled="t" fillcolor="#000000" stroked="f">
                <v:path arrowok="t"/>
                <v:fill/>
              </v:shape>
            </v:group>
            <v:group style="position:absolute;left:1494;top:13880;width:67;height:47" coordorigin="1494,13880" coordsize="67,47">
              <v:shape style="position:absolute;left:1494;top:13880;width:67;height:47" coordorigin="1494,13880" coordsize="67,47" path="m1534,13880l1530,13880,1526,13888,1523,13894,1494,13923,1494,13927,1561,13927,1561,13918,1534,13918,1534,13880e" filled="t" fillcolor="#000000" stroked="f">
                <v:path arrowok="t"/>
                <v:fill/>
              </v:shape>
            </v:group>
            <v:group style="position:absolute;left:1574;top:13915;width:86;height:124" coordorigin="1574,13915" coordsize="86,124">
              <v:shape style="position:absolute;left:1574;top:13915;width:86;height:124" coordorigin="1574,13915" coordsize="86,124" path="m1630,13915l1620,13915,1611,13917,1574,13986,1579,14004,1591,14024,1608,14035,1628,14039,1639,14039,1649,14036,1659,14030,1623,14030,1614,14024,1605,14007,1599,13988,1597,13967,1597,13957,1598,13948,1601,13941,1604,13935,1608,13930,1617,13924,1621,13923,1658,13923,1650,13918,1630,13915e" filled="t" fillcolor="#000000" stroked="f">
                <v:path arrowok="t"/>
                <v:fill/>
              </v:shape>
            </v:group>
            <v:group style="position:absolute;left:1635;top:13923;width:51;height:107" coordorigin="1635,13923" coordsize="51,107">
              <v:shape style="position:absolute;left:1635;top:13923;width:51;height:107" coordorigin="1635,13923" coordsize="51,107" path="m1658,13923l1635,13923,1643,13927,1654,13944,1660,13962,1662,13985,1662,14001,1660,14013,1654,14020,1649,14027,1642,14030,1659,14030,1686,13966,1680,13949,1667,13929,1658,13923e" filled="t" fillcolor="#000000" stroked="f">
                <v:path arrowok="t"/>
                <v:fill/>
              </v:shape>
            </v:group>
            <v:group style="position:absolute;left:1719;top:14034;width:51;height:5" coordorigin="1719,14034" coordsize="51,5">
              <v:shape style="position:absolute;left:1719;top:14034;width:51;height:5" coordorigin="1719,14034" coordsize="51,5" path="m1770,14034l1719,14034,1722,14034,1724,14035,1734,14038,1742,14039,1759,14039,1768,14036,1770,14034e" filled="t" fillcolor="#000000" stroked="f">
                <v:path arrowok="t"/>
                <v:fill/>
              </v:shape>
            </v:group>
            <v:group style="position:absolute;left:1709;top:13995;width:65;height:42" coordorigin="1709,13995" coordsize="65,42">
              <v:shape style="position:absolute;left:1709;top:13995;width:65;height:42" coordorigin="1709,13995" coordsize="65,42" path="m1713,13995l1709,13995,1709,14037,1713,14037,1714,14035,1715,14034,1770,14034,1773,14032,1741,14032,1733,14029,1720,14016,1715,14007,1713,13995e" filled="t" fillcolor="#000000" stroked="f">
                <v:path arrowok="t"/>
                <v:fill/>
              </v:shape>
            </v:group>
            <v:group style="position:absolute;left:1708;top:13915;width:80;height:117" coordorigin="1708,13915" coordsize="80,117">
              <v:shape style="position:absolute;left:1708;top:13915;width:80;height:117" coordorigin="1708,13915" coordsize="80,117" path="m1748,13915l1733,13915,1725,13918,1711,13931,1708,13939,1708,13956,1710,13962,1718,13972,1726,13978,1751,13990,1759,13995,1767,14003,1769,14008,1769,14019,1767,14023,1760,14030,1755,14032,1773,14032,1784,14023,1788,14014,1788,14001,1781,13984,1762,13970,1735,13957,1730,13953,1727,13950,1725,13946,1723,13942,1723,13934,1725,13930,1732,13924,1737,13922,1779,13922,1779,13920,1768,13920,1765,13919,1754,13916,1748,13915e" filled="t" fillcolor="#000000" stroked="f">
                <v:path arrowok="t"/>
                <v:fill/>
              </v:shape>
            </v:group>
            <v:group style="position:absolute;left:1751;top:13922;width:28;height:32" coordorigin="1751,13922" coordsize="28,32">
              <v:shape style="position:absolute;left:1751;top:13922;width:28;height:32" coordorigin="1751,13922" coordsize="28,32" path="m1779,13922l1751,13922,1757,13925,1763,13929,1768,13934,1772,13942,1775,13955,1779,13955,1779,13922e" filled="t" fillcolor="#000000" stroked="f">
                <v:path arrowok="t"/>
                <v:fill/>
              </v:shape>
            </v:group>
            <v:group style="position:absolute;left:1771;top:13915;width:9;height:5" coordorigin="1771,13915" coordsize="9,5">
              <v:shape style="position:absolute;left:1771;top:13915;width:9;height:5" coordorigin="1771,13915" coordsize="9,5" path="m1779,13915l1775,13915,1774,13917,1773,13918,1772,13919,1771,13920,1779,13920,1779,13915e" filled="t" fillcolor="#000000" stroked="f">
                <v:path arrowok="t"/>
                <v:fill/>
              </v:shape>
            </v:group>
            <v:group style="position:absolute;left:1820;top:13915;width:28;height:28" coordorigin="1820,13915" coordsize="28,28">
              <v:shape style="position:absolute;left:1820;top:13915;width:28;height:28" coordorigin="1820,13915" coordsize="28,28" path="m1838,13915l1830,13915,1827,13916,1824,13919,1821,13922,1820,13925,1820,13933,1821,13936,1827,13942,1830,13943,1838,13943,1842,13942,1844,13939,1847,13936,1849,13933,1849,13925,1847,13922,1842,13916,1838,13915e" filled="t" fillcolor="#000000" stroked="f">
                <v:path arrowok="t"/>
                <v:fill/>
              </v:shape>
            </v:group>
            <v:group style="position:absolute;left:1820;top:14011;width:29;height:29" coordorigin="1820,14011" coordsize="29,29">
              <v:shape style="position:absolute;left:1820;top:14011;width:29;height:29" coordorigin="1820,14011" coordsize="29,29" path="m1838,14011l1830,14011,1827,14012,1821,14018,1820,14021,1820,14029,1821,14032,1827,14038,1830,14039,1838,14039,1841,14038,1847,14032,1848,14029,1848,14021,1847,14018,1844,14015,1841,14012,1838,14011e" filled="t" fillcolor="#000000" stroked="f">
                <v:path arrowok="t"/>
                <v:fill/>
              </v:shape>
              <v:shape style="position:absolute;left:861;top:14244;width:6920;height:249" type="#_x0000_t75">
                <v:imagedata r:id="rId97" o:title=""/>
              </v:shape>
            </v:group>
            <v:group style="position:absolute;left:837;top:15148;width:4328;height:2" coordorigin="837,15148" coordsize="4328,2">
              <v:shape style="position:absolute;left:837;top:15148;width:4328;height:2" coordorigin="837,15148" coordsize="4328,0" path="m837,15148l5165,15148e" filled="f" stroked="t" strokeweight=".75pt" strokecolor="#000000">
                <v:path arrowok="t"/>
              </v:shape>
            </v:group>
            <v:group style="position:absolute;left:7919;top:15148;width:2885;height:2" coordorigin="7919,15148" coordsize="2885,2">
              <v:shape style="position:absolute;left:7919;top:15148;width:2885;height:2" coordorigin="7919,15148" coordsize="2885,0" path="m7919,15148l10804,15148e" filled="f" stroked="t" strokeweight=".75pt" strokecolor="#000000">
                <v:path arrowok="t"/>
              </v:shape>
              <v:shape style="position:absolute;left:2043;top:15288;width:7587;height:254" type="#_x0000_t75">
                <v:imagedata r:id="rId98" o:title=""/>
              </v:shape>
            </v:group>
            <v:group style="position:absolute;left:6083;top:13705;width:393;height:396" coordorigin="6083,13705" coordsize="393,396">
              <v:shape style="position:absolute;left:6083;top:13705;width:393;height:396" coordorigin="6083,13705" coordsize="393,396" path="m6083,14101l6476,14101,6476,13705,6083,13705,6083,14101xe" filled="f" stroked="t" strokeweight=".75pt" strokecolor="#000000">
                <v:path arrowok="t"/>
              </v:shape>
            </v:group>
            <v:group style="position:absolute;left:6083;top:12918;width:393;height:396" coordorigin="6083,12918" coordsize="393,396">
              <v:shape style="position:absolute;left:6083;top:12918;width:393;height:396" coordorigin="6083,12918" coordsize="393,396" path="m6083,13314l6476,13314,6476,12918,6083,12918,6083,13314xe" filled="f" stroked="t" strokeweight=".75pt" strokecolor="#000000">
                <v:path arrowok="t"/>
              </v:shape>
            </v:group>
            <v:group style="position:absolute;left:577;top:1141;width:10753;height:14556" coordorigin="577,1141" coordsize="10753,14556">
              <v:shape style="position:absolute;left:577;top:1141;width:10753;height:14556" coordorigin="577,1141" coordsize="10753,14556" path="m577,15697l11331,15697,11331,1141,577,1141,577,15697xe" filled="f" stroked="t" strokeweight="1.0001pt" strokecolor="#000000">
                <v:path arrowok="t"/>
              </v:shape>
              <v:shape style="position:absolute;left:860;top:13450;width:4985;height:206" type="#_x0000_t75">
                <v:imagedata r:id="rId99" o:title=""/>
              </v:shape>
            </v:group>
            <v:group style="position:absolute;left:6083;top:13312;width:393;height:396" coordorigin="6083,13312" coordsize="393,396">
              <v:shape style="position:absolute;left:6083;top:13312;width:393;height:396" coordorigin="6083,13312" coordsize="393,396" path="m6083,13708l6476,13708,6476,13312,6083,13312,6083,13708xe" filled="f" stroked="t" strokeweight=".75pt" strokecolor="#000000">
                <v:path arrowok="t"/>
              </v:shape>
              <v:shape style="position:absolute;left:730;top:4830;width:10413;height:214" type="#_x0000_t75">
                <v:imagedata r:id="rId100" o:title=""/>
              </v:shape>
              <v:shape style="position:absolute;left:778;top:1181;width:3747;height:213" type="#_x0000_t75">
                <v:imagedata r:id="rId101" o:title=""/>
              </v:shape>
            </v:group>
            <v:group style="position:absolute;left:570;top:5186;width:10753;height:2" coordorigin="570,5186" coordsize="10753,2">
              <v:shape style="position:absolute;left:570;top:5186;width:10753;height:2" coordorigin="570,5186" coordsize="10753,0" path="m570,5186l11323,5186e" filled="f" stroked="t" strokeweight=".75pt" strokecolor="#000000">
                <v:path arrowok="t"/>
              </v:shape>
              <v:shape style="position:absolute;left:771;top:5306;width:4051;height:167" type="#_x0000_t75">
                <v:imagedata r:id="rId102" o:title=""/>
              </v:shape>
              <v:shape style="position:absolute;left:776;top:5685;width:3218;height:253" type="#_x0000_t75">
                <v:imagedata r:id="rId103" o:title=""/>
              </v:shape>
            </v:group>
            <v:group style="position:absolute;left:4206;top:5544;width:6819;height:393" coordorigin="4206,5544" coordsize="6819,393">
              <v:shape style="position:absolute;left:4206;top:5544;width:6819;height:393" coordorigin="4206,5544" coordsize="6819,393" path="m4206,5938l11025,5938,11025,5544,4206,5544,4206,5938xe" filled="f" stroked="t" strokeweight=".75pt" strokecolor="#000000">
                <v:path arrowok="t"/>
              </v:shape>
              <v:shape style="position:absolute;left:786;top:6244;width:791;height:196" type="#_x0000_t75">
                <v:imagedata r:id="rId104" o:title=""/>
              </v:shape>
            </v:group>
            <v:group style="position:absolute;left:1714;top:6077;width:9311;height:393" coordorigin="1714,6077" coordsize="9311,393">
              <v:shape style="position:absolute;left:1714;top:6077;width:9311;height:393" coordorigin="1714,6077" coordsize="9311,393" path="m1714,6470l11025,6470,11025,6077,1714,6077,1714,6470xe" filled="f" stroked="t" strokeweight=".75pt" strokecolor="#000000">
                <v:path arrowok="t"/>
              </v:shape>
              <v:shape style="position:absolute;left:8209;top:6764;width:809;height:170" type="#_x0000_t75">
                <v:imagedata r:id="rId105" o:title=""/>
              </v:shape>
              <v:shape style="position:absolute;left:8203;top:7158;width:917;height:170" type="#_x0000_t75">
                <v:imagedata r:id="rId106" o:title=""/>
              </v:shape>
              <v:shape style="position:absolute;left:8207;top:7551;width:754;height:170" type="#_x0000_t75">
                <v:imagedata r:id="rId107" o:title=""/>
              </v:shape>
              <v:shape style="position:absolute;left:8203;top:7922;width:1274;height:214" type="#_x0000_t75">
                <v:imagedata r:id="rId108" o:title=""/>
              </v:shape>
            </v:group>
            <v:group style="position:absolute;left:776;top:6694;width:507;height:234" coordorigin="776,6694" coordsize="507,234">
              <v:shape style="position:absolute;left:776;top:6694;width:507;height:234" coordorigin="776,6694" coordsize="507,234" path="m870,6746l866,6746,805,6889,799,6902,795,6910,790,6914,788,6916,783,6918,776,6919,776,6924,831,6924,831,6919,822,6919,817,6917,812,6913,811,6911,811,6905,812,6900,815,6893,827,6866,920,6866,916,6856,831,6856,861,6786,887,6786,870,6746e" filled="t" fillcolor="#000000" stroked="f">
                <v:path arrowok="t"/>
                <v:fill/>
              </v:shape>
              <v:shape style="position:absolute;left:776;top:6694;width:507;height:234" coordorigin="776,6694" coordsize="507,234" path="m920,6866l894,6866,908,6899,910,6905,910,6911,909,6914,904,6918,899,6919,892,6919,892,6924,961,6924,961,6919,954,6919,948,6917,940,6910,936,6902,920,6866e" filled="t" fillcolor="#000000" stroked="f">
                <v:path arrowok="t"/>
                <v:fill/>
              </v:shape>
              <v:shape style="position:absolute;left:776;top:6694;width:507;height:234" coordorigin="776,6694" coordsize="507,234" path="m887,6786l861,6786,891,6856,916,6856,887,6786e" filled="t" fillcolor="#000000" stroked="f">
                <v:path arrowok="t"/>
                <v:fill/>
              </v:shape>
              <v:shape style="position:absolute;left:776;top:6694;width:507;height:234" coordorigin="776,6694" coordsize="507,234" path="m897,6694l868,6694,855,6738,859,6738,897,6694e" filled="t" fillcolor="#000000" stroked="f">
                <v:path arrowok="t"/>
                <v:fill/>
              </v:shape>
              <v:shape style="position:absolute;left:776;top:6694;width:507;height:234" coordorigin="776,6694" coordsize="507,234" path="m1027,6919l967,6919,967,6924,1027,6924,1027,6919e" filled="t" fillcolor="#000000" stroked="f">
                <v:path arrowok="t"/>
                <v:fill/>
              </v:shape>
              <v:shape style="position:absolute;left:776;top:6694;width:507;height:234" coordorigin="776,6694" coordsize="507,234" path="m1006,6820l978,6820,980,6821,983,6823,984,6825,985,6830,985,6908,985,6908,984,6910,984,6913,982,6915,980,6916,977,6918,973,6919,1021,6919,1017,6919,1012,6915,1010,6914,1007,6908,1006,6903,1006,6840,1010,6832,1012,6830,1006,6830,1006,6820e" filled="t" fillcolor="#000000" stroked="f">
                <v:path arrowok="t"/>
                <v:fill/>
              </v:shape>
              <v:shape style="position:absolute;left:776;top:6694;width:507;height:234" coordorigin="776,6694" coordsize="507,234" path="m1041,6803l1036,6803,1021,6810,1006,6830,1012,6830,1014,6826,1018,6823,1020,6821,1022,6820,1053,6820,1053,6814,1051,6810,1048,6807,1045,6805,1041,6803e" filled="t" fillcolor="#000000" stroked="f">
                <v:path arrowok="t"/>
                <v:fill/>
              </v:shape>
              <v:shape style="position:absolute;left:776;top:6694;width:507;height:234" coordorigin="776,6694" coordsize="507,234" path="m1053,6820l1025,6820,1028,6822,1035,6828,1038,6829,1045,6829,1047,6828,1052,6824,1053,6821,1053,6820e" filled="t" fillcolor="#000000" stroked="f">
                <v:path arrowok="t"/>
                <v:fill/>
              </v:shape>
              <v:shape style="position:absolute;left:776;top:6694;width:507;height:234" coordorigin="776,6694" coordsize="507,234" path="m1006,6803l1001,6803,965,6817,967,6822,970,6821,973,6820,1006,6820,1006,6803e" filled="t" fillcolor="#000000" stroked="f">
                <v:path arrowok="t"/>
                <v:fill/>
              </v:shape>
              <v:shape style="position:absolute;left:776;top:6694;width:507;height:234" coordorigin="776,6694" coordsize="507,234" path="m1103,6804l1063,6849,1061,6875,1066,6895,1076,6911,1086,6922,1098,6928,1125,6928,1136,6923,1150,6907,1110,6907,1100,6902,1090,6890,1082,6873,1079,6851,1160,6849,1159,6843,1079,6843,1080,6834,1083,6826,1094,6815,1101,6812,1143,6812,1128,6806,1103,6804e" filled="t" fillcolor="#000000" stroked="f">
                <v:path arrowok="t"/>
                <v:fill/>
              </v:shape>
              <v:shape style="position:absolute;left:776;top:6694;width:507;height:234" coordorigin="776,6694" coordsize="507,234" path="m1156,6879l1152,6889,1148,6896,1136,6905,1130,6907,1150,6907,1153,6904,1158,6893,1160,6881,1156,6879e" filled="t" fillcolor="#000000" stroked="f">
                <v:path arrowok="t"/>
                <v:fill/>
              </v:shape>
              <v:shape style="position:absolute;left:776;top:6694;width:507;height:234" coordorigin="776,6694" coordsize="507,234" path="m1143,6812l1113,6812,1117,6814,1121,6816,1125,6819,1129,6823,1131,6827,1132,6831,1133,6836,1133,6843,1159,6843,1156,6830,1144,6813,1143,6812e" filled="t" fillcolor="#000000" stroked="f">
                <v:path arrowok="t"/>
                <v:fill/>
              </v:shape>
              <v:shape style="position:absolute;left:776;top:6694;width:507;height:234" coordorigin="776,6694" coordsize="507,234" path="m1255,6811l1228,6811,1233,6813,1241,6822,1242,6830,1242,6842,1234,6849,1213,6858,1199,6865,1191,6870,1184,6875,1178,6885,1177,6890,1177,6905,1180,6912,1190,6924,1197,6926,1210,6926,1215,6925,1223,6922,1230,6916,1237,6912,1212,6912,1208,6909,1200,6901,1199,6896,1199,6885,1200,6881,1203,6877,1206,6873,1211,6869,1221,6863,1230,6859,1242,6854,1264,6854,1264,6832,1263,6825,1259,6815,1255,6811e" filled="t" fillcolor="#000000" stroked="f">
                <v:path arrowok="t"/>
                <v:fill/>
              </v:shape>
              <v:shape style="position:absolute;left:776;top:6694;width:507;height:234" coordorigin="776,6694" coordsize="507,234" path="m1265,6907l1242,6907,1242,6914,1244,6919,1249,6925,1252,6926,1265,6926,1274,6920,1281,6910,1268,6910,1267,6910,1265,6908,1265,6907e" filled="t" fillcolor="#000000" stroked="f">
                <v:path arrowok="t"/>
                <v:fill/>
              </v:shape>
              <v:shape style="position:absolute;left:776;top:6694;width:507;height:234" coordorigin="776,6694" coordsize="507,234" path="m1264,6854l1242,6854,1242,6899,1232,6907,1223,6912,1237,6912,1242,6907,1265,6907,1265,6906,1264,6901,1264,6896,1264,6854e" filled="t" fillcolor="#000000" stroked="f">
                <v:path arrowok="t"/>
                <v:fill/>
              </v:shape>
              <v:shape style="position:absolute;left:776;top:6694;width:507;height:234" coordorigin="776,6694" coordsize="507,234" path="m1284,6900l1279,6905,1275,6908,1272,6910,1271,6910,1281,6910,1283,6907,1284,6900e" filled="t" fillcolor="#000000" stroked="f">
                <v:path arrowok="t"/>
                <v:fill/>
              </v:shape>
              <v:shape style="position:absolute;left:776;top:6694;width:507;height:234" coordorigin="776,6694" coordsize="507,234" path="m1235,6803l1211,6803,1200,6806,1185,6819,1182,6825,1182,6837,1183,6839,1187,6844,1189,6845,1196,6845,1198,6844,1202,6840,1203,6837,1203,6822,1205,6818,1208,6815,1211,6812,1215,6811,1255,6811,1243,6805,1235,6803e" filled="t" fillcolor="#000000" stroked="f">
                <v:path arrowok="t"/>
                <v:fill/>
              </v:shape>
              <v:shape style="position:absolute;left:3505;top:7917;width:1171;height:194" type="#_x0000_t75">
                <v:imagedata r:id="rId109" o:title=""/>
              </v:shape>
              <v:shape style="position:absolute;left:3497;top:7526;width:842;height:154" type="#_x0000_t75">
                <v:imagedata r:id="rId110" o:title=""/>
              </v:shape>
              <v:shape style="position:absolute;left:3502;top:7135;width:964;height:155" type="#_x0000_t75">
                <v:imagedata r:id="rId111" o:title=""/>
              </v:shape>
              <v:shape style="position:absolute;left:3502;top:6718;width:1006;height:155" type="#_x0000_t75">
                <v:imagedata r:id="rId112" o:title=""/>
              </v:shape>
              <v:shape style="position:absolute;left:1519;top:7920;width:1050;height:151" type="#_x0000_t75">
                <v:imagedata r:id="rId113" o:title=""/>
              </v:shape>
              <v:shape style="position:absolute;left:1519;top:7526;width:1190;height:155" type="#_x0000_t75">
                <v:imagedata r:id="rId114" o:title=""/>
              </v:shape>
              <v:shape style="position:absolute;left:1519;top:7135;width:908;height:155" type="#_x0000_t75">
                <v:imagedata r:id="rId115" o:title=""/>
              </v:shape>
              <v:shape style="position:absolute;left:1519;top:6724;width:1214;height:214" type="#_x0000_t75">
                <v:imagedata r:id="rId116" o:title=""/>
              </v:shape>
              <v:shape style="position:absolute;left:5458;top:6734;width:2528;height:253" type="#_x0000_t75">
                <v:imagedata r:id="rId117" o:title=""/>
              </v:shape>
            </v:group>
            <v:group style="position:absolute;left:6791;top:7028;width:393;height:393" coordorigin="6791,7028" coordsize="393,393">
              <v:shape style="position:absolute;left:6791;top:7028;width:393;height:393" coordorigin="6791,7028" coordsize="393,393" path="m6791,7421l7184,7421,7184,7028,6791,7028,6791,7421xe" filled="f" stroked="t" strokeweight=".75pt" strokecolor="#000000">
                <v:path arrowok="t"/>
              </v:shape>
            </v:group>
            <v:group style="position:absolute;left:6791;top:7421;width:393;height:396" coordorigin="6791,7421" coordsize="393,396">
              <v:shape style="position:absolute;left:6791;top:7421;width:393;height:396" coordorigin="6791,7421" coordsize="393,396" path="m6791,7817l7184,7817,7184,7421,6791,7421,6791,7817xe" filled="f" stroked="t" strokeweight=".75pt" strokecolor="#000000">
                <v:path arrowok="t"/>
              </v:shape>
            </v:group>
            <v:group style="position:absolute;left:5867;top:7157;width:656;height:155" coordorigin="5867,7157" coordsize="656,155">
              <v:shape style="position:absolute;left:5867;top:7157;width:656;height:155" coordorigin="5867,7157" coordsize="656,155" path="m5929,7306l5867,7306,5867,7309,5929,7309,5929,7306e" filled="t" fillcolor="#000000" stroked="f">
                <v:path arrowok="t"/>
                <v:fill/>
              </v:shape>
              <v:shape style="position:absolute;left:5867;top:7157;width:656;height:155" coordorigin="5867,7157" coordsize="656,155" path="m5933,7164l5867,7164,5867,7168,5878,7168,5882,7170,5887,7175,5888,7180,5888,7293,5887,7297,5886,7300,5883,7304,5879,7306,5918,7306,5914,7304,5911,7301,5909,7299,5908,7293,5908,7242,5956,7242,5958,7241,5962,7238,5933,7238,5921,7237,5916,7237,5912,7236,5908,7235,5908,7175,5914,7174,5919,7173,5961,7173,5959,7171,5944,7166,5933,7164e" filled="t" fillcolor="#000000" stroked="f">
                <v:path arrowok="t"/>
                <v:fill/>
              </v:shape>
              <v:shape style="position:absolute;left:5867;top:7157;width:656;height:155" coordorigin="5867,7157" coordsize="656,155" path="m5956,7242l5908,7242,5913,7243,5917,7243,5926,7244,5929,7245,5947,7245,5956,7242e" filled="t" fillcolor="#000000" stroked="f">
                <v:path arrowok="t"/>
                <v:fill/>
              </v:shape>
              <v:shape style="position:absolute;left:5867;top:7157;width:656;height:155" coordorigin="5867,7157" coordsize="656,155" path="m5961,7173l5928,7173,5934,7174,5943,7180,5947,7184,5952,7195,5953,7200,5953,7216,5951,7223,5940,7235,5933,7238,5962,7238,5974,7226,5978,7216,5978,7196,5975,7188,5965,7176,5961,7173e" filled="t" fillcolor="#000000" stroked="f">
                <v:path arrowok="t"/>
                <v:fill/>
              </v:shape>
              <v:shape style="position:absolute;left:5867;top:7157;width:656;height:155" coordorigin="5867,7157" coordsize="656,155" path="m6019,7215l5990,7215,5994,7216,5998,7218,5999,7219,6001,7223,6001,7225,6002,7283,6002,7290,6005,7300,6008,7305,6016,7311,6021,7312,6032,7312,6036,7311,6045,7307,6051,7301,6053,7299,6031,7299,6027,7298,6021,7292,6019,7287,6019,7215e" filled="t" fillcolor="#000000" stroked="f">
                <v:path arrowok="t"/>
                <v:fill/>
              </v:shape>
              <v:shape style="position:absolute;left:5867;top:7157;width:656;height:155" coordorigin="5867,7157" coordsize="656,155" path="m6078,7292l6060,7292,6060,7312,6065,7312,6094,7300,6094,7300,6093,7298,6083,7298,6082,7298,6080,7296,6079,7294,6078,7292e" filled="t" fillcolor="#000000" stroked="f">
                <v:path arrowok="t"/>
                <v:fill/>
              </v:shape>
              <v:shape style="position:absolute;left:5867;top:7157;width:656;height:155" coordorigin="5867,7157" coordsize="656,155" path="m6127,7171l6104,7171,6105,7172,6108,7174,6108,7175,6109,7181,6110,7187,6110,7300,6116,7304,6122,7307,6134,7311,6139,7312,6146,7312,6163,7308,6169,7305,6146,7305,6142,7304,6139,7302,6135,7300,6131,7297,6127,7294,6127,7235,6132,7231,6135,7228,6127,7228,6127,7171e" filled="t" fillcolor="#000000" stroked="f">
                <v:path arrowok="t"/>
                <v:fill/>
              </v:shape>
              <v:shape style="position:absolute;left:5867;top:7157;width:656;height:155" coordorigin="5867,7157" coordsize="656,155" path="m6186,7224l6157,7224,6163,7227,6174,7241,6177,7250,6177,7276,6174,7287,6163,7301,6157,7305,6169,7305,6182,7295,6192,7278,6196,7257,6196,7242,6192,7230,6186,7224e" filled="t" fillcolor="#000000" stroked="f">
                <v:path arrowok="t"/>
                <v:fill/>
              </v:shape>
              <v:shape style="position:absolute;left:5867;top:7157;width:656;height:155" coordorigin="5867,7157" coordsize="656,155" path="m6077,7212l6044,7212,6044,7215,6051,7216,6055,7217,6059,7221,6060,7224,6060,7285,6054,7291,6050,7295,6042,7298,6039,7299,6053,7299,6060,7292,6078,7292,6078,7289,6078,7285,6077,7212e" filled="t" fillcolor="#000000" stroked="f">
                <v:path arrowok="t"/>
                <v:fill/>
              </v:shape>
              <v:shape style="position:absolute;left:5867;top:7157;width:656;height:155" coordorigin="5867,7157" coordsize="656,155" path="m6092,7297l6090,7298,6087,7298,6093,7298,6092,7297e" filled="t" fillcolor="#000000" stroked="f">
                <v:path arrowok="t"/>
                <v:fill/>
              </v:shape>
              <v:shape style="position:absolute;left:5867;top:7157;width:656;height:155" coordorigin="5867,7157" coordsize="656,155" path="m6168,7209l6147,7209,6137,7215,6127,7228,6135,7228,6135,7228,6142,7225,6146,7224,6186,7224,6177,7213,6168,7209e" filled="t" fillcolor="#000000" stroked="f">
                <v:path arrowok="t"/>
                <v:fill/>
              </v:shape>
              <v:shape style="position:absolute;left:5867;top:7157;width:656;height:155" coordorigin="5867,7157" coordsize="656,155" path="m6019,7212l5985,7212,5985,7215,5990,7215,6019,7215,6019,7212e" filled="t" fillcolor="#000000" stroked="f">
                <v:path arrowok="t"/>
                <v:fill/>
              </v:shape>
              <v:shape style="position:absolute;left:5867;top:7157;width:656;height:155" coordorigin="5867,7157" coordsize="656,155" path="m6060,7161l6036,7161,6024,7198,6028,7198,6060,7161e" filled="t" fillcolor="#000000" stroked="f">
                <v:path arrowok="t"/>
                <v:fill/>
              </v:shape>
              <v:shape style="position:absolute;left:5867;top:7157;width:656;height:155" coordorigin="5867,7157" coordsize="656,155" path="m6127,7157l6123,7157,6093,7169,6095,7173,6098,7172,6100,7171,6127,7171,6127,7157e" filled="t" fillcolor="#000000" stroked="f">
                <v:path arrowok="t"/>
                <v:fill/>
              </v:shape>
              <v:shape style="position:absolute;left:5867;top:7157;width:656;height:155" coordorigin="5867,7157" coordsize="656,155" path="m6260,7306l6212,7306,6212,7309,6260,7309,6260,7306e" filled="t" fillcolor="#000000" stroked="f">
                <v:path arrowok="t"/>
                <v:fill/>
              </v:shape>
              <v:shape style="position:absolute;left:5867;top:7157;width:656;height:155" coordorigin="5867,7157" coordsize="656,155" path="m6244,7171l6221,7171,6222,7172,6225,7174,6225,7175,6226,7181,6227,7187,6227,7293,6226,7298,6224,7302,6223,7303,6221,7304,6220,7305,6217,7306,6255,7306,6252,7305,6248,7303,6247,7302,6245,7297,6244,7293,6244,7171e" filled="t" fillcolor="#000000" stroked="f">
                <v:path arrowok="t"/>
                <v:fill/>
              </v:shape>
              <v:shape style="position:absolute;left:5867;top:7157;width:656;height:155" coordorigin="5867,7157" coordsize="656,155" path="m6244,7157l6240,7157,6210,7169,6212,7173,6215,7172,6217,7171,6244,7171,6244,7157e" filled="t" fillcolor="#000000" stroked="f">
                <v:path arrowok="t"/>
                <v:fill/>
              </v:shape>
              <v:shape style="position:absolute;left:5867;top:7157;width:656;height:155" coordorigin="5867,7157" coordsize="656,155" path="m6299,7157l6293,7157,6290,7158,6286,7163,6285,7165,6285,7171,6286,7174,6288,7176,6290,7178,6293,7179,6299,7179,6301,7178,6303,7176,6306,7174,6307,7171,6307,7165,6306,7163,6303,7161,6301,7158,6299,7157e" filled="t" fillcolor="#000000" stroked="f">
                <v:path arrowok="t"/>
                <v:fill/>
              </v:shape>
              <v:shape style="position:absolute;left:5867;top:7157;width:656;height:155" coordorigin="5867,7157" coordsize="656,155" path="m6320,7306l6272,7306,6272,7309,6320,7309,6320,7306e" filled="t" fillcolor="#000000" stroked="f">
                <v:path arrowok="t"/>
                <v:fill/>
              </v:shape>
              <v:shape style="position:absolute;left:5867;top:7157;width:656;height:155" coordorigin="5867,7157" coordsize="656,155" path="m6305,7223l6281,7223,6283,7223,6285,7225,6285,7227,6286,7229,6287,7232,6287,7239,6287,7293,6286,7298,6285,7300,6285,7302,6283,7303,6282,7304,6280,7305,6277,7306,6315,7306,6312,7305,6308,7303,6307,7302,6305,7297,6305,7293,6305,7223e" filled="t" fillcolor="#000000" stroked="f">
                <v:path arrowok="t"/>
                <v:fill/>
              </v:shape>
              <v:shape style="position:absolute;left:5867;top:7157;width:656;height:155" coordorigin="5867,7157" coordsize="656,155" path="m6305,7209l6300,7209,6270,7221,6272,7224,6275,7223,6277,7223,6305,7223,6305,7209e" filled="t" fillcolor="#000000" stroked="f">
                <v:path arrowok="t"/>
                <v:fill/>
              </v:shape>
              <v:shape style="position:absolute;left:5867;top:7157;width:656;height:155" coordorigin="5867,7157" coordsize="656,155" path="m6388,7209l6366,7209,6355,7213,6336,7233,6332,7245,6332,7277,6336,7289,6352,7308,6362,7312,6383,7312,6391,7309,6406,7296,6371,7296,6363,7291,6352,7273,6349,7263,6349,7240,6352,7231,6362,7218,6368,7216,6402,7216,6396,7211,6388,7209e" filled="t" fillcolor="#000000" stroked="f">
                <v:path arrowok="t"/>
                <v:fill/>
              </v:shape>
              <v:shape style="position:absolute;left:5867;top:7157;width:656;height:155" coordorigin="5867,7157" coordsize="656,155" path="m6411,7271l6407,7279,6404,7285,6400,7289,6394,7293,6388,7296,6406,7296,6407,7295,6412,7285,6414,7272,6411,7271e" filled="t" fillcolor="#000000" stroked="f">
                <v:path arrowok="t"/>
                <v:fill/>
              </v:shape>
              <v:shape style="position:absolute;left:5867;top:7157;width:656;height:155" coordorigin="5867,7157" coordsize="656,155" path="m6402,7216l6379,7216,6383,7217,6385,7219,6388,7221,6389,7224,6390,7233,6391,7236,6394,7240,6397,7241,6405,7241,6407,7240,6411,7237,6412,7235,6412,7227,6408,7221,6402,7216e" filled="t" fillcolor="#000000" stroked="f">
                <v:path arrowok="t"/>
                <v:fill/>
              </v:shape>
              <v:shape style="position:absolute;left:5867;top:7157;width:656;height:155" coordorigin="5867,7157" coordsize="656,155" path="m6490,7209l6467,7209,6460,7211,6445,7219,6439,7226,6430,7244,6428,7252,6428,7274,6432,7285,6448,7307,6460,7312,6483,7312,6492,7310,6500,7305,6470,7305,6462,7300,6451,7279,6448,7267,6448,7244,6449,7236,6452,7231,6454,7225,6457,7221,6465,7217,6469,7216,6503,7216,6502,7214,6490,7209e" filled="t" fillcolor="#000000" stroked="f">
                <v:path arrowok="t"/>
                <v:fill/>
              </v:shape>
              <v:shape style="position:absolute;left:5867;top:7157;width:656;height:155" coordorigin="5867,7157" coordsize="656,155" path="m6503,7216l6480,7216,6487,7219,6493,7228,6500,7245,6503,7267,6503,7281,6501,7291,6496,7296,6492,7302,6486,7305,6500,7305,6506,7301,6512,7294,6521,7276,6523,7267,6523,7246,6519,7235,6511,7226,6503,7216e" filled="t" fillcolor="#000000" stroked="f">
                <v:path arrowok="t"/>
                <v:fill/>
              </v:shape>
              <v:shape style="position:absolute;left:5852;top:7543;width:685;height:170" type="#_x0000_t75">
                <v:imagedata r:id="rId118" o:title=""/>
              </v:shape>
            </v:group>
            <v:group style="position:absolute;left:567;top:8328;width:10753;height:2" coordorigin="567,8328" coordsize="10753,2">
              <v:shape style="position:absolute;left:567;top:8328;width:10753;height:2" coordorigin="567,8328" coordsize="10753,0" path="m567,8328l11320,8328e" filled="f" stroked="t" strokeweight=".75pt" strokecolor="#000000">
                <v:path arrowok="t"/>
              </v:shape>
              <v:shape style="position:absolute;left:1020;top:8800;width:1315;height:214" type="#_x0000_t75">
                <v:imagedata r:id="rId119" o:title=""/>
              </v:shape>
              <v:shape style="position:absolute;left:775;top:8382;width:1507;height:213" type="#_x0000_t75">
                <v:imagedata r:id="rId120" o:title=""/>
              </v:shape>
              <v:shape style="position:absolute;left:1020;top:10368;width:1053;height:194" type="#_x0000_t75">
                <v:imagedata r:id="rId121" o:title=""/>
              </v:shape>
              <v:shape style="position:absolute;left:1020;top:9977;width:1391;height:154" type="#_x0000_t75">
                <v:imagedata r:id="rId122" o:title=""/>
              </v:shape>
              <v:shape style="position:absolute;left:1020;top:9586;width:1012;height:194" type="#_x0000_t75">
                <v:imagedata r:id="rId123" o:title=""/>
              </v:shape>
              <v:shape style="position:absolute;left:1020;top:9180;width:935;height:163" type="#_x0000_t75">
                <v:imagedata r:id="rId124" o:title=""/>
              </v:shape>
              <v:shape style="position:absolute;left:3376;top:8807;width:933;height:163" type="#_x0000_t75">
                <v:imagedata r:id="rId125" o:title=""/>
              </v:shape>
              <v:shape style="position:absolute;left:3375;top:10385;width:1053;height:194" type="#_x0000_t75">
                <v:imagedata r:id="rId126" o:title=""/>
              </v:shape>
              <v:shape style="position:absolute;left:3375;top:9994;width:955;height:194" type="#_x0000_t75">
                <v:imagedata r:id="rId127" o:title=""/>
              </v:shape>
              <v:shape style="position:absolute;left:3375;top:9603;width:1391;height:154" type="#_x0000_t75">
                <v:imagedata r:id="rId128" o:title=""/>
              </v:shape>
              <v:shape style="position:absolute;left:3375;top:9212;width:1012;height:194" type="#_x0000_t75">
                <v:imagedata r:id="rId129" o:title=""/>
              </v:shape>
            </v:group>
            <v:group style="position:absolute;left:5353;top:6593;width:2724;height:1364" coordorigin="5353,6593" coordsize="2724,1364">
              <v:shape style="position:absolute;left:5353;top:6593;width:2724;height:1364" coordorigin="5353,6593" coordsize="2724,1364" path="m5353,7957l8077,7957,8077,6593,5353,6593,5353,7957xe" filled="f" stroked="t" strokeweight=".75pt" strokecolor="#000000">
                <v:path arrowok="t"/>
              </v:shape>
              <v:shape style="position:absolute;left:3361;top:8425;width:1564;height:170" type="#_x0000_t75">
                <v:imagedata r:id="rId130" o:title=""/>
              </v:shape>
              <v:shape style="position:absolute;left:5731;top:8800;width:2139;height:214" type="#_x0000_t75">
                <v:imagedata r:id="rId131" o:title=""/>
              </v:shape>
              <v:shape style="position:absolute;left:5731;top:10385;width:962;height:194" type="#_x0000_t75">
                <v:imagedata r:id="rId132" o:title=""/>
              </v:shape>
              <v:shape style="position:absolute;left:5731;top:9994;width:1656;height:155" type="#_x0000_t75">
                <v:imagedata r:id="rId133" o:title=""/>
              </v:shape>
              <v:shape style="position:absolute;left:5731;top:9603;width:1667;height:155" type="#_x0000_t75">
                <v:imagedata r:id="rId134" o:title=""/>
              </v:shape>
              <v:shape style="position:absolute;left:5731;top:9212;width:2280;height:194" type="#_x0000_t75">
                <v:imagedata r:id="rId135" o:title=""/>
              </v:shape>
              <v:shape style="position:absolute;left:5723;top:8425;width:1779;height:214" type="#_x0000_t75">
                <v:imagedata r:id="rId136" o:title=""/>
              </v:shape>
            </v:group>
            <v:group style="position:absolute;left:8952;top:10008;width:516;height:133" coordorigin="8952,10008" coordsize="516,133">
              <v:shape style="position:absolute;left:8952;top:10008;width:516;height:133" coordorigin="8952,10008" coordsize="516,133" path="m9010,10035l8986,10035,9072,10140,9075,10140,9075,10106,9067,10106,9010,10035e" filled="t" fillcolor="#000000" stroked="f">
                <v:path arrowok="t"/>
                <v:fill/>
              </v:shape>
              <v:shape style="position:absolute;left:8952;top:10008;width:516;height:133" coordorigin="8952,10008" coordsize="516,133" path="m9004,10135l8959,10135,8959,10138,9004,10138,9004,10135e" filled="t" fillcolor="#000000" stroked="f">
                <v:path arrowok="t"/>
                <v:fill/>
              </v:shape>
              <v:shape style="position:absolute;left:8952;top:10008;width:516;height:133" coordorigin="8952,10008" coordsize="516,133" path="m8987,10008l8952,10008,8952,10011,8956,10011,8959,10012,8978,10025,8977,10124,8977,10128,8973,10133,8969,10135,8995,10135,8991,10133,8989,10131,8987,10129,8986,10124,8986,10035,9010,10035,8987,10008e" filled="t" fillcolor="#000000" stroked="f">
                <v:path arrowok="t"/>
                <v:fill/>
              </v:shape>
              <v:shape style="position:absolute;left:8952;top:10008;width:516;height:133" coordorigin="8952,10008" coordsize="516,133" path="m9084,10011l9058,10011,9062,10013,9066,10017,9067,10022,9067,10106,9075,10106,9075,10022,9076,10018,9080,10013,9084,10011e" filled="t" fillcolor="#000000" stroked="f">
                <v:path arrowok="t"/>
                <v:fill/>
              </v:shape>
              <v:shape style="position:absolute;left:8952;top:10008;width:516;height:133" coordorigin="8952,10008" coordsize="516,133" path="m9094,10008l9048,10008,9048,10011,9094,10011,9094,10008e" filled="t" fillcolor="#000000" stroked="f">
                <v:path arrowok="t"/>
                <v:fill/>
              </v:shape>
              <v:shape style="position:absolute;left:8952;top:10008;width:516;height:133" coordorigin="8952,10008" coordsize="516,133" path="m9128,10054l9101,10054,9105,10054,9108,10056,9109,10057,9111,10060,9112,10063,9112,10117,9112,10121,9115,10130,9118,10134,9125,10139,9129,10141,9139,10141,9143,10140,9151,10136,9156,10130,9158,10129,9138,10129,9135,10128,9129,10123,9128,10117,9128,10054e" filled="t" fillcolor="#000000" stroked="f">
                <v:path arrowok="t"/>
                <v:fill/>
              </v:shape>
              <v:shape style="position:absolute;left:8952;top:10008;width:516;height:133" coordorigin="8952,10008" coordsize="516,133" path="m9181,10122l9164,10122,9164,10141,9168,10141,9195,10130,9194,10128,9185,10128,9184,10128,9182,10126,9181,10124,9181,10122e" filled="t" fillcolor="#000000" stroked="f">
                <v:path arrowok="t"/>
                <v:fill/>
              </v:shape>
              <v:shape style="position:absolute;left:8952;top:10008;width:516;height:133" coordorigin="8952,10008" coordsize="516,133" path="m9180,10050l9150,10050,9150,10054,9156,10054,9159,10055,9163,10058,9164,10062,9164,10117,9159,10121,9155,10125,9148,10128,9145,10129,9158,10129,9164,10122,9181,10122,9180,10120,9180,10115,9180,10050e" filled="t" fillcolor="#000000" stroked="f">
                <v:path arrowok="t"/>
                <v:fill/>
              </v:shape>
              <v:shape style="position:absolute;left:8952;top:10008;width:516;height:133" coordorigin="8952,10008" coordsize="516,133" path="m9193,10127l9191,10128,9189,10128,9194,10128,9193,10127e" filled="t" fillcolor="#000000" stroked="f">
                <v:path arrowok="t"/>
                <v:fill/>
              </v:shape>
              <v:shape style="position:absolute;left:8952;top:10008;width:516;height:133" coordorigin="8952,10008" coordsize="516,133" path="m9128,10050l9097,10050,9097,10054,9101,10054,9128,10054,9128,10050e" filled="t" fillcolor="#000000" stroked="f">
                <v:path arrowok="t"/>
                <v:fill/>
              </v:shape>
              <v:shape style="position:absolute;left:8952;top:10008;width:516;height:133" coordorigin="8952,10008" coordsize="516,133" path="m9241,10135l9198,10135,9198,10138,9241,10138,9241,10135e" filled="t" fillcolor="#000000" stroked="f">
                <v:path arrowok="t"/>
                <v:fill/>
              </v:shape>
              <v:shape style="position:absolute;left:8952;top:10008;width:516;height:133" coordorigin="8952,10008" coordsize="516,133" path="m9292,10135l9249,10135,9249,10138,9292,10138,9292,10135e" filled="t" fillcolor="#000000" stroked="f">
                <v:path arrowok="t"/>
                <v:fill/>
              </v:shape>
              <v:shape style="position:absolute;left:8952;top:10008;width:516;height:133" coordorigin="8952,10008" coordsize="516,133" path="m9227,10060l9206,10060,9207,10061,9209,10062,9210,10064,9211,10068,9211,10072,9211,10125,9210,10129,9207,10134,9204,10135,9236,10135,9233,10134,9230,10133,9229,10131,9228,10129,9227,10128,9227,10126,9227,10072,9232,10066,9227,10066,9227,10060e" filled="t" fillcolor="#000000" stroked="f">
                <v:path arrowok="t"/>
                <v:fill/>
              </v:shape>
              <v:shape style="position:absolute;left:8952;top:10008;width:516;height:133" coordorigin="8952,10008" coordsize="516,133" path="m9276,10059l9254,10059,9258,10061,9262,10068,9263,10073,9263,10126,9262,10130,9261,10132,9258,10134,9255,10135,9288,10135,9279,10073,9278,10067,9276,10059e" filled="t" fillcolor="#000000" stroked="f">
                <v:path arrowok="t"/>
                <v:fill/>
              </v:shape>
              <v:shape style="position:absolute;left:8952;top:10008;width:516;height:133" coordorigin="8952,10008" coordsize="516,133" path="m9261,10048l9247,10048,9237,10054,9227,10066,9232,10066,9234,10064,9242,10059,9276,10059,9275,10057,9272,10054,9265,10049,9261,10048e" filled="t" fillcolor="#000000" stroked="f">
                <v:path arrowok="t"/>
                <v:fill/>
              </v:shape>
              <v:shape style="position:absolute;left:8952;top:10008;width:516;height:133" coordorigin="8952,10008" coordsize="516,133" path="m9227,10048l9223,10048,9196,10058,9198,10062,9200,10061,9202,10060,9227,10060,9227,10048e" filled="t" fillcolor="#000000" stroked="f">
                <v:path arrowok="t"/>
                <v:fill/>
              </v:shape>
              <v:shape style="position:absolute;left:8952;top:10008;width:516;height:133" coordorigin="8952,10008" coordsize="516,133" path="m9351,10048l9331,10048,9321,10052,9304,10069,9300,10080,9300,10109,9304,10120,9319,10137,9327,10141,9346,10141,9353,10138,9367,10126,9336,10126,9329,10122,9318,10106,9316,10096,9316,10076,9318,10067,9327,10056,9332,10054,9363,10054,9358,10050,9351,10048e" filled="t" fillcolor="#000000" stroked="f">
                <v:path arrowok="t"/>
                <v:fill/>
              </v:shape>
              <v:shape style="position:absolute;left:8952;top:10008;width:516;height:133" coordorigin="8952,10008" coordsize="516,133" path="m9371,10103l9368,10111,9365,10116,9361,10119,9356,10124,9351,10126,9367,10126,9367,10125,9372,10116,9374,10105,9371,10103e" filled="t" fillcolor="#000000" stroked="f">
                <v:path arrowok="t"/>
                <v:fill/>
              </v:shape>
              <v:shape style="position:absolute;left:8952;top:10008;width:516;height:133" coordorigin="8952,10008" coordsize="516,133" path="m9363,10054l9343,10054,9346,10055,9348,10057,9350,10059,9352,10062,9352,10069,9353,10072,9356,10076,9359,10077,9366,10077,9368,10076,9371,10073,9372,10071,9372,10064,9369,10059,9363,10054e" filled="t" fillcolor="#000000" stroked="f">
                <v:path arrowok="t"/>
                <v:fill/>
              </v:shape>
              <v:shape style="position:absolute;left:8952;top:10008;width:516;height:133" coordorigin="8952,10008" coordsize="516,133" path="m9446,10053l9426,10053,9430,10055,9435,10062,9437,10068,9437,10080,9422,10085,9411,10090,9398,10098,9393,10102,9389,10109,9388,10113,9388,10124,9390,10130,9398,10138,9403,10140,9413,10140,9416,10139,9422,10136,9428,10132,9432,10129,9414,10129,9411,10127,9405,10121,9404,10117,9404,10109,9437,10086,9453,10086,9453,10069,9452,10064,9449,10057,9446,10053e" filled="t" fillcolor="#000000" stroked="f">
                <v:path arrowok="t"/>
                <v:fill/>
              </v:shape>
              <v:shape style="position:absolute;left:8952;top:10008;width:516;height:133" coordorigin="8952,10008" coordsize="516,133" path="m9454,10125l9437,10125,9437,10131,9438,10134,9441,10139,9444,10140,9454,10140,9460,10135,9466,10128,9456,10128,9455,10127,9454,10126,9454,10125e" filled="t" fillcolor="#000000" stroked="f">
                <v:path arrowok="t"/>
                <v:fill/>
              </v:shape>
              <v:shape style="position:absolute;left:8952;top:10008;width:516;height:133" coordorigin="8952,10008" coordsize="516,133" path="m9453,10086l9437,10086,9437,10119,9429,10126,9422,10129,9432,10129,9437,10125,9454,10125,9453,10125,9453,10121,9453,10086e" filled="t" fillcolor="#000000" stroked="f">
                <v:path arrowok="t"/>
                <v:fill/>
              </v:shape>
              <v:shape style="position:absolute;left:8952;top:10008;width:516;height:133" coordorigin="8952,10008" coordsize="516,133" path="m9468,10120l9464,10124,9461,10126,9459,10128,9458,10128,9466,10128,9467,10126,9468,10120e" filled="t" fillcolor="#000000" stroked="f">
                <v:path arrowok="t"/>
                <v:fill/>
              </v:shape>
              <v:shape style="position:absolute;left:8952;top:10008;width:516;height:133" coordorigin="8952,10008" coordsize="516,133" path="m9431,10048l9413,10048,9405,10050,9394,10059,9391,10064,9391,10073,9392,10075,9395,10078,9397,10079,9402,10079,9404,10078,9407,10075,9407,10073,9407,10061,9408,10059,9411,10057,9413,10054,9416,10053,9446,10053,9437,10049,9431,10048e" filled="t" fillcolor="#000000" stroked="f">
                <v:path arrowok="t"/>
                <v:fill/>
              </v:shape>
              <v:shape style="position:absolute;left:8949;top:9603;width:1496;height:194" type="#_x0000_t75">
                <v:imagedata r:id="rId137" o:title=""/>
              </v:shape>
              <v:shape style="position:absolute;left:8949;top:9212;width:1484;height:194" type="#_x0000_t75">
                <v:imagedata r:id="rId138" o:title=""/>
              </v:shape>
              <v:shape style="position:absolute;left:8954;top:8800;width:1264;height:170" type="#_x0000_t75">
                <v:imagedata r:id="rId139" o:title=""/>
              </v:shape>
            </v:group>
            <v:group style="position:absolute;left:585;top:10727;width:10753;height:2" coordorigin="585,10727" coordsize="10753,2">
              <v:shape style="position:absolute;left:585;top:10727;width:10753;height:2" coordorigin="585,10727" coordsize="10753,0" path="m585,10727l11339,10727e" filled="f" stroked="t" strokeweight=".75pt" strokecolor="#000000">
                <v:path arrowok="t"/>
              </v:shape>
              <v:shape style="position:absolute;left:8951;top:8425;width:1973;height:170" type="#_x0000_t75">
                <v:imagedata r:id="rId140" o:title=""/>
              </v:shape>
              <v:shape style="position:absolute;left:608;top:10816;width:4228;height:1792" type="#_x0000_t75">
                <v:imagedata r:id="rId141" o:title=""/>
              </v:shape>
            </v:group>
            <v:group style="position:absolute;left:5047;top:10833;width:1166;height:152" coordorigin="5047,10833" coordsize="1166,152">
              <v:shape style="position:absolute;left:5047;top:10833;width:1166;height:152" coordorigin="5047,10833" coordsize="1166,152" path="m5112,10836l5047,10836,5047,10840,5056,10840,5059,10841,5064,10844,5065,10845,5067,10849,5067,10854,5067,10964,5067,10968,5065,10972,5064,10974,5061,10975,5059,10977,5056,10977,5047,10977,5047,10981,5121,10981,5128,10981,5142,10978,5150,10976,5155,10973,5111,10973,5108,10973,5106,10972,5105,10971,5104,10970,5102,10967,5102,10964,5102,10845,5155,10844,5152,10843,5134,10838,5112,10836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155,10844l5114,10844,5123,10846,5135,10851,5154,10926,5149,10946,5141,10961,5135,10969,5126,10973,5155,10973,5193,10919,5193,10907,5190,10887,5182,10869,5170,10854,5155,10844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328,10836l5207,10836,5207,10840,5216,10840,5220,10841,5227,10965,5227,10968,5226,10970,5225,10972,5223,10974,5222,10975,5219,10977,5216,10977,5207,10977,5207,10981,5332,10981,5333,10973,5272,10973,5269,10973,5267,10972,5265,10970,5264,10969,5262,10965,5262,10961,5262,10912,5297,10912,5297,10904,5262,10904,5262,10845,5328,10845,5328,10836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338,10935l5335,10935,5331,10948,5325,10958,5309,10970,5298,10973,5333,10973,5338,10935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297,10912l5269,10912,5274,10913,5281,10916,5285,10920,5290,10930,5292,10937,5293,10945,5297,10945,5297,10912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297,10869l5293,10869,5292,10881,5289,10889,5281,10901,5274,10904,5297,10904,5297,10869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328,10845l5288,10845,5295,10845,5299,10847,5324,10879,5328,10879,5328,10845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428,10977l5354,10977,5354,10981,5428,10981,5428,10977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417,10836l5354,10836,5354,10840,5361,10840,5365,10841,5368,10842,5370,10843,5372,10845,5374,10849,5374,10854,5374,10964,5361,10977,5421,10977,5408,10964,5408,10916,5424,10916,5436,10915,5453,10911,5458,10908,5412,10908,5408,10907,5408,10845,5458,10845,5441,10838,5417,10836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458,10845l5421,10845,5428,10847,5438,10857,5440,10865,5440,10887,5438,10895,5428,10905,5422,10908,5458,10908,5461,10906,5473,10893,5476,10885,5476,10864,5471,10855,5458,10845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565,10834l5499,10873,5491,10915,5494,10931,5535,10978,5582,10984,5600,10978,5603,10977,5557,10977,5549,10972,5540,10960,5534,10946,5531,10926,5530,10899,5532,10878,5538,10861,5545,10848,5555,10841,5603,10841,5588,10836,5567,10834,5565,10834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603,10841l5575,10841,5582,10843,5593,10851,5597,10858,5602,10869,5605,10887,5606,10910,5606,10926,5575,10977,5603,10977,5617,10968,5633,10951,5639,10936,5643,10916,5643,10889,5635,10870,5623,10854,5607,10843,5603,10841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730,10977l5656,10977,5656,10981,5730,10981,5730,10977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759,10915l5719,10915,5766,10981,5812,10981,5812,10977,5808,10977,5804,10976,5801,10974,5799,10972,5796,10968,5792,10962,5759,10915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740,10836l5656,10836,5656,10840,5662,10840,5667,10841,5672,10843,5673,10845,5675,10849,5676,10854,5676,10964,5662,10977,5723,10977,5710,10964,5710,10915,5759,10915,5757,10913,5766,10911,5772,10908,5710,10908,5710,10844,5772,10844,5770,10842,5753,10838,5740,10836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772,10844l5733,10844,5741,10847,5751,10857,5754,10865,5754,10884,5726,10908,5772,10908,5772,10907,5777,10903,5785,10896,5789,10887,5789,10868,5786,10860,5776,10847,5772,10844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921,10977l5845,10977,5845,10981,5921,10981,5921,10977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900,10845l5865,10845,5865,10964,5865,10968,5864,10970,5863,10972,5862,10974,5860,10975,5857,10977,5854,10977,5912,10977,5908,10977,5904,10974,5902,10972,5900,10969,5900,10964,5900,10845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948,10836l5818,10836,5818,10876,5822,10876,5823,10865,5827,10857,5833,10851,5838,10847,5845,10845,5948,10845,5948,10836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5948,10845l5918,10845,5922,10845,5930,10849,5934,10852,5939,10860,5942,10867,5944,10876,5948,10876,5948,10845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082,10836l5960,10836,5960,10840,5970,10840,5973,10841,5981,10965,5980,10968,5980,10970,5979,10972,5977,10974,5975,10975,5973,10977,5969,10977,5960,10977,5960,10981,6086,10981,6087,10973,6025,10973,6022,10973,6020,10972,6019,10970,6017,10969,6016,10965,6016,10961,6016,10912,6050,10912,6050,10904,6016,10904,6016,10845,6082,10845,6082,10836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092,10935l6088,10935,6085,10948,6079,10958,6062,10970,6052,10973,6087,10973,6092,10935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050,10912l6022,10912,6028,10913,6035,10916,6038,10920,6044,10930,6046,10937,6046,10945,6050,10945,6050,10912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050,10869l6046,10869,6045,10881,6043,10889,6034,10901,6028,10904,6050,10904,6050,10869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082,10845l6042,10845,6049,10845,6053,10847,6078,10879,6082,10879,6082,10845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149,10976l6129,10976,6131,10977,6141,10981,6146,10982,6154,10984,6158,10985,6178,10985,6190,10980,6193,10977,6152,10977,6149,10976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115,10930l6112,10930,6112,10985,6115,10985,6117,10982,6118,10980,6123,10977,6125,10976,6149,10976,6143,10973,6125,10957,6119,10945,6115,10930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161,10833l6144,10833,6133,10837,6116,10853,6112,10863,6112,10881,6168,10930,6174,10934,6181,10939,6184,10942,6188,10949,6189,10952,6189,10961,6186,10966,6177,10975,6170,10977,6193,10977,6208,10963,6213,10952,6213,10931,6158,10885,6150,10881,6142,10876,6139,10872,6135,10866,6135,10863,6135,10855,6137,10851,6145,10843,6151,10841,6186,10841,6177,10837,6173,10836,6166,10834,6161,10833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186,10841l6168,10841,6176,10845,6193,10859,6198,10869,6200,10881,6204,10881,6203,10843,6191,10843,6187,10842,6186,10841e" filled="t" fillcolor="#000000" stroked="f">
                <v:path arrowok="t"/>
                <v:fill/>
              </v:shape>
              <v:shape style="position:absolute;left:5047;top:10833;width:1166;height:152" coordorigin="5047,10833" coordsize="1166,152" path="m6203,10833l6200,10833,6199,10837,6198,10840,6196,10842,6194,10843,6203,10843,6203,10833e" filled="t" fillcolor="#000000" stroked="f">
                <v:path arrowok="t"/>
                <v:fill/>
              </v:shape>
            </v:group>
            <v:group style="position:absolute;left:4951;top:10727;width:2;height:1907" coordorigin="4951,10727" coordsize="2,1907">
              <v:shape style="position:absolute;left:4951;top:10727;width:2;height:1907" coordorigin="4951,10727" coordsize="0,1907" path="m4951,10727l4951,12634e" filled="f" stroked="t" strokeweight=".75pt" strokecolor="#000000">
                <v:path arrowok="t"/>
              </v:shape>
            </v:group>
            <v:group style="position:absolute;left:777;top:12366;width:631;height:121" coordorigin="777,12366" coordsize="631,121">
              <v:shape style="position:absolute;left:777;top:12366;width:631;height:121" coordorigin="777,12366" coordsize="631,121" path="m836,12369l777,12369,777,12372,786,12372,789,12373,793,12377,794,12382,794,12470,793,12474,790,12479,786,12481,777,12481,777,12484,845,12484,854,12483,867,12478,823,12478,817,12477,810,12476,810,12428,812,12428,814,12428,833,12428,864,12428,863,12427,855,12425,862,12423,863,12422,834,12422,820,12422,815,12421,812,12421,810,12421,810,12376,815,12375,820,12374,861,12374,858,12373,844,12369,836,12369e" filled="t" fillcolor="#000000" stroked="f">
                <v:path arrowok="t"/>
                <v:fill/>
              </v:shape>
              <v:shape style="position:absolute;left:777;top:12366;width:631;height:121" coordorigin="777,12366" coordsize="631,121" path="m864,12428l833,12428,840,12429,851,12434,855,12437,860,12445,861,12450,861,12461,858,12467,848,12476,840,12478,867,12478,872,12474,879,12464,881,12458,881,12445,878,12439,869,12430,864,12428e" filled="t" fillcolor="#000000" stroked="f">
                <v:path arrowok="t"/>
                <v:fill/>
              </v:shape>
              <v:shape style="position:absolute;left:777;top:12366;width:631;height:121" coordorigin="777,12366" coordsize="631,121" path="m861,12374l836,12374,844,12377,855,12386,858,12392,858,12403,834,12422,863,12422,867,12420,874,12410,876,12405,876,12393,873,12387,864,12376,861,12374e" filled="t" fillcolor="#000000" stroked="f">
                <v:path arrowok="t"/>
                <v:fill/>
              </v:shape>
              <v:shape style="position:absolute;left:777;top:12366;width:631;height:121" coordorigin="777,12366" coordsize="631,121" path="m955,12366l952,12366,911,12461,908,12469,904,12475,900,12479,897,12480,892,12481,892,12484,929,12484,929,12481,923,12481,919,12480,916,12477,915,12476,915,12471,916,12468,926,12446,988,12446,985,12439,929,12439,949,12393,966,12393,955,12366e" filled="t" fillcolor="#000000" stroked="f">
                <v:path arrowok="t"/>
                <v:fill/>
              </v:shape>
              <v:shape style="position:absolute;left:777;top:12366;width:631;height:121" coordorigin="777,12366" coordsize="631,121" path="m988,12446l971,12446,980,12468,981,12471,981,12476,980,12477,977,12480,974,12481,969,12481,969,12484,1015,12484,1015,12481,1010,12481,1006,12479,1001,12475,998,12470,988,12446e" filled="t" fillcolor="#000000" stroked="f">
                <v:path arrowok="t"/>
                <v:fill/>
              </v:shape>
              <v:shape style="position:absolute;left:777;top:12366;width:631;height:121" coordorigin="777,12366" coordsize="631,121" path="m966,12393l949,12393,968,12439,985,12439,966,12393e" filled="t" fillcolor="#000000" stroked="f">
                <v:path arrowok="t"/>
                <v:fill/>
              </v:shape>
              <v:shape style="position:absolute;left:777;top:12366;width:631;height:121" coordorigin="777,12366" coordsize="631,121" path="m1032,12447l1029,12447,1029,12487,1032,12487,1033,12484,1033,12482,1035,12481,1036,12480,1091,12480,1060,12480,1055,12479,1045,12473,1041,12470,1036,12462,1034,12456,1032,12447e" filled="t" fillcolor="#000000" stroked="f">
                <v:path arrowok="t"/>
                <v:fill/>
              </v:shape>
              <v:shape style="position:absolute;left:777;top:12366;width:631;height:121" coordorigin="777,12366" coordsize="631,121" path="m1091,12480l1039,12480,1042,12481,1053,12485,1057,12486,1059,12486,1062,12487,1065,12487,1079,12487,1088,12484,1091,12480e" filled="t" fillcolor="#000000" stroked="f">
                <v:path arrowok="t"/>
                <v:fill/>
              </v:shape>
              <v:shape style="position:absolute;left:777;top:12366;width:631;height:121" coordorigin="777,12366" coordsize="631,121" path="m1068,12366l1052,12366,1044,12369,1031,12381,1028,12388,1028,12401,1072,12439,1078,12443,1083,12447,1086,12450,1089,12456,1090,12458,1090,12466,1088,12471,1079,12478,1074,12480,1092,12480,1101,12471,1105,12463,1105,12450,1104,12446,1099,12437,1096,12434,1092,12431,1089,12427,1081,12423,1057,12410,1049,12404,1045,12400,1043,12397,1042,12394,1042,12386,1043,12382,1051,12375,1056,12373,1097,12373,1087,12373,1084,12372,1074,12368,1068,12366e" filled="t" fillcolor="#000000" stroked="f">
                <v:path arrowok="t"/>
                <v:fill/>
              </v:shape>
              <v:shape style="position:absolute;left:777;top:12366;width:631;height:121" coordorigin="777,12366" coordsize="631,121" path="m1097,12373l1067,12373,1072,12374,1082,12380,1086,12383,1091,12392,1093,12398,1094,12406,1097,12406,1097,12373e" filled="t" fillcolor="#000000" stroked="f">
                <v:path arrowok="t"/>
                <v:fill/>
              </v:shape>
              <v:shape style="position:absolute;left:777;top:12366;width:631;height:121" coordorigin="777,12366" coordsize="631,121" path="m1097,12366l1094,12366,1093,12369,1093,12370,1091,12372,1090,12373,1097,12373,1097,12366e" filled="t" fillcolor="#000000" stroked="f">
                <v:path arrowok="t"/>
                <v:fill/>
              </v:shape>
              <v:shape style="position:absolute;left:777;top:12366;width:631;height:121" coordorigin="777,12366" coordsize="631,121" path="m1168,12481l1119,12481,1119,12484,1168,12484,1168,12481e" filled="t" fillcolor="#000000" stroked="f">
                <v:path arrowok="t"/>
                <v:fill/>
              </v:shape>
              <v:shape style="position:absolute;left:777;top:12366;width:631;height:121" coordorigin="777,12366" coordsize="631,121" path="m1159,12372l1126,12372,1128,12373,1131,12374,1135,12471,1135,12475,1131,12480,1128,12481,1161,12481,1152,12382,1152,12378,1156,12373,1159,12372e" filled="t" fillcolor="#000000" stroked="f">
                <v:path arrowok="t"/>
                <v:fill/>
              </v:shape>
              <v:shape style="position:absolute;left:777;top:12366;width:631;height:121" coordorigin="777,12366" coordsize="631,121" path="m1168,12369l1119,12369,1119,12372,1168,12372,1168,12369e" filled="t" fillcolor="#000000" stroked="f">
                <v:path arrowok="t"/>
                <v:fill/>
              </v:shape>
              <v:shape style="position:absolute;left:777;top:12366;width:631;height:121" coordorigin="777,12366" coordsize="631,121" path="m1246,12366l1227,12366,1217,12369,1179,12417,1180,12435,1184,12453,1197,12473,1214,12483,1235,12487,1246,12487,1255,12484,1263,12479,1233,12479,1225,12477,1212,12469,1207,12463,1200,12448,1199,12439,1199,12416,1232,12372,1263,12372,1255,12368,1246,12366e" filled="t" fillcolor="#000000" stroked="f">
                <v:path arrowok="t"/>
                <v:fill/>
              </v:shape>
              <v:shape style="position:absolute;left:777;top:12366;width:631;height:121" coordorigin="777,12366" coordsize="631,121" path="m1281,12455l1274,12465,1267,12471,1256,12478,1249,12479,1263,12479,1271,12475,1277,12467,1283,12457,1281,12455e" filled="t" fillcolor="#000000" stroked="f">
                <v:path arrowok="t"/>
                <v:fill/>
              </v:shape>
              <v:shape style="position:absolute;left:777;top:12366;width:631;height:121" coordorigin="777,12366" coordsize="631,121" path="m1263,12372l1248,12372,1256,12375,1269,12385,1274,12394,1278,12405,1281,12405,1278,12374,1267,12374,1265,12373,1263,12372e" filled="t" fillcolor="#000000" stroked="f">
                <v:path arrowok="t"/>
                <v:fill/>
              </v:shape>
              <v:shape style="position:absolute;left:777;top:12366;width:631;height:121" coordorigin="777,12366" coordsize="631,121" path="m1278,12366l1275,12366,1274,12369,1273,12371,1272,12372,1271,12374,1269,12374,1278,12374,1278,12366e" filled="t" fillcolor="#000000" stroked="f">
                <v:path arrowok="t"/>
                <v:fill/>
              </v:shape>
              <v:shape style="position:absolute;left:777;top:12366;width:631;height:121" coordorigin="777,12366" coordsize="631,121" path="m1353,12366l1298,12415,1298,12442,1306,12459,1322,12478,1339,12484,1365,12485,1374,12481,1342,12481,1333,12477,1323,12463,1317,12446,1315,12421,1319,12400,1327,12384,1333,12376,1341,12372,1377,12372,1373,12370,1353,12366e" filled="t" fillcolor="#000000" stroked="f">
                <v:path arrowok="t"/>
                <v:fill/>
              </v:shape>
              <v:shape style="position:absolute;left:777;top:12366;width:631;height:121" coordorigin="777,12366" coordsize="631,121" path="m1377,12372l1363,12372,1371,12376,1381,12389,1387,12406,1389,12430,1386,12452,1379,12468,1372,12477,1363,12481,1374,12481,1381,12477,1400,12459,1406,12442,1408,12417,1403,12398,1390,12381,1377,12372e" filled="t" fillcolor="#000000" stroked="f">
                <v:path arrowok="t"/>
                <v:fill/>
              </v:shape>
            </v:group>
            <v:group style="position:absolute;left:777;top:12000;width:591;height:121" coordorigin="777,12000" coordsize="591,121">
              <v:shape style="position:absolute;left:777;top:12000;width:591;height:121" coordorigin="777,12000" coordsize="591,121" path="m836,12003l777,12003,777,12006,786,12006,789,12007,793,12012,794,12016,794,12104,793,12109,790,12114,786,12115,777,12115,777,12118,845,12118,854,12117,867,12112,823,12112,817,12111,810,12110,810,12063,812,12062,814,12062,833,12062,864,12062,863,12061,855,12059,862,12057,863,12056,834,12056,820,12056,815,12055,812,12055,810,12055,810,12010,815,12009,820,12009,861,12009,858,12007,844,12004,836,12003e" filled="t" fillcolor="#000000" stroked="f">
                <v:path arrowok="t"/>
                <v:fill/>
              </v:shape>
              <v:shape style="position:absolute;left:777;top:12000;width:591;height:121" coordorigin="777,12000" coordsize="591,121" path="m864,12062l833,12062,840,12063,851,12068,855,12071,860,12079,861,12084,861,12095,858,12101,848,12110,840,12112,867,12112,872,12108,879,12098,881,12092,881,12079,878,12073,869,12064,864,12062e" filled="t" fillcolor="#000000" stroked="f">
                <v:path arrowok="t"/>
                <v:fill/>
              </v:shape>
              <v:shape style="position:absolute;left:777;top:12000;width:591;height:121" coordorigin="777,12000" coordsize="591,121" path="m861,12009l836,12009,844,12011,855,12020,858,12026,858,12037,834,12056,863,12056,867,12054,874,12045,876,12039,876,12027,873,12021,864,12011,861,12009e" filled="t" fillcolor="#000000" stroked="f">
                <v:path arrowok="t"/>
                <v:fill/>
              </v:shape>
              <v:shape style="position:absolute;left:777;top:12000;width:591;height:121" coordorigin="777,12000" coordsize="591,121" path="m932,12006l900,12006,903,12007,907,12012,908,12016,908,12083,909,12092,941,12121,965,12121,974,12119,982,12114,949,12114,944,12113,925,12078,925,12016,925,12013,927,12010,929,12007,932,12006e" filled="t" fillcolor="#000000" stroked="f">
                <v:path arrowok="t"/>
                <v:fill/>
              </v:shape>
              <v:shape style="position:absolute;left:777;top:12000;width:591;height:121" coordorigin="777,12000" coordsize="591,121" path="m1006,12006l982,12006,986,12007,988,12010,989,12012,990,12016,990,12083,962,12114,982,12114,998,12018,999,12013,1000,12012,1002,12008,1006,12006e" filled="t" fillcolor="#000000" stroked="f">
                <v:path arrowok="t"/>
                <v:fill/>
              </v:shape>
              <v:shape style="position:absolute;left:777;top:12000;width:591;height:121" coordorigin="777,12000" coordsize="591,121" path="m941,12003l891,12003,891,12006,941,12006,941,12003e" filled="t" fillcolor="#000000" stroked="f">
                <v:path arrowok="t"/>
                <v:fill/>
              </v:shape>
              <v:shape style="position:absolute;left:777;top:12000;width:591;height:121" coordorigin="777,12000" coordsize="591,121" path="m1015,12003l974,12003,974,12006,1015,12006,1015,12003e" filled="t" fillcolor="#000000" stroked="f">
                <v:path arrowok="t"/>
                <v:fill/>
              </v:shape>
              <v:shape style="position:absolute;left:777;top:12000;width:591;height:121" coordorigin="777,12000" coordsize="591,121" path="m1109,12003l1020,12003,1020,12006,1029,12006,1032,12007,1034,12010,1036,12011,1036,12016,1036,12105,1036,12107,1035,12111,1034,12112,1032,12113,1029,12114,1027,12115,1020,12115,1020,12118,1109,12118,1111,12112,1059,12112,1057,12112,1053,12061,1099,12061,1099,12055,1053,12055,1053,12009,1109,12009,1109,12003e" filled="t" fillcolor="#000000" stroked="f">
                <v:path arrowok="t"/>
                <v:fill/>
              </v:shape>
              <v:shape style="position:absolute;left:777;top:12000;width:591;height:121" coordorigin="777,12000" coordsize="591,121" path="m1119,12089l1116,12089,1112,12096,1108,12102,1088,12112,1111,12112,1119,12089e" filled="t" fillcolor="#000000" stroked="f">
                <v:path arrowok="t"/>
                <v:fill/>
              </v:shape>
              <v:shape style="position:absolute;left:777;top:12000;width:591;height:121" coordorigin="777,12000" coordsize="591,121" path="m1099,12061l1083,12061,1087,12062,1091,12064,1093,12065,1095,12069,1096,12073,1096,12078,1099,12078,1099,12061e" filled="t" fillcolor="#000000" stroked="f">
                <v:path arrowok="t"/>
                <v:fill/>
              </v:shape>
              <v:shape style="position:absolute;left:777;top:12000;width:591;height:121" coordorigin="777,12000" coordsize="591,121" path="m1099,12038l1096,12038,1096,12045,1094,12049,1089,12054,1085,12055,1099,12055,1099,12038e" filled="t" fillcolor="#000000" stroked="f">
                <v:path arrowok="t"/>
                <v:fill/>
              </v:shape>
              <v:shape style="position:absolute;left:777;top:12000;width:591;height:121" coordorigin="777,12000" coordsize="591,121" path="m1109,12009l1090,12009,1094,12010,1097,12010,1107,12028,1110,12028,1109,12009e" filled="t" fillcolor="#000000" stroked="f">
                <v:path arrowok="t"/>
                <v:fill/>
              </v:shape>
              <v:shape style="position:absolute;left:777;top:12000;width:591;height:121" coordorigin="777,12000" coordsize="591,121" path="m1172,12027l1151,12027,1227,12120,1230,12120,1230,12089,1223,12089,1172,12027e" filled="t" fillcolor="#000000" stroked="f">
                <v:path arrowok="t"/>
                <v:fill/>
              </v:shape>
              <v:shape style="position:absolute;left:777;top:12000;width:591;height:121" coordorigin="777,12000" coordsize="591,121" path="m1167,12115l1127,12115,1127,12118,1167,12118,1167,12115e" filled="t" fillcolor="#000000" stroked="f">
                <v:path arrowok="t"/>
                <v:fill/>
              </v:shape>
              <v:shape style="position:absolute;left:777;top:12000;width:591;height:121" coordorigin="777,12000" coordsize="591,121" path="m1152,12003l1121,12003,1121,12006,1124,12006,1126,12006,1143,12018,1143,12105,1143,12109,1139,12114,1136,12115,1159,12115,1155,12114,1153,12112,1152,12110,1151,12105,1151,12027,1172,12027,1152,12003e" filled="t" fillcolor="#000000" stroked="f">
                <v:path arrowok="t"/>
                <v:fill/>
              </v:shape>
              <v:shape style="position:absolute;left:777;top:12000;width:591;height:121" coordorigin="777,12000" coordsize="591,121" path="m1237,12006l1215,12006,1218,12007,1222,12011,1223,12016,1223,12089,1230,12089,1230,12016,1231,12012,1234,12007,1237,12006e" filled="t" fillcolor="#000000" stroked="f">
                <v:path arrowok="t"/>
                <v:fill/>
              </v:shape>
              <v:shape style="position:absolute;left:777;top:12000;width:591;height:121" coordorigin="777,12000" coordsize="591,121" path="m1246,12003l1206,12003,1206,12006,1246,12006,1246,12003e" filled="t" fillcolor="#000000" stroked="f">
                <v:path arrowok="t"/>
                <v:fill/>
              </v:shape>
              <v:shape style="position:absolute;left:777;top:12000;width:591;height:121" coordorigin="777,12000" coordsize="591,121" path="m1313,12000l1257,12049,1257,12076,1265,12094,1281,12112,1299,12118,1324,12119,1333,12115,1301,12115,1293,12111,1282,12097,1276,12080,1275,12055,1278,12034,1286,12018,1292,12010,1301,12006,1336,12006,1332,12004,1313,12000e" filled="t" fillcolor="#000000" stroked="f">
                <v:path arrowok="t"/>
                <v:fill/>
              </v:shape>
              <v:shape style="position:absolute;left:777;top:12000;width:591;height:121" coordorigin="777,12000" coordsize="591,121" path="m1336,12006l1322,12006,1331,12010,1340,12023,1346,12040,1349,12064,1346,12087,1338,12102,1331,12111,1322,12115,1333,12115,1341,12111,1359,12093,1366,12076,1368,12051,1362,12032,1350,12015,1336,12006e" filled="t" fillcolor="#000000" stroked="f">
                <v:path arrowok="t"/>
                <v:fill/>
              </v:shape>
              <v:shape style="position:absolute;left:770;top:11627;width:1055;height:136" type="#_x0000_t75">
                <v:imagedata r:id="rId142" o:title=""/>
              </v:shape>
              <v:shape style="position:absolute;left:5318;top:11105;width:2378;height:1480" type="#_x0000_t75">
                <v:imagedata r:id="rId143" o:title=""/>
              </v:shape>
            </v:group>
            <v:group style="position:absolute;left:5493;top:12341;width:374;height:120" coordorigin="5493,12341" coordsize="374,120">
              <v:shape style="position:absolute;left:5493;top:12341;width:374;height:120" coordorigin="5493,12341" coordsize="374,120" path="m5548,12341l5493,12390,5493,12417,5501,12435,5517,12453,5534,12459,5560,12460,5569,12456,5537,12456,5529,12452,5518,12438,5512,12421,5510,12396,5514,12375,5522,12359,5528,12351,5536,12347,5572,12347,5568,12345,5548,12341e" filled="t" fillcolor="#000000" stroked="f">
                <v:path arrowok="t"/>
                <v:fill/>
              </v:shape>
              <v:shape style="position:absolute;left:5493;top:12341;width:374;height:120" coordorigin="5493,12341" coordsize="374,120" path="m5572,12347l5558,12347,5566,12351,5576,12364,5582,12381,5584,12405,5581,12427,5574,12443,5567,12452,5558,12456,5569,12456,5576,12452,5595,12434,5602,12417,5603,12392,5598,12373,5585,12356,5572,12347e" filled="t" fillcolor="#000000" stroked="f">
                <v:path arrowok="t"/>
                <v:fill/>
              </v:shape>
              <v:shape style="position:absolute;left:5493;top:12341;width:374;height:120" coordorigin="5493,12341" coordsize="374,120" path="m5639,12387l5625,12387,5625,12446,5637,12461,5644,12461,5647,12459,5655,12453,5656,12451,5644,12451,5642,12450,5641,12448,5639,12446,5639,12444,5639,12387e" filled="t" fillcolor="#000000" stroked="f">
                <v:path arrowok="t"/>
                <v:fill/>
              </v:shape>
              <v:shape style="position:absolute;left:5493;top:12341;width:374;height:120" coordorigin="5493,12341" coordsize="374,120" path="m5659,12444l5656,12444,5655,12446,5654,12448,5650,12450,5648,12451,5656,12451,5657,12449,5659,12444e" filled="t" fillcolor="#000000" stroked="f">
                <v:path arrowok="t"/>
                <v:fill/>
              </v:shape>
              <v:shape style="position:absolute;left:5493;top:12341;width:374;height:120" coordorigin="5493,12341" coordsize="374,120" path="m5639,12356l5636,12356,5634,12361,5632,12365,5612,12384,5612,12387,5657,12387,5657,12381,5639,12381,5639,12356e" filled="t" fillcolor="#000000" stroked="f">
                <v:path arrowok="t"/>
                <v:fill/>
              </v:shape>
              <v:shape style="position:absolute;left:5493;top:12341;width:374;height:120" coordorigin="5493,12341" coordsize="374,120" path="m5701,12456l5661,12456,5661,12459,5701,12459,5701,12456e" filled="t" fillcolor="#000000" stroked="f">
                <v:path arrowok="t"/>
                <v:fill/>
              </v:shape>
              <v:shape style="position:absolute;left:5493;top:12341;width:374;height:120" coordorigin="5493,12341" coordsize="374,120" path="m5687,12390l5669,12390,5670,12391,5672,12392,5672,12394,5673,12396,5673,12449,5672,12452,5671,12453,5668,12456,5665,12456,5698,12456,5687,12445,5687,12404,5690,12398,5691,12396,5687,12396,5687,12390e" filled="t" fillcolor="#000000" stroked="f">
                <v:path arrowok="t"/>
                <v:fill/>
              </v:shape>
              <v:shape style="position:absolute;left:5493;top:12341;width:374;height:120" coordorigin="5493,12341" coordsize="374,120" path="m5711,12379l5701,12379,5694,12385,5687,12396,5691,12396,5693,12394,5697,12391,5698,12390,5718,12390,5718,12386,5717,12384,5713,12380,5711,12379e" filled="t" fillcolor="#000000" stroked="f">
                <v:path arrowok="t"/>
                <v:fill/>
              </v:shape>
              <v:shape style="position:absolute;left:5493;top:12341;width:374;height:120" coordorigin="5493,12341" coordsize="374,120" path="m5718,12390l5700,12390,5702,12391,5707,12395,5709,12396,5713,12396,5715,12396,5718,12392,5718,12391,5718,12390e" filled="t" fillcolor="#000000" stroked="f">
                <v:path arrowok="t"/>
                <v:fill/>
              </v:shape>
              <v:shape style="position:absolute;left:5493;top:12341;width:374;height:120" coordorigin="5493,12341" coordsize="374,120" path="m5687,12379l5684,12379,5660,12388,5661,12392,5663,12391,5665,12390,5687,12390,5687,12379e" filled="t" fillcolor="#000000" stroked="f">
                <v:path arrowok="t"/>
                <v:fill/>
              </v:shape>
              <v:shape style="position:absolute;left:5493;top:12341;width:374;height:120" coordorigin="5493,12341" coordsize="374,120" path="m5773,12379l5754,12379,5748,12381,5737,12387,5732,12393,5725,12407,5723,12414,5723,12431,5726,12440,5739,12457,5748,12462,5767,12462,5774,12460,5781,12456,5756,12456,5750,12451,5741,12435,5739,12426,5739,12407,5740,12401,5744,12392,5746,12389,5752,12385,5755,12384,5783,12384,5782,12383,5773,12379e" filled="t" fillcolor="#000000" stroked="f">
                <v:path arrowok="t"/>
                <v:fill/>
              </v:shape>
              <v:shape style="position:absolute;left:5493;top:12341;width:374;height:120" coordorigin="5493,12341" coordsize="374,120" path="m5783,12384l5765,12384,5770,12387,5774,12393,5780,12401,5783,12411,5783,12436,5781,12444,5777,12449,5774,12453,5769,12456,5781,12456,5785,12453,5790,12447,5797,12433,5798,12426,5798,12409,5795,12400,5789,12392,5783,12384e" filled="t" fillcolor="#000000" stroked="f">
                <v:path arrowok="t"/>
                <v:fill/>
              </v:shape>
              <v:shape style="position:absolute;left:5493;top:12341;width:374;height:120" coordorigin="5493,12341" coordsize="374,120" path="m5854,12458l5821,12458,5822,12459,5824,12459,5830,12461,5835,12462,5847,12462,5853,12459,5854,12458e" filled="t" fillcolor="#000000" stroked="f">
                <v:path arrowok="t"/>
                <v:fill/>
              </v:shape>
              <v:shape style="position:absolute;left:5493;top:12341;width:374;height:120" coordorigin="5493,12341" coordsize="374,120" path="m5816,12433l5813,12433,5813,12460,5816,12460,5817,12459,5818,12458,5854,12458,5856,12457,5835,12457,5830,12455,5821,12447,5818,12441,5816,12433e" filled="t" fillcolor="#000000" stroked="f">
                <v:path arrowok="t"/>
                <v:fill/>
              </v:shape>
              <v:shape style="position:absolute;left:5493;top:12341;width:374;height:120" coordorigin="5493,12341" coordsize="374,120" path="m5840,12379l5830,12379,5824,12381,5815,12390,5813,12395,5813,12407,5814,12411,5819,12417,5825,12421,5841,12429,5847,12432,5852,12438,5854,12441,5854,12448,5852,12451,5848,12455,5844,12457,5856,12457,5864,12451,5866,12445,5866,12429,5861,12421,5831,12407,5828,12405,5826,12402,5824,12400,5823,12397,5823,12391,5824,12389,5829,12385,5832,12384,5860,12384,5860,12382,5853,12382,5851,12382,5844,12380,5840,12379e" filled="t" fillcolor="#000000" stroked="f">
                <v:path arrowok="t"/>
                <v:fill/>
              </v:shape>
              <v:shape style="position:absolute;left:5493;top:12341;width:374;height:120" coordorigin="5493,12341" coordsize="374,120" path="m5860,12384l5842,12384,5846,12385,5849,12388,5853,12391,5855,12397,5858,12405,5860,12405,5860,12384e" filled="t" fillcolor="#000000" stroked="f">
                <v:path arrowok="t"/>
                <v:fill/>
              </v:shape>
              <v:shape style="position:absolute;left:5493;top:12341;width:374;height:120" coordorigin="5493,12341" coordsize="374,120" path="m5860,12379l5858,12379,5857,12380,5856,12381,5855,12382,5855,12382,5860,12382,5860,12379e" filled="t" fillcolor="#000000" stroked="f">
                <v:path arrowok="t"/>
                <v:fill/>
              </v:shape>
              <v:shape style="position:absolute;left:5480;top:11965;width:692;height:138" type="#_x0000_t75">
                <v:imagedata r:id="rId144" o:title=""/>
              </v:shape>
              <v:shape style="position:absolute;left:5481;top:11233;width:1271;height:139" type="#_x0000_t75">
                <v:imagedata r:id="rId145" o:title=""/>
              </v:shape>
            </v:group>
            <v:group style="position:absolute;left:9707;top:12341;width:374;height:120" coordorigin="9707,12341" coordsize="374,120">
              <v:shape style="position:absolute;left:9707;top:12341;width:374;height:120" coordorigin="9707,12341" coordsize="374,120" path="m9763,12341l9708,12390,9707,12417,9715,12435,9732,12453,9749,12459,9775,12460,9784,12456,9751,12456,9743,12452,9733,12438,9727,12421,9725,12396,9728,12375,9737,12359,9743,12351,9751,12347,9787,12347,9783,12345,9763,12341e" filled="t" fillcolor="#000000" stroked="f">
                <v:path arrowok="t"/>
                <v:fill/>
              </v:shape>
              <v:shape style="position:absolute;left:9707;top:12341;width:374;height:120" coordorigin="9707,12341" coordsize="374,120" path="m9787,12347l9773,12347,9781,12351,9791,12364,9797,12381,9799,12405,9796,12427,9788,12443,9781,12452,9772,12456,9784,12456,9791,12452,9810,12434,9816,12417,9818,12392,9813,12373,9800,12356,9787,12347e" filled="t" fillcolor="#000000" stroked="f">
                <v:path arrowok="t"/>
                <v:fill/>
              </v:shape>
              <v:shape style="position:absolute;left:9707;top:12341;width:374;height:120" coordorigin="9707,12341" coordsize="374,120" path="m9853,12387l9839,12387,9840,12446,9852,12461,9858,12461,9862,12459,9869,12453,9871,12451,9859,12451,9857,12450,9856,12448,9854,12446,9854,12444,9853,12387e" filled="t" fillcolor="#000000" stroked="f">
                <v:path arrowok="t"/>
                <v:fill/>
              </v:shape>
              <v:shape style="position:absolute;left:9707;top:12341;width:374;height:120" coordorigin="9707,12341" coordsize="374,120" path="m9874,12444l9871,12444,9870,12446,9868,12448,9865,12450,9863,12451,9871,12451,9872,12449,9874,12444e" filled="t" fillcolor="#000000" stroked="f">
                <v:path arrowok="t"/>
                <v:fill/>
              </v:shape>
              <v:shape style="position:absolute;left:9707;top:12341;width:374;height:120" coordorigin="9707,12341" coordsize="374,120" path="m9853,12356l9851,12356,9849,12361,9847,12365,9827,12384,9827,12387,9872,12387,9872,12381,9853,12381,9853,12356e" filled="t" fillcolor="#000000" stroked="f">
                <v:path arrowok="t"/>
                <v:fill/>
              </v:shape>
              <v:shape style="position:absolute;left:9707;top:12341;width:374;height:120" coordorigin="9707,12341" coordsize="374,120" path="m9916,12456l9876,12456,9876,12459,9916,12459,9916,12456e" filled="t" fillcolor="#000000" stroked="f">
                <v:path arrowok="t"/>
                <v:fill/>
              </v:shape>
              <v:shape style="position:absolute;left:9707;top:12341;width:374;height:120" coordorigin="9707,12341" coordsize="374,120" path="m9902,12390l9883,12390,9885,12391,9887,12392,9887,12394,9888,12396,9888,12449,9887,12452,9886,12453,9883,12456,9880,12456,9912,12456,9902,12445,9902,12404,9905,12398,9906,12396,9902,12396,9902,12390e" filled="t" fillcolor="#000000" stroked="f">
                <v:path arrowok="t"/>
                <v:fill/>
              </v:shape>
              <v:shape style="position:absolute;left:9707;top:12341;width:374;height:120" coordorigin="9707,12341" coordsize="374,120" path="m9925,12379l9915,12379,9909,12385,9902,12396,9906,12396,9908,12394,9911,12391,9912,12390,9933,12390,9933,12386,9932,12384,9930,12382,9928,12380,9925,12379e" filled="t" fillcolor="#000000" stroked="f">
                <v:path arrowok="t"/>
                <v:fill/>
              </v:shape>
              <v:shape style="position:absolute;left:9707;top:12341;width:374;height:120" coordorigin="9707,12341" coordsize="374,120" path="m9933,12390l9915,12390,9916,12391,9921,12395,9924,12396,9928,12396,9929,12396,9932,12392,9933,12391,9933,12390e" filled="t" fillcolor="#000000" stroked="f">
                <v:path arrowok="t"/>
                <v:fill/>
              </v:shape>
              <v:shape style="position:absolute;left:9707;top:12341;width:374;height:120" coordorigin="9707,12341" coordsize="374,120" path="m9902,12379l9899,12379,9875,12388,9876,12392,9878,12391,9880,12390,9902,12390,9902,12379e" filled="t" fillcolor="#000000" stroked="f">
                <v:path arrowok="t"/>
                <v:fill/>
              </v:shape>
              <v:shape style="position:absolute;left:9707;top:12341;width:374;height:120" coordorigin="9707,12341" coordsize="374,120" path="m9987,12379l9969,12379,9963,12381,9951,12387,9947,12393,9940,12407,9938,12414,9938,12431,9941,12440,9954,12457,9963,12462,9982,12462,9988,12460,9995,12456,9971,12456,9965,12451,9956,12435,9954,12426,9954,12407,9955,12401,9958,12392,9961,12389,9967,12385,9970,12384,9998,12384,9997,12383,9987,12379e" filled="t" fillcolor="#000000" stroked="f">
                <v:path arrowok="t"/>
                <v:fill/>
              </v:shape>
              <v:shape style="position:absolute;left:9707;top:12341;width:374;height:120" coordorigin="9707,12341" coordsize="374,120" path="m9998,12384l9979,12384,9984,12387,9988,12393,9994,12401,9997,12411,9997,12436,9996,12444,9992,12449,9988,12453,9984,12456,9995,12456,10000,12453,10005,12447,10012,12433,10013,12426,10013,12409,10010,12400,10004,12392,9998,12384e" filled="t" fillcolor="#000000" stroked="f">
                <v:path arrowok="t"/>
                <v:fill/>
              </v:shape>
              <v:shape style="position:absolute;left:9707;top:12341;width:374;height:120" coordorigin="9707,12341" coordsize="374,120" path="m10069,12458l10035,12458,10037,12459,10039,12459,10045,12461,10050,12462,10062,12462,10068,12459,10069,12458e" filled="t" fillcolor="#000000" stroked="f">
                <v:path arrowok="t"/>
                <v:fill/>
              </v:shape>
              <v:shape style="position:absolute;left:9707;top:12341;width:374;height:120" coordorigin="9707,12341" coordsize="374,120" path="m10031,12433l10028,12433,10028,12460,10031,12460,10032,12459,10033,12458,10069,12458,10071,12457,10050,12457,10045,12455,10036,12447,10033,12441,10031,12433e" filled="t" fillcolor="#000000" stroked="f">
                <v:path arrowok="t"/>
                <v:fill/>
              </v:shape>
              <v:shape style="position:absolute;left:9707;top:12341;width:374;height:120" coordorigin="9707,12341" coordsize="374,120" path="m10055,12379l10045,12379,10039,12381,10030,12390,10028,12395,10028,12407,10029,12411,10034,12417,10040,12421,10056,12429,10062,12432,10067,12438,10068,12441,10068,12448,10067,12451,10062,12455,10059,12457,10071,12457,10078,12451,10081,12445,10081,12429,10075,12421,10046,12407,10042,12405,10041,12402,10039,12400,10038,12397,10038,12391,10039,12389,10044,12385,10047,12384,10075,12384,10075,12382,10068,12382,10066,12382,10058,12380,10055,12379e" filled="t" fillcolor="#000000" stroked="f">
                <v:path arrowok="t"/>
                <v:fill/>
              </v:shape>
              <v:shape style="position:absolute;left:9707;top:12341;width:374;height:120" coordorigin="9707,12341" coordsize="374,120" path="m10075,12384l10056,12384,10061,12385,10064,12388,10067,12391,10070,12397,10072,12405,10075,12405,10075,12384e" filled="t" fillcolor="#000000" stroked="f">
                <v:path arrowok="t"/>
                <v:fill/>
              </v:shape>
              <v:shape style="position:absolute;left:9707;top:12341;width:374;height:120" coordorigin="9707,12341" coordsize="374,120" path="m10075,12379l10072,12379,10072,12380,10071,12381,10070,12382,10069,12382,10075,12382,10075,12379e" filled="t" fillcolor="#000000" stroked="f">
                <v:path arrowok="t"/>
                <v:fill/>
              </v:shape>
              <v:shape style="position:absolute;left:8168;top:11105;width:2741;height:1480" type="#_x0000_t75">
                <v:imagedata r:id="rId146" o:title=""/>
              </v:shape>
            </v:group>
            <v:group style="position:absolute;left:9705;top:11606;width:376;height:123" coordorigin="9705,11606" coordsize="376,123">
              <v:shape style="position:absolute;left:9705;top:11606;width:376;height:123" coordorigin="9705,11606" coordsize="376,123" path="m9777,11724l9728,11724,9728,11728,9777,11728,9777,11724e" filled="t" fillcolor="#000000" stroked="f">
                <v:path arrowok="t"/>
                <v:fill/>
              </v:shape>
              <v:shape style="position:absolute;left:9705;top:11606;width:376;height:123" coordorigin="9705,11606" coordsize="376,123" path="m9761,11619l9745,11619,9744,11715,9744,11718,9741,11723,9737,11724,9769,11724,9765,11723,9763,11721,9762,11719,9761,11715,9761,11619e" filled="t" fillcolor="#000000" stroked="f">
                <v:path arrowok="t"/>
                <v:fill/>
              </v:shape>
              <v:shape style="position:absolute;left:9705;top:11606;width:376;height:123" coordorigin="9705,11606" coordsize="376,123" path="m9800,11612l9706,11612,9705,11639,9708,11639,9708,11634,9710,11630,9725,11619,9801,11619,9800,11612e" filled="t" fillcolor="#000000" stroked="f">
                <v:path arrowok="t"/>
                <v:fill/>
              </v:shape>
              <v:shape style="position:absolute;left:9705;top:11606;width:376;height:123" coordorigin="9705,11606" coordsize="376,123" path="m9801,11619l9782,11619,9786,11620,9792,11623,9794,11626,9797,11631,9798,11634,9798,11639,9802,11639,9801,11619e" filled="t" fillcolor="#000000" stroked="f">
                <v:path arrowok="t"/>
                <v:fill/>
              </v:shape>
              <v:shape style="position:absolute;left:9705;top:11606;width:376;height:123" coordorigin="9705,11606" coordsize="376,123" path="m9857,11647l9838,11647,9829,11651,9822,11658,9816,11666,9812,11676,9812,11702,9816,11712,9829,11726,9837,11730,9855,11730,9862,11727,9872,11716,9845,11716,9838,11713,9827,11700,9824,11690,9824,11679,9878,11679,9878,11674,9824,11674,9825,11667,9827,11662,9835,11655,9839,11653,9867,11653,9864,11650,9857,11647e" filled="t" fillcolor="#000000" stroked="f">
                <v:path arrowok="t"/>
                <v:fill/>
              </v:shape>
              <v:shape style="position:absolute;left:9705;top:11606;width:376;height:123" coordorigin="9705,11606" coordsize="376,123" path="m9876,11697l9873,11704,9870,11709,9862,11715,9858,11716,9872,11716,9874,11714,9877,11707,9878,11699,9876,11697e" filled="t" fillcolor="#000000" stroked="f">
                <v:path arrowok="t"/>
                <v:fill/>
              </v:shape>
              <v:shape style="position:absolute;left:9705;top:11606;width:376;height:123" coordorigin="9705,11606" coordsize="376,123" path="m9867,11653l9847,11653,9849,11654,9855,11658,9857,11660,9860,11665,9860,11669,9860,11674,9878,11674,9878,11669,9875,11662,9867,11653e" filled="t" fillcolor="#000000" stroked="f">
                <v:path arrowok="t"/>
                <v:fill/>
              </v:shape>
              <v:shape style="position:absolute;left:9705;top:11606;width:376;height:123" coordorigin="9705,11606" coordsize="376,123" path="m9924,11724l9885,11724,9885,11728,9924,11728,9924,11724e" filled="t" fillcolor="#000000" stroked="f">
                <v:path arrowok="t"/>
                <v:fill/>
              </v:shape>
              <v:shape style="position:absolute;left:9705;top:11606;width:376;height:123" coordorigin="9705,11606" coordsize="376,123" path="m9969,11724l9931,11724,9931,11728,9969,11728,9969,11724e" filled="t" fillcolor="#000000" stroked="f">
                <v:path arrowok="t"/>
                <v:fill/>
              </v:shape>
              <v:shape style="position:absolute;left:9705;top:11606;width:376;height:123" coordorigin="9705,11606" coordsize="376,123" path="m9911,11659l9892,11659,9894,11659,9895,11660,9896,11662,9897,11666,9897,11669,9897,11716,9896,11719,9894,11723,9891,11724,9920,11724,9911,11669,9916,11664,9911,11664,9911,11659e" filled="t" fillcolor="#000000" stroked="f">
                <v:path arrowok="t"/>
                <v:fill/>
              </v:shape>
              <v:shape style="position:absolute;left:9705;top:11606;width:376;height:123" coordorigin="9705,11606" coordsize="376,123" path="m9954,11658l9936,11658,9939,11659,9941,11662,9942,11666,9943,11670,9943,11717,9943,11720,9942,11722,9939,11724,9936,11724,9966,11724,9957,11669,9957,11664,9954,11658e" filled="t" fillcolor="#000000" stroked="f">
                <v:path arrowok="t"/>
                <v:fill/>
              </v:shape>
              <v:shape style="position:absolute;left:9705;top:11606;width:376;height:123" coordorigin="9705,11606" coordsize="376,123" path="m9942,11647l9929,11647,9920,11653,9911,11664,9916,11664,9918,11661,9925,11658,9954,11658,9954,11656,9951,11653,9945,11648,9942,11647e" filled="t" fillcolor="#000000" stroked="f">
                <v:path arrowok="t"/>
                <v:fill/>
              </v:shape>
              <v:shape style="position:absolute;left:9705;top:11606;width:376;height:123" coordorigin="9705,11606" coordsize="376,123" path="m9911,11647l9907,11647,9884,11657,9885,11660,9887,11659,9889,11659,9911,11659,9911,11647e" filled="t" fillcolor="#000000" stroked="f">
                <v:path arrowok="t"/>
                <v:fill/>
              </v:shape>
              <v:shape style="position:absolute;left:9705;top:11606;width:376;height:123" coordorigin="9705,11606" coordsize="376,123" path="m9998,11606l9993,11606,9991,11607,9987,11611,9987,11613,9987,11617,9987,11619,9989,11621,9991,11623,9993,11624,9998,11624,10000,11623,10003,11619,10004,11617,10004,11613,10003,11611,10000,11607,9998,11606e" filled="t" fillcolor="#000000" stroked="f">
                <v:path arrowok="t"/>
                <v:fill/>
              </v:shape>
              <v:shape style="position:absolute;left:9705;top:11606;width:376;height:123" coordorigin="9705,11606" coordsize="376,123" path="m10014,11724l9976,11724,9976,11728,10014,11728,10014,11724e" filled="t" fillcolor="#000000" stroked="f">
                <v:path arrowok="t"/>
                <v:fill/>
              </v:shape>
              <v:shape style="position:absolute;left:9705;top:11606;width:376;height:123" coordorigin="9705,11606" coordsize="376,123" path="m10002,11659l9984,11659,9985,11659,9986,11660,9987,11662,9987,11663,9988,11666,9988,11671,9988,11715,9980,11724,10011,11724,10002,11715,10002,11659e" filled="t" fillcolor="#000000" stroked="f">
                <v:path arrowok="t"/>
                <v:fill/>
              </v:shape>
              <v:shape style="position:absolute;left:9705;top:11606;width:376;height:123" coordorigin="9705,11606" coordsize="376,123" path="m10002,11647l9999,11647,9975,11657,9976,11660,9979,11659,9980,11659,10002,11659,10002,11647e" filled="t" fillcolor="#000000" stroked="f">
                <v:path arrowok="t"/>
                <v:fill/>
              </v:shape>
              <v:shape style="position:absolute;left:9705;top:11606;width:376;height:123" coordorigin="9705,11606" coordsize="376,123" path="m10068,11726l10034,11726,10036,11727,10038,11727,10044,11729,10049,11730,10061,11730,10067,11728,10068,11726e" filled="t" fillcolor="#000000" stroked="f">
                <v:path arrowok="t"/>
                <v:fill/>
              </v:shape>
              <v:shape style="position:absolute;left:9705;top:11606;width:376;height:123" coordorigin="9705,11606" coordsize="376,123" path="m10030,11701l10027,11701,10027,11729,10030,11729,10031,11727,10032,11726,10068,11726,10070,11725,10049,11725,10044,11723,10035,11715,10032,11709,10030,11701e" filled="t" fillcolor="#000000" stroked="f">
                <v:path arrowok="t"/>
                <v:fill/>
              </v:shape>
              <v:shape style="position:absolute;left:9705;top:11606;width:376;height:123" coordorigin="9705,11606" coordsize="376,123" path="m10054,11647l10044,11647,10038,11649,10029,11658,10027,11663,10027,11675,10028,11679,10033,11685,10039,11689,10055,11697,10061,11701,10066,11706,10067,11709,10068,11716,10066,11719,10061,11724,10058,11725,10070,11725,10078,11719,10080,11713,10080,11697,10075,11690,10045,11675,10042,11673,10040,11671,10038,11668,10037,11666,10037,11660,10038,11657,10043,11653,10046,11652,10074,11652,10074,11650,10067,11650,10065,11650,10058,11648,10054,11647e" filled="t" fillcolor="#000000" stroked="f">
                <v:path arrowok="t"/>
                <v:fill/>
              </v:shape>
              <v:shape style="position:absolute;left:9705;top:11606;width:376;height:123" coordorigin="9705,11606" coordsize="376,123" path="m10074,11652l10056,11652,10060,11654,10063,11657,10067,11660,10069,11665,10072,11674,10074,11674,10074,11652e" filled="t" fillcolor="#000000" stroked="f">
                <v:path arrowok="t"/>
                <v:fill/>
              </v:shape>
              <v:shape style="position:absolute;left:9705;top:11606;width:376;height:123" coordorigin="9705,11606" coordsize="376,123" path="m10074,11647l10072,11647,10071,11649,10070,11649,10069,11650,10069,11650,10074,11650,10074,11647e" filled="t" fillcolor="#000000" stroked="f">
                <v:path arrowok="t"/>
                <v:fill/>
              </v:shape>
              <v:shape style="position:absolute;left:9690;top:11233;width:646;height:138" type="#_x0000_t75">
                <v:imagedata r:id="rId147" o:title=""/>
              </v:shape>
            </v:group>
            <v:group style="position:absolute;left:8337;top:11606;width:451;height:123" coordorigin="8337,11606" coordsize="451,123">
              <v:shape style="position:absolute;left:8337;top:11606;width:451;height:123" coordorigin="8337,11606" coordsize="451,123" path="m8387,11724l8337,11724,8337,11728,8387,11728,8387,11724e" filled="t" fillcolor="#000000" stroked="f">
                <v:path arrowok="t"/>
                <v:fill/>
              </v:shape>
              <v:shape style="position:absolute;left:8337;top:11606;width:451;height:123" coordorigin="8337,11606" coordsize="451,123" path="m8423,11612l8337,11612,8337,11615,8344,11615,8347,11616,8354,11627,8354,11714,8353,11718,8349,11723,8346,11724,8380,11724,8370,11671,8409,11671,8409,11664,8370,11664,8370,11618,8423,11618,8423,11612e" filled="t" fillcolor="#000000" stroked="f">
                <v:path arrowok="t"/>
                <v:fill/>
              </v:shape>
              <v:shape style="position:absolute;left:8337;top:11606;width:451;height:123" coordorigin="8337,11606" coordsize="451,123" path="m8409,11671l8395,11671,8398,11671,8402,11673,8403,11675,8405,11679,8406,11682,8406,11687,8409,11687,8409,11671e" filled="t" fillcolor="#000000" stroked="f">
                <v:path arrowok="t"/>
                <v:fill/>
              </v:shape>
              <v:shape style="position:absolute;left:8337;top:11606;width:451;height:123" coordorigin="8337,11606" coordsize="451,123" path="m8409,11648l8406,11648,8405,11654,8404,11658,8399,11663,8396,11664,8409,11664,8409,11648e" filled="t" fillcolor="#000000" stroked="f">
                <v:path arrowok="t"/>
                <v:fill/>
              </v:shape>
              <v:shape style="position:absolute;left:8337;top:11606;width:451;height:123" coordorigin="8337,11606" coordsize="451,123" path="m8423,11618l8401,11618,8406,11619,8412,11621,8414,11623,8418,11628,8420,11632,8421,11637,8424,11637,8423,11618e" filled="t" fillcolor="#000000" stroked="f">
                <v:path arrowok="t"/>
                <v:fill/>
              </v:shape>
              <v:shape style="position:absolute;left:8337;top:11606;width:451;height:123" coordorigin="8337,11606" coordsize="451,123" path="m8459,11653l8436,11653,8439,11653,8442,11654,8443,11656,8445,11658,8445,11661,8445,11708,8446,11712,8448,11720,8450,11724,8457,11729,8461,11730,8469,11730,8473,11729,8480,11725,8485,11721,8486,11719,8469,11719,8465,11718,8460,11714,8459,11709,8459,11653e" filled="t" fillcolor="#000000" stroked="f">
                <v:path arrowok="t"/>
                <v:fill/>
              </v:shape>
              <v:shape style="position:absolute;left:8337;top:11606;width:451;height:123" coordorigin="8337,11606" coordsize="451,123" path="m8506,11713l8491,11713,8491,11730,8495,11730,8519,11720,8518,11719,8510,11719,8509,11718,8507,11717,8507,11715,8506,11713e" filled="t" fillcolor="#000000" stroked="f">
                <v:path arrowok="t"/>
                <v:fill/>
              </v:shape>
              <v:shape style="position:absolute;left:8337;top:11606;width:451;height:123" coordorigin="8337,11606" coordsize="451,123" path="m8506,11649l8479,11649,8479,11653,8484,11653,8487,11654,8491,11657,8491,11660,8491,11708,8487,11713,8484,11716,8477,11719,8475,11719,8486,11719,8491,11713,8506,11713,8506,11711,8506,11707,8506,11649e" filled="t" fillcolor="#000000" stroked="f">
                <v:path arrowok="t"/>
                <v:fill/>
              </v:shape>
              <v:shape style="position:absolute;left:8337;top:11606;width:451;height:123" coordorigin="8337,11606" coordsize="451,123" path="m8517,11717l8515,11718,8513,11719,8518,11719,8517,11717e" filled="t" fillcolor="#000000" stroked="f">
                <v:path arrowok="t"/>
                <v:fill/>
              </v:shape>
              <v:shape style="position:absolute;left:8337;top:11606;width:451;height:123" coordorigin="8337,11606" coordsize="451,123" path="m8459,11649l8432,11649,8432,11653,8436,11653,8459,11653,8459,11649e" filled="t" fillcolor="#000000" stroked="f">
                <v:path arrowok="t"/>
                <v:fill/>
              </v:shape>
              <v:shape style="position:absolute;left:8337;top:11606;width:451;height:123" coordorigin="8337,11606" coordsize="451,123" path="m8491,11609l8472,11609,8463,11639,8466,11639,8491,11609e" filled="t" fillcolor="#000000" stroked="f">
                <v:path arrowok="t"/>
                <v:fill/>
              </v:shape>
              <v:shape style="position:absolute;left:8337;top:11606;width:451;height:123" coordorigin="8337,11606" coordsize="451,123" path="m8595,11618l8576,11618,8577,11618,8579,11619,8580,11621,8581,11625,8581,11630,8581,11720,8586,11723,8591,11726,8600,11729,8605,11730,8619,11730,8628,11726,8631,11724,8610,11724,8607,11723,8601,11720,8598,11718,8595,11715,8595,11668,8599,11665,8601,11663,8595,11663,8595,11618e" filled="t" fillcolor="#000000" stroked="f">
                <v:path arrowok="t"/>
                <v:fill/>
              </v:shape>
              <v:shape style="position:absolute;left:8337;top:11606;width:451;height:123" coordorigin="8337,11606" coordsize="451,123" path="m8547,11655l8533,11655,8533,11714,8546,11729,8552,11729,8556,11727,8563,11722,8565,11719,8553,11719,8551,11718,8548,11715,8548,11712,8547,11655e" filled="t" fillcolor="#000000" stroked="f">
                <v:path arrowok="t"/>
                <v:fill/>
              </v:shape>
              <v:shape style="position:absolute;left:8337;top:11606;width:451;height:123" coordorigin="8337,11606" coordsize="451,123" path="m8642,11659l8618,11659,8624,11662,8632,11673,8635,11680,8635,11701,8632,11709,8624,11721,8619,11724,8631,11724,8645,11711,8649,11699,8649,11674,8646,11664,8642,11659e" filled="t" fillcolor="#000000" stroked="f">
                <v:path arrowok="t"/>
                <v:fill/>
              </v:shape>
              <v:shape style="position:absolute;left:8337;top:11606;width:451;height:123" coordorigin="8337,11606" coordsize="451,123" path="m8568,11712l8565,11712,8564,11714,8562,11716,8559,11718,8557,11719,8565,11719,8566,11718,8568,11712e" filled="t" fillcolor="#000000" stroked="f">
                <v:path arrowok="t"/>
                <v:fill/>
              </v:shape>
              <v:shape style="position:absolute;left:8337;top:11606;width:451;height:123" coordorigin="8337,11606" coordsize="451,123" path="m8628,11647l8611,11647,8603,11652,8595,11663,8601,11663,8601,11663,8607,11660,8610,11659,8642,11659,8634,11651,8628,11647e" filled="t" fillcolor="#000000" stroked="f">
                <v:path arrowok="t"/>
                <v:fill/>
              </v:shape>
              <v:shape style="position:absolute;left:8337;top:11606;width:451;height:123" coordorigin="8337,11606" coordsize="451,123" path="m8547,11624l8545,11624,8542,11630,8541,11634,8521,11653,8521,11655,8566,11655,8566,11649,8547,11649,8547,11624e" filled="t" fillcolor="#000000" stroked="f">
                <v:path arrowok="t"/>
                <v:fill/>
              </v:shape>
              <v:shape style="position:absolute;left:8337;top:11606;width:451;height:123" coordorigin="8337,11606" coordsize="451,123" path="m8595,11606l8591,11606,8568,11616,8569,11619,8571,11618,8573,11618,8595,11618,8595,11606e" filled="t" fillcolor="#000000" stroked="f">
                <v:path arrowok="t"/>
                <v:fill/>
              </v:shape>
              <v:shape style="position:absolute;left:8337;top:11606;width:451;height:123" coordorigin="8337,11606" coordsize="451,123" path="m8711,11647l8693,11647,8687,11649,8675,11656,8671,11661,8664,11675,8662,11682,8662,11699,8665,11708,8677,11725,8687,11730,8706,11730,8712,11728,8719,11724,8695,11724,8689,11720,8680,11703,8678,11694,8678,11675,8679,11669,8682,11660,8685,11657,8691,11654,8694,11653,8722,11653,8721,11652,8711,11647e" filled="t" fillcolor="#000000" stroked="f">
                <v:path arrowok="t"/>
                <v:fill/>
              </v:shape>
              <v:shape style="position:absolute;left:8337;top:11606;width:451;height:123" coordorigin="8337,11606" coordsize="451,123" path="m8722,11653l8703,11653,8708,11655,8712,11661,8718,11669,8721,11680,8721,11705,8719,11712,8716,11717,8712,11722,8708,11724,8719,11724,8724,11721,8729,11715,8735,11701,8737,11694,8737,11677,8734,11668,8728,11661,8722,11653e" filled="t" fillcolor="#000000" stroked="f">
                <v:path arrowok="t"/>
                <v:fill/>
              </v:shape>
              <v:shape style="position:absolute;left:8337;top:11606;width:451;height:123" coordorigin="8337,11606" coordsize="451,123" path="m8788,11724l8750,11724,8750,11728,8788,11728,8788,11724e" filled="t" fillcolor="#000000" stroked="f">
                <v:path arrowok="t"/>
                <v:fill/>
              </v:shape>
              <v:shape style="position:absolute;left:8337;top:11606;width:451;height:123" coordorigin="8337,11606" coordsize="451,123" path="m8776,11618l8757,11618,8758,11618,8760,11619,8761,11621,8761,11625,8762,11715,8761,11718,8760,11721,8759,11723,8756,11724,8754,11724,8784,11724,8776,11715,8776,11618e" filled="t" fillcolor="#000000" stroked="f">
                <v:path arrowok="t"/>
                <v:fill/>
              </v:shape>
              <v:shape style="position:absolute;left:8337;top:11606;width:451;height:123" coordorigin="8337,11606" coordsize="451,123" path="m8776,11606l8772,11606,8749,11616,8750,11619,8752,11618,8754,11618,8776,11618,8776,11606e" filled="t" fillcolor="#000000" stroked="f">
                <v:path arrowok="t"/>
                <v:fill/>
              </v:shape>
              <v:shape style="position:absolute;left:8335;top:12331;width:640;height:138" type="#_x0000_t75">
                <v:imagedata r:id="rId148" o:title=""/>
              </v:shape>
              <v:shape style="position:absolute;left:8334;top:11965;width:676;height:139" type="#_x0000_t75">
                <v:imagedata r:id="rId149" o:title=""/>
              </v:shape>
            </v:group>
            <v:group style="position:absolute;left:3348;top:3209;width:393;height:393" coordorigin="3348,3209" coordsize="393,393">
              <v:shape style="position:absolute;left:3348;top:3209;width:393;height:393" coordorigin="3348,3209" coordsize="393,393" path="m3348,3602l3742,3602,3742,3209,3348,3209,3348,3602xe" filled="f" stroked="t" strokeweight=".75pt" strokecolor="#000000">
                <v:path arrowok="t"/>
              </v:shape>
            </v:group>
            <v:group style="position:absolute;left:3348;top:2417;width:393;height:393" coordorigin="3348,2417" coordsize="393,393">
              <v:shape style="position:absolute;left:3348;top:2417;width:393;height:393" coordorigin="3348,2417" coordsize="393,393" path="m3348,2810l3742,2810,3742,2417,3348,2417,3348,2810xe" filled="f" stroked="t" strokeweight=".75pt" strokecolor="#000000">
                <v:path arrowok="t"/>
              </v:shape>
              <v:shape style="position:absolute;left:770;top:4182;width:9877;height:411" type="#_x0000_t75">
                <v:imagedata r:id="rId150" o:title=""/>
              </v:shape>
            </v:group>
            <v:group style="position:absolute;left:3348;top:3597;width:393;height:393" coordorigin="3348,3597" coordsize="393,393">
              <v:shape style="position:absolute;left:3348;top:3597;width:393;height:393" coordorigin="3348,3597" coordsize="393,393" path="m3348,3990l3742,3990,3742,3597,3348,3597,3348,3990xe" filled="f" stroked="t" strokeweight=".75pt" strokecolor="#000000">
                <v:path arrowok="t"/>
              </v:shape>
            </v:group>
            <v:group style="position:absolute;left:3348;top:2818;width:393;height:393" coordorigin="3348,2818" coordsize="393,393">
              <v:shape style="position:absolute;left:3348;top:2818;width:393;height:393" coordorigin="3348,2818" coordsize="393,393" path="m3348,3211l3742,3211,3742,2818,3348,2818,3348,3211xe" filled="f" stroked="t" strokeweight=".75pt" strokecolor="#000000">
                <v:path arrowok="t"/>
              </v:shape>
            </v:group>
            <v:group style="position:absolute;left:810;top:1874;width:62;height:4" coordorigin="810,1874" coordsize="62,4">
              <v:shape style="position:absolute;left:810;top:1874;width:62;height:4" coordorigin="810,1874" coordsize="62,4" path="m810,1876l872,1876e" filled="f" stroked="t" strokeweight=".297pt" strokecolor="#000000">
                <v:path arrowok="t"/>
              </v:shape>
            </v:group>
            <v:group style="position:absolute;left:822;top:1742;width:40;height:132" coordorigin="822,1742" coordsize="40,132">
              <v:shape style="position:absolute;left:822;top:1742;width:40;height:132" coordorigin="822,1742" coordsize="40,132" path="m851,1742l831,1742,831,1862,830,1866,826,1872,822,1874,861,1874,857,1872,854,1869,852,1867,851,1862,851,1742e" filled="t" fillcolor="#000000" stroked="f">
                <v:path arrowok="t"/>
                <v:fill/>
              </v:shape>
            </v:group>
            <v:group style="position:absolute;left:781;top:1733;width:121;height:34" coordorigin="781,1733" coordsize="121,34">
              <v:shape style="position:absolute;left:781;top:1733;width:121;height:34" coordorigin="781,1733" coordsize="121,34" path="m901,1733l782,1733,781,1767,785,1767,785,1760,787,1755,807,1742,901,1742,901,1733e" filled="t" fillcolor="#000000" stroked="f">
                <v:path arrowok="t"/>
                <v:fill/>
              </v:shape>
            </v:group>
            <v:group style="position:absolute;left:878;top:1742;width:25;height:25" coordorigin="878,1742" coordsize="25,25">
              <v:shape style="position:absolute;left:878;top:1742;width:25;height:25" coordorigin="878,1742" coordsize="25,25" path="m901,1742l878,1742,883,1743,890,1747,893,1750,897,1756,898,1761,898,1767,902,1767,901,1742e" filled="t" fillcolor="#000000" stroked="f">
                <v:path arrowok="t"/>
                <v:fill/>
              </v:shape>
            </v:group>
            <v:group style="position:absolute;left:910;top:1874;width:50;height:4" coordorigin="910,1874" coordsize="50,4">
              <v:shape style="position:absolute;left:910;top:1874;width:50;height:4" coordorigin="910,1874" coordsize="50,4" path="m910,1876l961,1876e" filled="f" stroked="t" strokeweight=".2919pt" strokecolor="#000000">
                <v:path arrowok="t"/>
              </v:shape>
            </v:group>
            <v:group style="position:absolute;left:915;top:1791;width:41;height:83" coordorigin="915,1791" coordsize="41,83">
              <v:shape style="position:absolute;left:915;top:1791;width:41;height:83" coordorigin="915,1791" coordsize="41,83" path="m944,1791l920,1791,921,1792,924,1794,925,1795,926,1799,926,1865,925,1866,925,1869,923,1870,919,1873,915,1874,956,1874,944,1860,944,1808,947,1801,948,1799,944,1799,944,1791e" filled="t" fillcolor="#000000" stroked="f">
                <v:path arrowok="t"/>
                <v:fill/>
              </v:shape>
            </v:group>
            <v:group style="position:absolute;left:944;top:1777;width:39;height:22" coordorigin="944,1777" coordsize="39,22">
              <v:shape style="position:absolute;left:944;top:1777;width:39;height:22" coordorigin="944,1777" coordsize="39,22" path="m973,1777l960,1777,952,1784,944,1799,948,1799,950,1796,953,1793,955,1792,956,1791,982,1791,982,1786,981,1783,979,1780,976,1778,973,1777e" filled="t" fillcolor="#000000" stroked="f">
                <v:path arrowok="t"/>
                <v:fill/>
              </v:shape>
            </v:group>
            <v:group style="position:absolute;left:959;top:1791;width:23;height:7" coordorigin="959,1791" coordsize="23,7">
              <v:shape style="position:absolute;left:959;top:1791;width:23;height:7" coordorigin="959,1791" coordsize="23,7" path="m982,1791l959,1791,961,1793,968,1797,970,1799,976,1799,978,1798,981,1794,982,1792,982,1791e" filled="t" fillcolor="#000000" stroked="f">
                <v:path arrowok="t"/>
                <v:fill/>
              </v:shape>
            </v:group>
            <v:group style="position:absolute;left:909;top:1777;width:34;height:16" coordorigin="909,1777" coordsize="34,16">
              <v:shape style="position:absolute;left:909;top:1777;width:34;height:16" coordorigin="909,1777" coordsize="34,16" path="m944,1777l939,1777,909,1789,910,1793,913,1792,916,1791,944,1791,944,1777e" filled="t" fillcolor="#000000" stroked="f">
                <v:path arrowok="t"/>
                <v:fill/>
              </v:shape>
            </v:group>
            <v:group style="position:absolute;left:989;top:1783;width:72;height:96" coordorigin="989,1783" coordsize="72,96">
              <v:shape style="position:absolute;left:989;top:1783;width:72;height:96" coordorigin="989,1783" coordsize="72,96" path="m1054,1783l1031,1783,1036,1785,1042,1793,1043,1799,1043,1813,1027,1819,1015,1824,1000,1833,995,1837,990,1846,989,1850,989,1862,991,1868,1000,1877,1005,1880,1017,1880,1021,1879,1027,1876,1033,1871,1039,1867,1018,1867,1015,1866,1008,1859,1007,1855,1007,1845,1043,1819,1061,1819,1061,1801,1060,1795,1057,1787,1054,1784e" filled="t" fillcolor="#000000" stroked="f">
                <v:path arrowok="t"/>
                <v:fill/>
              </v:shape>
            </v:group>
            <v:group style="position:absolute;left:1043;top:1864;width:32;height:16" coordorigin="1043,1864" coordsize="32,16">
              <v:shape style="position:absolute;left:1043;top:1864;width:32;height:16" coordorigin="1043,1864" coordsize="32,16" path="m1062,1864l1043,1864,1043,1869,1045,1874,1049,1878,1051,1880,1062,1880,1070,1874,1076,1866,1065,1866,1064,1866,1063,1864,1062,1864e" filled="t" fillcolor="#000000" stroked="f">
                <v:path arrowok="t"/>
                <v:fill/>
              </v:shape>
            </v:group>
            <v:group style="position:absolute;left:1027;top:1819;width:35;height:48" coordorigin="1027,1819" coordsize="35,48">
              <v:shape style="position:absolute;left:1027;top:1819;width:35;height:48" coordorigin="1027,1819" coordsize="35,48" path="m1061,1819l1043,1819,1043,1857,1035,1864,1027,1867,1039,1867,1043,1864,1062,1864,1062,1863,1061,1859,1061,1819e" filled="t" fillcolor="#000000" stroked="f">
                <v:path arrowok="t"/>
                <v:fill/>
              </v:shape>
            </v:group>
            <v:group style="position:absolute;left:1067;top:1858;width:11;height:9" coordorigin="1067,1858" coordsize="11,9">
              <v:shape style="position:absolute;left:1067;top:1858;width:11;height:9" coordorigin="1067,1858" coordsize="11,9" path="m1078,1858l1074,1862,1071,1865,1068,1866,1067,1866,1076,1866,1078,1864,1078,1858e" filled="t" fillcolor="#000000" stroked="f">
                <v:path arrowok="t"/>
                <v:fill/>
              </v:shape>
            </v:group>
            <v:group style="position:absolute;left:993;top:1777;width:61;height:35" coordorigin="993,1777" coordsize="61,35">
              <v:shape style="position:absolute;left:993;top:1777;width:61;height:35" coordorigin="993,1777" coordsize="61,35" path="m1037,1777l1017,1777,1008,1779,996,1790,993,1795,993,1805,993,1807,997,1811,999,1812,1004,1812,1007,1811,1010,1807,1011,1805,1011,1792,1012,1789,1015,1787,1017,1785,1021,1783,1054,1783,1044,1778,1037,1777e" filled="t" fillcolor="#000000" stroked="f">
                <v:path arrowok="t"/>
                <v:fill/>
              </v:shape>
            </v:group>
            <v:group style="position:absolute;left:1089;top:1740;width:65;height:141" coordorigin="1089,1740" coordsize="65,141">
              <v:shape style="position:absolute;left:1089;top:1740;width:65;height:141" coordorigin="1089,1740" coordsize="65,141" path="m1112,1740l1089,1740,1090,1740,1092,1742,1093,1744,1094,1749,1094,1756,1095,1868,1101,1872,1107,1876,1118,1880,1124,1881,1131,1881,1148,1877,1153,1873,1131,1873,1127,1872,1123,1870,1119,1868,1116,1866,1112,1862,1112,1804,1117,1799,1120,1797,1112,1797,1112,1740e" filled="t" fillcolor="#000000" stroked="f">
                <v:path arrowok="t"/>
                <v:fill/>
              </v:shape>
            </v:group>
            <v:group style="position:absolute;left:1141;top:1792;width:39;height:81" coordorigin="1141,1792" coordsize="39,81">
              <v:shape style="position:absolute;left:1141;top:1792;width:39;height:81" coordorigin="1141,1792" coordsize="39,81" path="m1171,1792l1141,1792,1148,1795,1159,1809,1162,1819,1162,1845,1159,1855,1148,1869,1142,1873,1153,1873,1167,1863,1177,1846,1180,1825,1180,1810,1177,1798,1171,1792e" filled="t" fillcolor="#000000" stroked="f">
                <v:path arrowok="t"/>
                <v:fill/>
              </v:shape>
            </v:group>
            <v:group style="position:absolute;left:1112;top:1777;width:59;height:20" coordorigin="1112,1777" coordsize="59,20">
              <v:shape style="position:absolute;left:1112;top:1777;width:59;height:20" coordorigin="1112,1777" coordsize="59,20" path="m1153,1777l1132,1777,1122,1784,1112,1797,1120,1797,1120,1796,1127,1793,1131,1792,1171,1792,1162,1781,1153,1777e" filled="t" fillcolor="#000000" stroked="f">
                <v:path arrowok="t"/>
                <v:fill/>
              </v:shape>
            </v:group>
            <v:group style="position:absolute;left:1078;top:1726;width:34;height:16" coordorigin="1078,1726" coordsize="34,16">
              <v:shape style="position:absolute;left:1078;top:1726;width:34;height:16" coordorigin="1078,1726" coordsize="34,16" path="m1112,1726l1107,1726,1078,1738,1079,1741,1082,1740,1085,1740,1112,1740,1112,1726e" filled="t" fillcolor="#000000" stroked="f">
                <v:path arrowok="t"/>
                <v:fill/>
              </v:shape>
            </v:group>
            <v:group style="position:absolute;left:1270;top:1905;width:44;height:20" coordorigin="1270,1905" coordsize="44,20">
              <v:shape style="position:absolute;left:1270;top:1905;width:44;height:20" coordorigin="1270,1905" coordsize="44,20" path="m1281,1905l1277,1905,1275,1906,1271,1910,1270,1912,1270,1917,1272,1919,1278,1924,1283,1925,1301,1925,1310,1921,1314,1917,1298,1917,1295,1915,1288,1909,1286,1907,1285,1907,1283,1906,1281,1905e" filled="t" fillcolor="#000000" stroked="f">
                <v:path arrowok="t"/>
                <v:fill/>
              </v:shape>
            </v:group>
            <v:group style="position:absolute;left:1302;top:1791;width:26;height:125" coordorigin="1302,1791" coordsize="26,125">
              <v:shape style="position:absolute;left:1302;top:1791;width:26;height:125" coordorigin="1302,1791" coordsize="26,125" path="m1328,1791l1305,1791,1306,1792,1308,1793,1309,1795,1310,1800,1310,1805,1310,1898,1310,1905,1308,1911,1307,1913,1304,1916,1302,1917,1314,1917,1324,1905,1328,1892,1328,1791e" filled="t" fillcolor="#000000" stroked="f">
                <v:path arrowok="t"/>
                <v:fill/>
              </v:shape>
            </v:group>
            <v:group style="position:absolute;left:1198;top:1783;width:72;height:96" coordorigin="1198,1783" coordsize="72,96">
              <v:shape style="position:absolute;left:1198;top:1783;width:72;height:96" coordorigin="1198,1783" coordsize="72,96" path="m1263,1783l1240,1783,1244,1785,1251,1793,1252,1799,1252,1813,1235,1819,1223,1824,1209,1833,1204,1837,1199,1846,1198,1850,1198,1862,1200,1868,1209,1877,1214,1880,1225,1880,1229,1879,1236,1876,1242,1871,1247,1867,1227,1867,1223,1866,1217,1859,1216,1855,1216,1845,1252,1819,1270,1819,1270,1800,1269,1795,1266,1787,1263,1784e" filled="t" fillcolor="#000000" stroked="f">
                <v:path arrowok="t"/>
                <v:fill/>
              </v:shape>
            </v:group>
            <v:group style="position:absolute;left:1252;top:1864;width:32;height:16" coordorigin="1252,1864" coordsize="32,16">
              <v:shape style="position:absolute;left:1252;top:1864;width:32;height:16" coordorigin="1252,1864" coordsize="32,16" path="m1271,1864l1252,1864,1252,1869,1253,1874,1258,1878,1260,1880,1271,1880,1279,1874,1285,1866,1274,1866,1273,1866,1271,1864,1271,1864e" filled="t" fillcolor="#000000" stroked="f">
                <v:path arrowok="t"/>
                <v:fill/>
              </v:shape>
            </v:group>
            <v:group style="position:absolute;left:1236;top:1819;width:35;height:48" coordorigin="1236,1819" coordsize="35,48">
              <v:shape style="position:absolute;left:1236;top:1819;width:35;height:48" coordorigin="1236,1819" coordsize="35,48" path="m1270,1819l1252,1819,1252,1857,1243,1864,1236,1867,1247,1867,1252,1864,1271,1864,1271,1863,1270,1859,1270,1819e" filled="t" fillcolor="#000000" stroked="f">
                <v:path arrowok="t"/>
                <v:fill/>
              </v:shape>
            </v:group>
            <v:group style="position:absolute;left:1276;top:1858;width:11;height:9" coordorigin="1276,1858" coordsize="11,9">
              <v:shape style="position:absolute;left:1276;top:1858;width:11;height:9" coordorigin="1276,1858" coordsize="11,9" path="m1287,1858l1282,1862,1279,1865,1277,1866,1276,1866,1285,1866,1287,1864,1287,1858e" filled="t" fillcolor="#000000" stroked="f">
                <v:path arrowok="t"/>
                <v:fill/>
              </v:shape>
            </v:group>
            <v:group style="position:absolute;left:1201;top:1777;width:61;height:35" coordorigin="1201,1777" coordsize="61,35">
              <v:shape style="position:absolute;left:1201;top:1777;width:61;height:35" coordorigin="1201,1777" coordsize="61,35" path="m1246,1777l1226,1777,1217,1779,1205,1790,1202,1795,1201,1805,1202,1807,1206,1811,1208,1812,1213,1812,1215,1811,1219,1807,1220,1805,1219,1792,1221,1789,1223,1787,1226,1785,1230,1783,1263,1783,1253,1778,1246,1777e" filled="t" fillcolor="#000000" stroked="f">
                <v:path arrowok="t"/>
                <v:fill/>
              </v:shape>
            </v:group>
            <v:group style="position:absolute;left:1294;top:1777;width:34;height:16" coordorigin="1294,1777" coordsize="34,16">
              <v:shape style="position:absolute;left:1294;top:1777;width:34;height:16" coordorigin="1294,1777" coordsize="34,16" path="m1328,1777l1323,1777,1294,1789,1295,1793,1298,1792,1301,1791,1328,1791,1328,1777e" filled="t" fillcolor="#000000" stroked="f">
                <v:path arrowok="t"/>
                <v:fill/>
              </v:shape>
            </v:group>
            <v:group style="position:absolute;left:1308;top:1726;width:22;height:22" coordorigin="1308,1726" coordsize="22,22">
              <v:shape style="position:absolute;left:1308;top:1726;width:22;height:22" coordorigin="1308,1726" coordsize="22,22" path="m1322,1726l1316,1726,1313,1727,1309,1731,1308,1734,1308,1740,1309,1742,1311,1744,1313,1746,1316,1748,1322,1748,1325,1746,1329,1742,1330,1740,1330,1734,1329,1731,1325,1727,1322,1726e" filled="t" fillcolor="#000000" stroked="f">
                <v:path arrowok="t"/>
                <v:fill/>
              </v:shape>
            </v:group>
            <v:group style="position:absolute;left:1356;top:1783;width:72;height:96" coordorigin="1356,1783" coordsize="72,96">
              <v:shape style="position:absolute;left:1356;top:1783;width:72;height:96" coordorigin="1356,1783" coordsize="72,96" path="m1421,1783l1398,1783,1403,1785,1409,1793,1411,1799,1411,1813,1394,1819,1382,1824,1367,1833,1362,1837,1357,1846,1356,1850,1356,1862,1358,1868,1367,1877,1373,1880,1384,1880,1388,1879,1394,1876,1400,1871,1406,1867,1385,1867,1382,1866,1375,1859,1374,1855,1374,1845,1411,1819,1428,1819,1428,1801,1428,1795,1424,1787,1421,1784e" filled="t" fillcolor="#000000" stroked="f">
                <v:path arrowok="t"/>
                <v:fill/>
              </v:shape>
            </v:group>
            <v:group style="position:absolute;left:1411;top:1864;width:32;height:16" coordorigin="1411,1864" coordsize="32,16">
              <v:shape style="position:absolute;left:1411;top:1864;width:32;height:16" coordorigin="1411,1864" coordsize="32,16" path="m1429,1864l1411,1864,1411,1869,1412,1874,1416,1878,1419,1880,1429,1880,1437,1874,1443,1866,1432,1866,1431,1866,1430,1864,1429,1864e" filled="t" fillcolor="#000000" stroked="f">
                <v:path arrowok="t"/>
                <v:fill/>
              </v:shape>
            </v:group>
            <v:group style="position:absolute;left:1395;top:1819;width:35;height:48" coordorigin="1395,1819" coordsize="35,48">
              <v:shape style="position:absolute;left:1395;top:1819;width:35;height:48" coordorigin="1395,1819" coordsize="35,48" path="m1428,1819l1411,1819,1411,1857,1402,1864,1395,1867,1406,1867,1411,1864,1429,1864,1429,1863,1428,1859,1428,1819e" filled="t" fillcolor="#000000" stroked="f">
                <v:path arrowok="t"/>
                <v:fill/>
              </v:shape>
            </v:group>
            <v:group style="position:absolute;left:1434;top:1858;width:11;height:9" coordorigin="1434,1858" coordsize="11,9">
              <v:shape style="position:absolute;left:1434;top:1858;width:11;height:9" coordorigin="1434,1858" coordsize="11,9" path="m1445,1858l1441,1862,1438,1865,1435,1866,1434,1866,1443,1866,1445,1864,1445,1858e" filled="t" fillcolor="#000000" stroked="f">
                <v:path arrowok="t"/>
                <v:fill/>
              </v:shape>
            </v:group>
            <v:group style="position:absolute;left:1360;top:1777;width:61;height:35" coordorigin="1360,1777" coordsize="61,35">
              <v:shape style="position:absolute;left:1360;top:1777;width:61;height:35" coordorigin="1360,1777" coordsize="61,35" path="m1404,1777l1384,1777,1375,1779,1363,1790,1360,1795,1360,1805,1361,1807,1364,1811,1366,1812,1371,1812,1374,1811,1377,1807,1378,1805,1378,1792,1379,1789,1382,1787,1384,1785,1388,1783,1421,1783,1411,1778,1404,1777e" filled="t" fillcolor="#000000" stroked="f">
                <v:path arrowok="t"/>
                <v:fill/>
              </v:shape>
              <v:shape style="position:absolute;left:2622;top:1704;width:2313;height:214" type="#_x0000_t75">
                <v:imagedata r:id="rId151" o:title=""/>
              </v:shape>
              <v:shape style="position:absolute;left:5883;top:1504;width:3084;height:2431" type="#_x0000_t75">
                <v:imagedata r:id="rId152" o:title=""/>
              </v:shape>
            </v:group>
            <v:group style="position:absolute;left:5077;top:1522;width:393;height:393" coordorigin="5077,1522" coordsize="393,393">
              <v:shape style="position:absolute;left:5077;top:1522;width:393;height:393" coordorigin="5077,1522" coordsize="393,393" path="m5077,1916l5470,1916,5470,1522,5077,1522,5077,1916xe" filled="f" stroked="t" strokeweight=".75pt" strokecolor="#000000">
                <v:path arrowok="t"/>
              </v:shape>
            </v:group>
            <v:group style="position:absolute;left:1482;top:1512;width:393;height:393" coordorigin="1482,1512" coordsize="393,393">
              <v:shape style="position:absolute;left:1482;top:1512;width:393;height:393" coordorigin="1482,1512" coordsize="393,393" path="m1482,1905l1876,1905,1876,1512,1482,1512,1482,1905xe" filled="f" stroked="t" strokeweight=".75pt" strokecolor="#000000">
                <v:path arrowok="t"/>
              </v:shape>
              <v:shape style="position:absolute;left:773;top:2563;width:2269;height:214" type="#_x0000_t75">
                <v:imagedata r:id="rId153" o:title=""/>
              </v:shape>
            </v:group>
            <v:group style="position:absolute;left:778;top:2945;width:567;height:152" coordorigin="778,2945" coordsize="567,152">
              <v:shape style="position:absolute;left:778;top:2945;width:567;height:152" coordorigin="778,2945" coordsize="567,152" path="m840,3089l778,3089,778,3093,840,3093,840,3089e" filled="t" fillcolor="#000000" stroked="f">
                <v:path arrowok="t"/>
                <v:fill/>
              </v:shape>
              <v:shape style="position:absolute;left:778;top:2945;width:567;height:152" coordorigin="778,2945" coordsize="567,152" path="m844,2948l778,2948,778,2952,789,2952,793,2954,798,2959,798,2964,798,3077,798,3081,796,3083,794,3087,789,3089,829,3089,825,3088,822,3085,820,3083,819,3077,819,3025,867,3025,869,3025,872,3022,844,3022,832,3021,826,3021,823,3020,819,3019,819,2959,825,2958,829,2957,872,2957,869,2955,854,2950,844,2948e" filled="t" fillcolor="#000000" stroked="f">
                <v:path arrowok="t"/>
                <v:fill/>
              </v:shape>
              <v:shape style="position:absolute;left:778;top:2945;width:567;height:152" coordorigin="778,2945" coordsize="567,152" path="m867,3025l819,3025,824,3026,828,3027,836,3028,840,3028,858,3028,867,3025e" filled="t" fillcolor="#000000" stroked="f">
                <v:path arrowok="t"/>
                <v:fill/>
              </v:shape>
              <v:shape style="position:absolute;left:778;top:2945;width:567;height:152" coordorigin="778,2945" coordsize="567,152" path="m872,2957l839,2957,844,2958,854,2964,857,2968,863,2979,864,2984,864,3000,861,3007,850,3019,844,3022,872,3022,884,3010,888,3000,888,2980,886,2972,875,2960,872,2957e" filled="t" fillcolor="#000000" stroked="f">
                <v:path arrowok="t"/>
                <v:fill/>
              </v:shape>
              <v:shape style="position:absolute;left:778;top:2945;width:567;height:152" coordorigin="778,2945" coordsize="567,152" path="m969,2999l946,2999,951,3001,957,3008,958,3015,958,3028,941,3035,929,3040,915,3048,910,3053,905,3061,904,3065,904,3078,906,3084,915,3093,920,3095,931,3095,936,3095,942,3092,948,3087,953,3083,933,3083,929,3081,923,3075,922,3070,922,3061,958,3035,976,3035,976,3017,975,3010,972,3003,969,2999e" filled="t" fillcolor="#000000" stroked="f">
                <v:path arrowok="t"/>
                <v:fill/>
              </v:shape>
              <v:shape style="position:absolute;left:778;top:2945;width:567;height:152" coordorigin="778,2945" coordsize="567,152" path="m977,3079l958,3079,958,3085,959,3089,964,3094,966,3095,977,3095,985,3090,991,3082,980,3082,979,3081,977,3080,977,3079e" filled="t" fillcolor="#000000" stroked="f">
                <v:path arrowok="t"/>
                <v:fill/>
              </v:shape>
              <v:shape style="position:absolute;left:778;top:2945;width:567;height:152" coordorigin="778,2945" coordsize="567,152" path="m976,3035l958,3035,958,3072,949,3079,942,3083,953,3083,958,3079,977,3079,977,3079,976,3075,976,3035e" filled="t" fillcolor="#000000" stroked="f">
                <v:path arrowok="t"/>
                <v:fill/>
              </v:shape>
              <v:shape style="position:absolute;left:778;top:2945;width:567;height:152" coordorigin="778,2945" coordsize="567,152" path="m993,3073l988,3078,986,3080,983,3082,982,3082,991,3082,993,3079,993,3073e" filled="t" fillcolor="#000000" stroked="f">
                <v:path arrowok="t"/>
                <v:fill/>
              </v:shape>
              <v:shape style="position:absolute;left:778;top:2945;width:567;height:152" coordorigin="778,2945" coordsize="567,152" path="m952,2993l932,2993,923,2995,911,3005,907,3011,908,3021,908,3023,912,3027,914,3028,919,3028,921,3027,925,3023,926,3021,925,3008,927,3005,930,3003,932,3000,936,2999,969,2999,965,2997,959,2994,952,2993e" filled="t" fillcolor="#000000" stroked="f">
                <v:path arrowok="t"/>
                <v:fill/>
              </v:shape>
              <v:shape style="position:absolute;left:778;top:2945;width:567;height:152" coordorigin="778,2945" coordsize="567,152" path="m1028,3003l1011,3003,1011,3077,1026,3095,1034,3095,1039,3093,1048,3086,1051,3083,1035,3083,1033,3081,1031,3079,1029,3077,1028,3073,1028,3003e" filled="t" fillcolor="#000000" stroked="f">
                <v:path arrowok="t"/>
                <v:fill/>
              </v:shape>
              <v:shape style="position:absolute;left:778;top:2945;width:567;height:152" coordorigin="778,2945" coordsize="567,152" path="m1054,3074l1050,3074,1049,3077,1047,3079,1043,3082,1041,3083,1051,3083,1052,3081,1054,3074e" filled="t" fillcolor="#000000" stroked="f">
                <v:path arrowok="t"/>
                <v:fill/>
              </v:shape>
              <v:shape style="position:absolute;left:778;top:2945;width:567;height:152" coordorigin="778,2945" coordsize="567,152" path="m1028,2963l1025,2963,1022,2970,1020,2975,995,2999,995,3003,1051,3003,1051,2995,1028,2995,1028,2963e" filled="t" fillcolor="#000000" stroked="f">
                <v:path arrowok="t"/>
                <v:fill/>
              </v:shape>
              <v:shape style="position:absolute;left:778;top:2945;width:567;height:152" coordorigin="778,2945" coordsize="567,152" path="m1107,3090l1056,3090,1056,3093,1107,3093,1107,3090e" filled="t" fillcolor="#000000" stroked="f">
                <v:path arrowok="t"/>
                <v:fill/>
              </v:shape>
              <v:shape style="position:absolute;left:778;top:2945;width:567;height:152" coordorigin="778,2945" coordsize="567,152" path="m1089,3007l1066,3007,1067,3007,1070,3009,1071,3011,1071,3015,1072,3080,1071,3082,1071,3084,1069,3086,1068,3087,1065,3089,1061,3090,1102,3090,1099,3089,1094,3086,1092,3085,1090,3080,1089,3076,1089,3024,1093,3017,1094,3015,1089,3015,1089,3007e" filled="t" fillcolor="#000000" stroked="f">
                <v:path arrowok="t"/>
                <v:fill/>
              </v:shape>
              <v:shape style="position:absolute;left:778;top:2945;width:567;height:152" coordorigin="778,2945" coordsize="567,152" path="m1119,2993l1106,2993,1098,3000,1089,3015,1094,3015,1096,3012,1101,3008,1102,3007,1128,3007,1128,3001,1127,2999,1122,2994,1119,2993e" filled="t" fillcolor="#000000" stroked="f">
                <v:path arrowok="t"/>
                <v:fill/>
              </v:shape>
              <v:shape style="position:absolute;left:778;top:2945;width:567;height:152" coordorigin="778,2945" coordsize="567,152" path="m1128,3007l1105,3007,1107,3008,1114,3013,1116,3014,1121,3014,1124,3013,1127,3010,1128,3008,1128,3007e" filled="t" fillcolor="#000000" stroked="f">
                <v:path arrowok="t"/>
                <v:fill/>
              </v:shape>
              <v:shape style="position:absolute;left:778;top:2945;width:567;height:152" coordorigin="778,2945" coordsize="567,152" path="m1089,2993l1085,2993,1055,3005,1056,3008,1059,3007,1062,3007,1089,3007,1089,2993e" filled="t" fillcolor="#000000" stroked="f">
                <v:path arrowok="t"/>
                <v:fill/>
              </v:shape>
              <v:shape style="position:absolute;left:778;top:2945;width:567;height:152" coordorigin="778,2945" coordsize="567,152" path="m1196,2993l1174,2993,1166,2995,1151,3003,1145,3010,1136,3028,1134,3036,1134,3058,1138,3069,1154,3091,1166,3096,1190,3096,1198,3094,1206,3089,1176,3089,1168,3084,1157,3063,1154,3051,1154,3027,1155,3020,1158,3015,1160,3009,1163,3005,1171,3001,1175,3000,1209,3000,1208,2998,1196,2993e" filled="t" fillcolor="#000000" stroked="f">
                <v:path arrowok="t"/>
                <v:fill/>
              </v:shape>
              <v:shape style="position:absolute;left:778;top:2945;width:567;height:152" coordorigin="778,2945" coordsize="567,152" path="m1209,3000l1186,3000,1193,3003,1199,3012,1206,3029,1209,3051,1209,3065,1207,3075,1202,3080,1198,3086,1192,3089,1206,3089,1212,3085,1218,3078,1227,3060,1229,3051,1229,3030,1225,3019,1217,3009,1209,3000e" filled="t" fillcolor="#000000" stroked="f">
                <v:path arrowok="t"/>
                <v:fill/>
              </v:shape>
              <v:shape style="position:absolute;left:778;top:2945;width:567;height:152" coordorigin="778,2945" coordsize="567,152" path="m1204,2945l1180,2945,1169,2982,1173,2982,1204,2945e" filled="t" fillcolor="#000000" stroked="f">
                <v:path arrowok="t"/>
                <v:fill/>
              </v:shape>
              <v:shape style="position:absolute;left:778;top:2945;width:567;height:152" coordorigin="778,2945" coordsize="567,152" path="m1288,3090l1239,3090,1239,3093,1288,3093,1288,3090e" filled="t" fillcolor="#000000" stroked="f">
                <v:path arrowok="t"/>
                <v:fill/>
              </v:shape>
              <v:shape style="position:absolute;left:778;top:2945;width:567;height:152" coordorigin="778,2945" coordsize="567,152" path="m1345,3090l1296,3090,1296,3093,1345,3093,1345,3090e" filled="t" fillcolor="#000000" stroked="f">
                <v:path arrowok="t"/>
                <v:fill/>
              </v:shape>
              <v:shape style="position:absolute;left:778;top:2945;width:567;height:152" coordorigin="778,2945" coordsize="567,152" path="m1272,3007l1248,3007,1250,3007,1252,3009,1253,3011,1254,3016,1254,3020,1254,3078,1253,3083,1250,3088,1246,3090,1282,3090,1279,3089,1275,3087,1274,3086,1273,3083,1272,3082,1272,3078,1272,3020,1278,3013,1272,3013,1272,3007e" filled="t" fillcolor="#000000" stroked="f">
                <v:path arrowok="t"/>
                <v:fill/>
              </v:shape>
              <v:shape style="position:absolute;left:778;top:2945;width:567;height:152" coordorigin="778,2945" coordsize="567,152" path="m1326,3006l1303,3006,1307,3008,1309,3012,1311,3016,1312,3021,1312,3080,1311,3084,1310,3086,1306,3089,1303,3090,1340,3090,1337,3089,1334,3087,1332,3086,1331,3083,1330,3082,1330,3078,1330,3021,1329,3014,1326,3006e" filled="t" fillcolor="#000000" stroked="f">
                <v:path arrowok="t"/>
                <v:fill/>
              </v:shape>
              <v:shape style="position:absolute;left:778;top:2945;width:567;height:152" coordorigin="778,2945" coordsize="567,152" path="m1310,2993l1294,2993,1283,2999,1272,3013,1278,3013,1280,3010,1289,3006,1326,3006,1325,3004,1322,2999,1315,2994,1310,2993e" filled="t" fillcolor="#000000" stroked="f">
                <v:path arrowok="t"/>
                <v:fill/>
              </v:shape>
              <v:shape style="position:absolute;left:778;top:2945;width:567;height:152" coordorigin="778,2945" coordsize="567,152" path="m1272,2993l1267,2993,1238,3005,1239,3008,1242,3007,1244,3007,1272,3007,1272,2993e" filled="t" fillcolor="#000000" stroked="f">
                <v:path arrowok="t"/>
                <v:fill/>
              </v:shape>
              <v:shape style="position:absolute;left:775;top:3305;width:1570;height:214" type="#_x0000_t75">
                <v:imagedata r:id="rId154" o:title=""/>
              </v:shape>
              <v:shape style="position:absolute;left:770;top:3684;width:967;height:163" type="#_x0000_t75">
                <v:imagedata r:id="rId155" o:title=""/>
              </v:shape>
            </v:group>
            <v:group style="position:absolute;left:10776;top:4190;width:393;height:396" coordorigin="10776,4190" coordsize="393,396">
              <v:shape style="position:absolute;left:10776;top:4190;width:393;height:396" coordorigin="10776,4190" coordsize="393,396" path="m10776,4586l11169,4586,11169,4190,10776,4190,10776,4586xe" filled="f" stroked="t" strokeweight=".75pt" strokecolor="#000000">
                <v:path arrowok="t"/>
              </v:shape>
              <v:shape style="position:absolute;left:9502;top:1725;width:966;height:163" type="#_x0000_t75">
                <v:imagedata r:id="rId156" o:title=""/>
              </v:shape>
            </v:group>
            <v:group style="position:absolute;left:10620;top:1512;width:393;height:393" coordorigin="10620,1512" coordsize="393,393">
              <v:shape style="position:absolute;left:10620;top:1512;width:393;height:393" coordorigin="10620,1512" coordsize="393,393" path="m10620,1905l11013,1905,11013,1512,10620,1512,10620,1905xe" filled="f" stroked="t" strokeweight=".75pt" strokecolor="#000000">
                <v:path arrowok="t"/>
              </v:shape>
            </v:group>
            <v:group style="position:absolute;left:739;top:2364;width:10534;height:1735" coordorigin="739,2364" coordsize="10534,1735">
              <v:shape style="position:absolute;left:739;top:2364;width:10534;height:1735" coordorigin="739,2364" coordsize="10534,1735" path="m739,2364l3962,2364,3962,4099,11273,4099e" filled="f" stroked="t" strokeweight=".75pt" strokecolor="#000000">
                <v:path arrowok="t"/>
              </v:shape>
            </v:group>
            <v:group style="position:absolute;left:1110;top:2006;width:1117;height:126" coordorigin="1110,2006" coordsize="1117,126">
              <v:shape style="position:absolute;left:1110;top:2006;width:1117;height:126" coordorigin="1110,2006" coordsize="1117,126" path="m1110,2006l1110,2132,2227,2132e" filled="f" stroked="t" strokeweight=".75pt" strokecolor="#000000">
                <v:path arrowok="t"/>
              </v:shape>
            </v:group>
            <v:group style="position:absolute;left:2162;top:2124;width:131;height:257" coordorigin="2162,2124" coordsize="131,257">
              <v:shape style="position:absolute;left:2162;top:2124;width:131;height:257" coordorigin="2162,2124" coordsize="131,257" path="m2219,2250l2162,2250,2227,2381,2278,2279,2227,2279,2222,2278,2219,2271,2219,2250e" filled="t" fillcolor="#000000" stroked="f">
                <v:path arrowok="t"/>
                <v:fill/>
              </v:shape>
              <v:shape style="position:absolute;left:2162;top:2124;width:131;height:257" coordorigin="2162,2124" coordsize="131,257" path="m2227,2124l2222,2127,2219,2132,2219,2271,2222,2278,2227,2279,2234,2278,2236,2271,2236,2132,2234,2127,2227,2124e" filled="t" fillcolor="#000000" stroked="f">
                <v:path arrowok="t"/>
                <v:fill/>
              </v:shape>
              <v:shape style="position:absolute;left:2162;top:2124;width:131;height:257" coordorigin="2162,2124" coordsize="131,257" path="m2293,2250l2236,2250,2236,2271,2234,2278,2227,2279,2278,2279,2293,2250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2.428894pt;margin-top:329.297974pt;width:79.8077pt;height:80.0883pt;mso-position-horizontal-relative:page;mso-position-vertical-relative:page;z-index:-139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93" w:hRule="exact"/>
                    </w:trPr>
                    <w:tc>
                      <w:tcPr>
                        <w:tcW w:w="3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70" w:type="dxa"/>
                        <w:vMerge w:val="restart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3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70" w:type="dxa"/>
                        <w:vMerge/>
                        <w:gridSpan w:val="3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3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70" w:type="dxa"/>
                        <w:vMerge/>
                        <w:gridSpan w:val="3"/>
                        <w:tcBorders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3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8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0.617004pt;margin-top:433.093658pt;width:106.4287pt;height:99.8245pt;mso-position-horizontal-relative:page;mso-position-vertical-relative:page;z-index:-139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18" w:hRule="exact"/>
                    </w:trPr>
                    <w:tc>
                      <w:tcPr>
                        <w:tcW w:w="16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16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16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16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169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3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18219pt;margin-top:433.093658pt;width:149.5071pt;height:99.8245pt;mso-position-horizontal-relative:page;mso-position-vertical-relative:page;z-index:-1390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18" w:hRule="exact"/>
                    </w:trPr>
                    <w:tc>
                      <w:tcPr>
                        <w:tcW w:w="2597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71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2597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71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2597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71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2597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71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2597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71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9.415985pt;margin-top:433.093658pt;width:118.69pt;height:80.285pt;mso-position-horizontal-relative:page;mso-position-vertical-relative:page;z-index:-138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18" w:hRule="exact"/>
                    </w:trPr>
                    <w:tc>
                      <w:tcPr>
                        <w:tcW w:w="1940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1940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1940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1940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12" w:type="dxa"/>
                        <w:tcBorders>
                          <w:top w:val="single" w:sz="6" w:space="0" w:color="000000"/>
                          <w:bottom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591.497993" w:type="dxa"/>
      </w:tblPr>
      <w:tblGrid/>
      <w:tr>
        <w:trPr>
          <w:trHeight w:val="418" w:hRule="exact"/>
        </w:trPr>
        <w:tc>
          <w:tcPr>
            <w:tcW w:w="153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1482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</w:tr>
      <w:tr>
        <w:trPr>
          <w:trHeight w:val="391" w:hRule="exact"/>
        </w:trPr>
        <w:tc>
          <w:tcPr>
            <w:tcW w:w="153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1482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</w:tr>
      <w:tr>
        <w:trPr>
          <w:trHeight w:val="391" w:hRule="exact"/>
        </w:trPr>
        <w:tc>
          <w:tcPr>
            <w:tcW w:w="153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1482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</w:tr>
      <w:tr>
        <w:trPr>
          <w:trHeight w:val="412" w:hRule="exact"/>
        </w:trPr>
        <w:tc>
          <w:tcPr>
            <w:tcW w:w="153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1482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50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111998" w:type="dxa"/>
      </w:tblPr>
      <w:tblGrid/>
      <w:tr>
        <w:trPr>
          <w:trHeight w:val="418" w:hRule="exact"/>
        </w:trPr>
        <w:tc>
          <w:tcPr>
            <w:tcW w:w="169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1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</w:tr>
      <w:tr>
        <w:trPr>
          <w:trHeight w:val="389" w:hRule="exact"/>
        </w:trPr>
        <w:tc>
          <w:tcPr>
            <w:tcW w:w="169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1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</w:tr>
      <w:tr>
        <w:trPr>
          <w:trHeight w:val="391" w:hRule="exact"/>
        </w:trPr>
        <w:tc>
          <w:tcPr>
            <w:tcW w:w="169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1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</w:tr>
      <w:tr>
        <w:trPr>
          <w:trHeight w:val="391" w:hRule="exact"/>
        </w:trPr>
        <w:tc>
          <w:tcPr>
            <w:tcW w:w="169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  <w:tc>
          <w:tcPr>
            <w:tcW w:w="413" w:type="dxa"/>
            <w:tcBorders>
              <w:top w:val="single" w:sz="6" w:space="0" w:color="000000"/>
              <w:bottom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  <w:rPr/>
          </w:p>
        </w:tc>
      </w:tr>
    </w:tbl>
    <w:sectPr>
      <w:pgSz w:w="11920" w:h="16840"/>
      <w:pgMar w:top="1560" w:bottom="280" w:left="7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dc:title>PLANILLA 30 NOV</dc:title>
  <dcterms:created xsi:type="dcterms:W3CDTF">2015-09-24T15:31:08Z</dcterms:created>
  <dcterms:modified xsi:type="dcterms:W3CDTF">2015-09-24T15:31:08Z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2011-11-30T00:00:00Z</vt:filetime>
  </property>
  <property fmtid="{D5CDD505-2E9C-101B-9397-08002B2CF9AE}" pid="3" name="LastSaved">
    <vt:filetime>2015-09-24T00:00:00Z</vt:filetime>
  </property>
</Properties>
</file>